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71926163"/>
        <w:docPartObj>
          <w:docPartGallery w:val="Cover Pages"/>
          <w:docPartUnique/>
        </w:docPartObj>
      </w:sdtPr>
      <w:sdtEndPr>
        <w:rPr>
          <w:rFonts w:cs="Arial"/>
          <w:strike/>
          <w:szCs w:val="24"/>
          <w:lang w:val="es-ES"/>
        </w:rPr>
      </w:sdtEndPr>
      <w:sdtContent>
        <w:p w14:paraId="73DF99E4" w14:textId="6134A7F4" w:rsidR="00F94285" w:rsidRDefault="00F94285"/>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41"/>
          </w:tblGrid>
          <w:tr w:rsidR="007F23BE" w:rsidRPr="00CE53E1" w14:paraId="31C8FCA3" w14:textId="77777777">
            <w:tc>
              <w:tcPr>
                <w:tcW w:w="7672" w:type="dxa"/>
                <w:tcMar>
                  <w:top w:w="216" w:type="dxa"/>
                  <w:left w:w="115" w:type="dxa"/>
                  <w:bottom w:w="216" w:type="dxa"/>
                  <w:right w:w="115" w:type="dxa"/>
                </w:tcMar>
              </w:tcPr>
              <w:p w14:paraId="48FB28A9" w14:textId="77777777" w:rsidR="007F23BE" w:rsidRPr="00434754" w:rsidRDefault="007F23BE" w:rsidP="007F23BE">
                <w:pPr>
                  <w:pStyle w:val="Sinespaciado"/>
                  <w:spacing w:line="360" w:lineRule="auto"/>
                  <w:jc w:val="center"/>
                  <w:rPr>
                    <w:rFonts w:cs="Arial"/>
                    <w:sz w:val="28"/>
                    <w:lang w:val="es-AR"/>
                  </w:rPr>
                </w:pPr>
                <w:r w:rsidRPr="00434754">
                  <w:rPr>
                    <w:rFonts w:cs="Arial"/>
                    <w:sz w:val="28"/>
                    <w:lang w:val="es-AR"/>
                  </w:rPr>
                  <w:t>Universidad de Concepción del Uruguay</w:t>
                </w:r>
              </w:p>
              <w:p w14:paraId="641FC4AD" w14:textId="193A00DC" w:rsidR="007F23BE" w:rsidRPr="00434754" w:rsidRDefault="007F23BE" w:rsidP="007F23BE">
                <w:pPr>
                  <w:pStyle w:val="Sinespaciado"/>
                  <w:spacing w:line="360" w:lineRule="auto"/>
                  <w:jc w:val="center"/>
                  <w:rPr>
                    <w:rFonts w:cs="Arial"/>
                    <w:sz w:val="28"/>
                    <w:lang w:val="es-AR"/>
                  </w:rPr>
                </w:pPr>
                <w:r w:rsidRPr="00434754">
                  <w:rPr>
                    <w:rFonts w:cs="Arial"/>
                    <w:sz w:val="28"/>
                    <w:lang w:val="es-AR"/>
                  </w:rPr>
                  <w:t>Facultad de Ciencias Agrarias</w:t>
                </w:r>
                <w:r w:rsidR="00434754" w:rsidRPr="00434754">
                  <w:rPr>
                    <w:rFonts w:cs="Arial"/>
                    <w:sz w:val="28"/>
                    <w:lang w:val="es-AR"/>
                  </w:rPr>
                  <w:br/>
                  <w:t>Centro Regional Rosario</w:t>
                </w:r>
              </w:p>
            </w:tc>
          </w:tr>
          <w:tr w:rsidR="007F23BE" w:rsidRPr="00CE53E1" w14:paraId="7A2C1237" w14:textId="77777777">
            <w:tc>
              <w:tcPr>
                <w:tcW w:w="7672" w:type="dxa"/>
              </w:tcPr>
              <w:sdt>
                <w:sdtPr>
                  <w:rPr>
                    <w:rFonts w:eastAsiaTheme="majorEastAsia" w:cs="Arial"/>
                    <w:sz w:val="72"/>
                    <w:szCs w:val="88"/>
                    <w:lang w:val="es-AR"/>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690C040" w14:textId="5E96494A" w:rsidR="00F94285" w:rsidRPr="00434754" w:rsidRDefault="00385DFB" w:rsidP="007F23BE">
                    <w:pPr>
                      <w:pStyle w:val="Sinespaciado"/>
                      <w:spacing w:line="216" w:lineRule="auto"/>
                      <w:jc w:val="center"/>
                      <w:rPr>
                        <w:rFonts w:eastAsiaTheme="majorEastAsia" w:cs="Arial"/>
                        <w:sz w:val="88"/>
                        <w:szCs w:val="88"/>
                        <w:lang w:val="es-AR"/>
                      </w:rPr>
                    </w:pPr>
                    <w:r>
                      <w:rPr>
                        <w:rFonts w:eastAsiaTheme="majorEastAsia" w:cs="Arial"/>
                        <w:sz w:val="72"/>
                        <w:szCs w:val="88"/>
                        <w:lang w:val="es-AR"/>
                      </w:rPr>
                      <w:t>ELABORACIÓN DE ALIMENTO A BASE DE SUERO LÁCTEO</w:t>
                    </w:r>
                  </w:p>
                </w:sdtContent>
              </w:sdt>
            </w:tc>
          </w:tr>
          <w:tr w:rsidR="007F23BE" w:rsidRPr="00CE53E1" w14:paraId="7C9BA820" w14:textId="77777777">
            <w:tc>
              <w:tcPr>
                <w:tcW w:w="7672" w:type="dxa"/>
                <w:tcMar>
                  <w:top w:w="216" w:type="dxa"/>
                  <w:left w:w="115" w:type="dxa"/>
                  <w:bottom w:w="216" w:type="dxa"/>
                  <w:right w:w="115" w:type="dxa"/>
                </w:tcMar>
              </w:tcPr>
              <w:p w14:paraId="08F928F0" w14:textId="77777777" w:rsidR="00434754" w:rsidRPr="00434754" w:rsidRDefault="00434754" w:rsidP="00434754">
                <w:pPr>
                  <w:pStyle w:val="Sinespaciado"/>
                  <w:jc w:val="left"/>
                  <w:rPr>
                    <w:rFonts w:cs="Arial"/>
                    <w:b/>
                    <w:sz w:val="28"/>
                    <w:lang w:val="es-AR"/>
                  </w:rPr>
                </w:pPr>
              </w:p>
              <w:p w14:paraId="0F4564A3" w14:textId="214F1BBC" w:rsidR="00434754" w:rsidRPr="00434754" w:rsidRDefault="00434754" w:rsidP="00434754">
                <w:pPr>
                  <w:pStyle w:val="Sinespaciado"/>
                  <w:rPr>
                    <w:rFonts w:cs="Arial"/>
                    <w:b/>
                    <w:sz w:val="28"/>
                    <w:lang w:val="es-AR"/>
                  </w:rPr>
                </w:pPr>
                <w:r>
                  <w:rPr>
                    <w:rFonts w:cs="Arial"/>
                    <w:b/>
                    <w:sz w:val="28"/>
                    <w:lang w:val="es-AR"/>
                  </w:rPr>
                  <w:t xml:space="preserve">AUTOR: </w:t>
                </w:r>
                <w:r w:rsidRPr="00434754">
                  <w:rPr>
                    <w:rFonts w:cs="Arial"/>
                    <w:sz w:val="28"/>
                    <w:lang w:val="es-AR"/>
                  </w:rPr>
                  <w:t>VIOLA, VICTORIA</w:t>
                </w:r>
              </w:p>
              <w:p w14:paraId="07C3C650" w14:textId="22BC4BE2" w:rsidR="00434754" w:rsidRPr="00434754" w:rsidRDefault="00434754" w:rsidP="00434754">
                <w:pPr>
                  <w:pStyle w:val="Sinespaciado"/>
                  <w:rPr>
                    <w:rFonts w:cs="Arial"/>
                    <w:lang w:val="es-AR"/>
                  </w:rPr>
                </w:pPr>
                <w:r w:rsidRPr="00434754">
                  <w:rPr>
                    <w:rFonts w:cs="Arial"/>
                    <w:lang w:val="es-AR"/>
                  </w:rPr>
                  <w:t>Tesis presentada para completar los requisitos del plan de estudio de Licenciatura en Bromatología</w:t>
                </w:r>
                <w:r>
                  <w:rPr>
                    <w:rFonts w:cs="Arial"/>
                    <w:lang w:val="es-AR"/>
                  </w:rPr>
                  <w:t>.</w:t>
                </w:r>
              </w:p>
            </w:tc>
          </w:tr>
          <w:tr w:rsidR="00434754" w:rsidRPr="00CE53E1" w14:paraId="4F16B200" w14:textId="77777777">
            <w:tc>
              <w:tcPr>
                <w:tcW w:w="7672" w:type="dxa"/>
                <w:tcMar>
                  <w:top w:w="216" w:type="dxa"/>
                  <w:left w:w="115" w:type="dxa"/>
                  <w:bottom w:w="216" w:type="dxa"/>
                  <w:right w:w="115" w:type="dxa"/>
                </w:tcMar>
              </w:tcPr>
              <w:p w14:paraId="40E5E889" w14:textId="77777777" w:rsidR="00434754" w:rsidRPr="00434754" w:rsidRDefault="00434754" w:rsidP="00434754">
                <w:pPr>
                  <w:pStyle w:val="Sinespaciado"/>
                  <w:jc w:val="left"/>
                  <w:rPr>
                    <w:rFonts w:cs="Arial"/>
                    <w:b/>
                    <w:sz w:val="28"/>
                    <w:lang w:val="es-AR"/>
                  </w:rPr>
                </w:pPr>
              </w:p>
            </w:tc>
          </w:tr>
        </w:tbl>
        <w:tbl>
          <w:tblPr>
            <w:tblpPr w:leftFromText="187" w:rightFromText="187" w:horzAnchor="margin" w:tblpXSpec="center" w:tblpYSpec="bottom"/>
            <w:tblW w:w="3857" w:type="pct"/>
            <w:tblLook w:val="04A0" w:firstRow="1" w:lastRow="0" w:firstColumn="1" w:lastColumn="0" w:noHBand="0" w:noVBand="1"/>
          </w:tblPr>
          <w:tblGrid>
            <w:gridCol w:w="7175"/>
          </w:tblGrid>
          <w:tr w:rsidR="00F94285" w:rsidRPr="00CE53E1" w14:paraId="2B65A63F" w14:textId="77777777">
            <w:tc>
              <w:tcPr>
                <w:tcW w:w="7221" w:type="dxa"/>
                <w:tcMar>
                  <w:top w:w="216" w:type="dxa"/>
                  <w:left w:w="115" w:type="dxa"/>
                  <w:bottom w:w="216" w:type="dxa"/>
                  <w:right w:w="115" w:type="dxa"/>
                </w:tcMar>
              </w:tcPr>
              <w:p w14:paraId="7A8DD53F" w14:textId="34B788DC" w:rsidR="00F94285" w:rsidRPr="00E350BA" w:rsidRDefault="00434754">
                <w:pPr>
                  <w:pStyle w:val="Sinespaciado"/>
                  <w:rPr>
                    <w:sz w:val="28"/>
                    <w:szCs w:val="28"/>
                    <w:lang w:val="es-ES"/>
                  </w:rPr>
                </w:pPr>
                <w:r w:rsidRPr="00E350BA">
                  <w:rPr>
                    <w:b/>
                    <w:sz w:val="28"/>
                    <w:szCs w:val="28"/>
                    <w:lang w:val="es-ES"/>
                  </w:rPr>
                  <w:t xml:space="preserve">DIRECTOR DE TESIS: </w:t>
                </w:r>
                <w:r w:rsidRPr="00E350BA">
                  <w:rPr>
                    <w:sz w:val="28"/>
                    <w:szCs w:val="28"/>
                    <w:lang w:val="es-ES"/>
                  </w:rPr>
                  <w:t>LABORET, LAURA</w:t>
                </w:r>
              </w:p>
              <w:p w14:paraId="000A381E" w14:textId="6284079C" w:rsidR="00434754" w:rsidRPr="00E350BA" w:rsidRDefault="00434754">
                <w:pPr>
                  <w:pStyle w:val="Sinespaciado"/>
                  <w:rPr>
                    <w:sz w:val="28"/>
                    <w:szCs w:val="28"/>
                    <w:lang w:val="es-ES"/>
                  </w:rPr>
                </w:pPr>
                <w:r w:rsidRPr="00E350BA">
                  <w:rPr>
                    <w:b/>
                    <w:sz w:val="28"/>
                    <w:szCs w:val="28"/>
                    <w:lang w:val="es-ES"/>
                  </w:rPr>
                  <w:t xml:space="preserve">FECHA: </w:t>
                </w:r>
                <w:r w:rsidR="00CE53E1">
                  <w:rPr>
                    <w:b/>
                    <w:sz w:val="28"/>
                    <w:szCs w:val="28"/>
                    <w:lang w:val="es-ES"/>
                  </w:rPr>
                  <w:t>14/08/20</w:t>
                </w:r>
              </w:p>
              <w:p w14:paraId="2E3ADB62" w14:textId="799E5E23" w:rsidR="00F94285" w:rsidRPr="00E350BA" w:rsidRDefault="00F94285">
                <w:pPr>
                  <w:pStyle w:val="Sinespaciado"/>
                  <w:rPr>
                    <w:color w:val="5B9BD5" w:themeColor="accent1"/>
                    <w:sz w:val="28"/>
                    <w:szCs w:val="28"/>
                    <w:lang w:val="es-ES"/>
                  </w:rPr>
                </w:pPr>
              </w:p>
              <w:p w14:paraId="22FEFE11" w14:textId="29743714" w:rsidR="00F94285" w:rsidRPr="00E350BA" w:rsidRDefault="00F94285">
                <w:pPr>
                  <w:pStyle w:val="Sinespaciado"/>
                  <w:rPr>
                    <w:color w:val="5B9BD5" w:themeColor="accent1"/>
                    <w:lang w:val="es-ES"/>
                  </w:rPr>
                </w:pPr>
              </w:p>
            </w:tc>
          </w:tr>
        </w:tbl>
        <w:p w14:paraId="3A626F10" w14:textId="6B3D8C24" w:rsidR="00F94285" w:rsidRDefault="0039192F">
          <w:pPr>
            <w:rPr>
              <w:rFonts w:cs="Arial"/>
              <w:strike/>
              <w:szCs w:val="24"/>
              <w:lang w:val="es-ES"/>
            </w:rPr>
          </w:pPr>
          <w:r>
            <w:rPr>
              <w:noProof/>
              <w:lang w:val="es-AR" w:eastAsia="es-AR"/>
            </w:rPr>
            <w:drawing>
              <wp:anchor distT="0" distB="0" distL="114300" distR="114300" simplePos="0" relativeHeight="251659264" behindDoc="0" locked="0" layoutInCell="1" allowOverlap="1" wp14:anchorId="6374667C" wp14:editId="575ECF24">
                <wp:simplePos x="0" y="0"/>
                <wp:positionH relativeFrom="column">
                  <wp:posOffset>1830705</wp:posOffset>
                </wp:positionH>
                <wp:positionV relativeFrom="paragraph">
                  <wp:posOffset>121285</wp:posOffset>
                </wp:positionV>
                <wp:extent cx="2105025" cy="1247775"/>
                <wp:effectExtent l="0" t="0" r="9525"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1247775"/>
                        </a:xfrm>
                        <a:prstGeom prst="rect">
                          <a:avLst/>
                        </a:prstGeom>
                        <a:noFill/>
                      </pic:spPr>
                    </pic:pic>
                  </a:graphicData>
                </a:graphic>
                <wp14:sizeRelH relativeFrom="page">
                  <wp14:pctWidth>0</wp14:pctWidth>
                </wp14:sizeRelH>
                <wp14:sizeRelV relativeFrom="page">
                  <wp14:pctHeight>0</wp14:pctHeight>
                </wp14:sizeRelV>
              </wp:anchor>
            </w:drawing>
          </w:r>
        </w:p>
      </w:sdtContent>
    </w:sdt>
    <w:p w14:paraId="43E5ADD6" w14:textId="77777777" w:rsidR="00687A7F" w:rsidRDefault="00687A7F">
      <w:pPr>
        <w:rPr>
          <w:rFonts w:cs="Arial"/>
          <w:szCs w:val="24"/>
          <w:lang w:val="es-ES"/>
        </w:rPr>
      </w:pPr>
    </w:p>
    <w:p w14:paraId="3DD2AEB4" w14:textId="5DD3CC0B" w:rsidR="00191C4E" w:rsidRDefault="00191C4E" w:rsidP="00CE53E1">
      <w:pPr>
        <w:spacing w:line="259" w:lineRule="auto"/>
        <w:jc w:val="left"/>
        <w:rPr>
          <w:rFonts w:cs="Arial"/>
          <w:szCs w:val="24"/>
          <w:lang w:val="es-ES"/>
        </w:rPr>
        <w:sectPr w:rsidR="00191C4E" w:rsidSect="00191C4E">
          <w:pgSz w:w="11906" w:h="16838" w:code="9"/>
          <w:pgMar w:top="1418" w:right="1134" w:bottom="1418" w:left="1701" w:header="709" w:footer="709" w:gutter="0"/>
          <w:pgNumType w:start="0"/>
          <w:cols w:space="708"/>
          <w:titlePg/>
          <w:docGrid w:linePitch="360"/>
        </w:sectPr>
      </w:pPr>
    </w:p>
    <w:p w14:paraId="2962E77B" w14:textId="481973A2" w:rsidR="009835E0" w:rsidRDefault="009835E0" w:rsidP="00CE53E1">
      <w:pPr>
        <w:pStyle w:val="Ttulo1"/>
        <w:jc w:val="both"/>
        <w:rPr>
          <w:lang w:val="es-ES"/>
        </w:rPr>
      </w:pPr>
    </w:p>
    <w:sdt>
      <w:sdtPr>
        <w:rPr>
          <w:rFonts w:ascii="Arial" w:eastAsiaTheme="minorHAnsi" w:hAnsi="Arial" w:cs="Arial"/>
          <w:b w:val="0"/>
          <w:color w:val="auto"/>
          <w:sz w:val="24"/>
          <w:szCs w:val="24"/>
          <w:lang w:val="es-ES"/>
        </w:rPr>
        <w:id w:val="-1804300722"/>
        <w:docPartObj>
          <w:docPartGallery w:val="Table of Contents"/>
          <w:docPartUnique/>
        </w:docPartObj>
      </w:sdtPr>
      <w:sdtEndPr>
        <w:rPr>
          <w:rFonts w:cstheme="minorBidi"/>
          <w:bCs/>
          <w:szCs w:val="22"/>
        </w:rPr>
      </w:sdtEndPr>
      <w:sdtContent>
        <w:p w14:paraId="16D7965C" w14:textId="77777777" w:rsidR="00CE53E1" w:rsidRDefault="00434754" w:rsidP="00F93E4C">
          <w:pPr>
            <w:pStyle w:val="TtulodeTDC"/>
            <w:rPr>
              <w:noProof/>
            </w:rPr>
          </w:pPr>
          <w:r w:rsidRPr="00434754">
            <w:rPr>
              <w:rFonts w:ascii="Arial" w:hAnsi="Arial" w:cs="Arial"/>
              <w:color w:val="auto"/>
              <w:sz w:val="28"/>
              <w:szCs w:val="24"/>
              <w:lang w:val="es-ES"/>
            </w:rPr>
            <w:t>Tabla de contenido</w:t>
          </w:r>
          <w:r w:rsidRPr="00434754">
            <w:rPr>
              <w:rFonts w:cs="Arial"/>
              <w:b w:val="0"/>
              <w:szCs w:val="24"/>
            </w:rPr>
            <w:fldChar w:fldCharType="begin"/>
          </w:r>
          <w:r w:rsidRPr="00434754">
            <w:rPr>
              <w:rFonts w:cs="Arial"/>
              <w:szCs w:val="24"/>
            </w:rPr>
            <w:instrText xml:space="preserve"> TOC \o "1-3" \h \z \u </w:instrText>
          </w:r>
          <w:r w:rsidRPr="00434754">
            <w:rPr>
              <w:rFonts w:cs="Arial"/>
              <w:b w:val="0"/>
              <w:szCs w:val="24"/>
            </w:rPr>
            <w:fldChar w:fldCharType="separate"/>
          </w:r>
        </w:p>
        <w:p w14:paraId="67AFFB6C" w14:textId="6C2DB8E3" w:rsidR="00CE53E1" w:rsidRDefault="006F4AD7">
          <w:pPr>
            <w:pStyle w:val="TDC1"/>
            <w:tabs>
              <w:tab w:val="right" w:leader="dot" w:pos="9061"/>
            </w:tabs>
            <w:rPr>
              <w:rFonts w:asciiTheme="minorHAnsi" w:eastAsiaTheme="minorEastAsia" w:hAnsiTheme="minorHAnsi"/>
              <w:noProof/>
              <w:sz w:val="22"/>
            </w:rPr>
          </w:pPr>
          <w:hyperlink w:anchor="_Toc48324321" w:history="1">
            <w:r w:rsidR="00CE53E1" w:rsidRPr="00D17BB7">
              <w:rPr>
                <w:rStyle w:val="Hipervnculo"/>
                <w:noProof/>
                <w:lang w:val="es-ES"/>
              </w:rPr>
              <w:t>RESUMEN</w:t>
            </w:r>
            <w:r w:rsidR="00CE53E1">
              <w:rPr>
                <w:noProof/>
                <w:webHidden/>
              </w:rPr>
              <w:tab/>
            </w:r>
            <w:r w:rsidR="00CE53E1">
              <w:rPr>
                <w:noProof/>
                <w:webHidden/>
              </w:rPr>
              <w:fldChar w:fldCharType="begin"/>
            </w:r>
            <w:r w:rsidR="00CE53E1">
              <w:rPr>
                <w:noProof/>
                <w:webHidden/>
              </w:rPr>
              <w:instrText xml:space="preserve"> PAGEREF _Toc48324321 \h </w:instrText>
            </w:r>
            <w:r w:rsidR="00CE53E1">
              <w:rPr>
                <w:noProof/>
                <w:webHidden/>
              </w:rPr>
            </w:r>
            <w:r w:rsidR="00CE53E1">
              <w:rPr>
                <w:noProof/>
                <w:webHidden/>
              </w:rPr>
              <w:fldChar w:fldCharType="separate"/>
            </w:r>
            <w:r w:rsidR="00CE53E1">
              <w:rPr>
                <w:noProof/>
                <w:webHidden/>
              </w:rPr>
              <w:t>3</w:t>
            </w:r>
            <w:r w:rsidR="00CE53E1">
              <w:rPr>
                <w:noProof/>
                <w:webHidden/>
              </w:rPr>
              <w:fldChar w:fldCharType="end"/>
            </w:r>
          </w:hyperlink>
        </w:p>
        <w:p w14:paraId="654D3A52" w14:textId="52CB2F7E" w:rsidR="00CE53E1" w:rsidRDefault="006F4AD7">
          <w:pPr>
            <w:pStyle w:val="TDC1"/>
            <w:tabs>
              <w:tab w:val="right" w:leader="dot" w:pos="9061"/>
            </w:tabs>
            <w:rPr>
              <w:rFonts w:asciiTheme="minorHAnsi" w:eastAsiaTheme="minorEastAsia" w:hAnsiTheme="minorHAnsi"/>
              <w:noProof/>
              <w:sz w:val="22"/>
            </w:rPr>
          </w:pPr>
          <w:hyperlink w:anchor="_Toc48324322" w:history="1">
            <w:r w:rsidR="00CE53E1" w:rsidRPr="00D17BB7">
              <w:rPr>
                <w:rStyle w:val="Hipervnculo"/>
                <w:noProof/>
                <w:lang w:val="es-ES"/>
              </w:rPr>
              <w:t>INTRODUCCIÓN</w:t>
            </w:r>
            <w:r w:rsidR="00CE53E1">
              <w:rPr>
                <w:noProof/>
                <w:webHidden/>
              </w:rPr>
              <w:tab/>
            </w:r>
            <w:r w:rsidR="00CE53E1">
              <w:rPr>
                <w:noProof/>
                <w:webHidden/>
              </w:rPr>
              <w:fldChar w:fldCharType="begin"/>
            </w:r>
            <w:r w:rsidR="00CE53E1">
              <w:rPr>
                <w:noProof/>
                <w:webHidden/>
              </w:rPr>
              <w:instrText xml:space="preserve"> PAGEREF _Toc48324322 \h </w:instrText>
            </w:r>
            <w:r w:rsidR="00CE53E1">
              <w:rPr>
                <w:noProof/>
                <w:webHidden/>
              </w:rPr>
            </w:r>
            <w:r w:rsidR="00CE53E1">
              <w:rPr>
                <w:noProof/>
                <w:webHidden/>
              </w:rPr>
              <w:fldChar w:fldCharType="separate"/>
            </w:r>
            <w:r w:rsidR="00CE53E1">
              <w:rPr>
                <w:noProof/>
                <w:webHidden/>
              </w:rPr>
              <w:t>4</w:t>
            </w:r>
            <w:r w:rsidR="00CE53E1">
              <w:rPr>
                <w:noProof/>
                <w:webHidden/>
              </w:rPr>
              <w:fldChar w:fldCharType="end"/>
            </w:r>
          </w:hyperlink>
        </w:p>
        <w:p w14:paraId="5EC33EB1" w14:textId="482713EE" w:rsidR="00CE53E1" w:rsidRDefault="006F4AD7">
          <w:pPr>
            <w:pStyle w:val="TDC2"/>
            <w:tabs>
              <w:tab w:val="right" w:leader="dot" w:pos="9061"/>
            </w:tabs>
            <w:rPr>
              <w:rFonts w:asciiTheme="minorHAnsi" w:eastAsiaTheme="minorEastAsia" w:hAnsiTheme="minorHAnsi"/>
              <w:noProof/>
              <w:sz w:val="22"/>
            </w:rPr>
          </w:pPr>
          <w:hyperlink w:anchor="_Toc48324323" w:history="1">
            <w:r w:rsidR="00CE53E1" w:rsidRPr="00D17BB7">
              <w:rPr>
                <w:rStyle w:val="Hipervnculo"/>
                <w:noProof/>
                <w:lang w:val="es-ES"/>
              </w:rPr>
              <w:t>PROBLEMA</w:t>
            </w:r>
            <w:r w:rsidR="00CE53E1">
              <w:rPr>
                <w:noProof/>
                <w:webHidden/>
              </w:rPr>
              <w:tab/>
            </w:r>
            <w:r w:rsidR="00CE53E1">
              <w:rPr>
                <w:noProof/>
                <w:webHidden/>
              </w:rPr>
              <w:fldChar w:fldCharType="begin"/>
            </w:r>
            <w:r w:rsidR="00CE53E1">
              <w:rPr>
                <w:noProof/>
                <w:webHidden/>
              </w:rPr>
              <w:instrText xml:space="preserve"> PAGEREF _Toc48324323 \h </w:instrText>
            </w:r>
            <w:r w:rsidR="00CE53E1">
              <w:rPr>
                <w:noProof/>
                <w:webHidden/>
              </w:rPr>
            </w:r>
            <w:r w:rsidR="00CE53E1">
              <w:rPr>
                <w:noProof/>
                <w:webHidden/>
              </w:rPr>
              <w:fldChar w:fldCharType="separate"/>
            </w:r>
            <w:r w:rsidR="00CE53E1">
              <w:rPr>
                <w:noProof/>
                <w:webHidden/>
              </w:rPr>
              <w:t>5</w:t>
            </w:r>
            <w:r w:rsidR="00CE53E1">
              <w:rPr>
                <w:noProof/>
                <w:webHidden/>
              </w:rPr>
              <w:fldChar w:fldCharType="end"/>
            </w:r>
          </w:hyperlink>
        </w:p>
        <w:p w14:paraId="03490384" w14:textId="08055081" w:rsidR="00CE53E1" w:rsidRDefault="006F4AD7">
          <w:pPr>
            <w:pStyle w:val="TDC2"/>
            <w:tabs>
              <w:tab w:val="right" w:leader="dot" w:pos="9061"/>
            </w:tabs>
            <w:rPr>
              <w:rFonts w:asciiTheme="minorHAnsi" w:eastAsiaTheme="minorEastAsia" w:hAnsiTheme="minorHAnsi"/>
              <w:noProof/>
              <w:sz w:val="22"/>
            </w:rPr>
          </w:pPr>
          <w:hyperlink w:anchor="_Toc48324324" w:history="1">
            <w:r w:rsidR="00CE53E1" w:rsidRPr="00D17BB7">
              <w:rPr>
                <w:rStyle w:val="Hipervnculo"/>
                <w:noProof/>
                <w:lang w:val="es-ES"/>
              </w:rPr>
              <w:t>JUSTIFICACIÓN</w:t>
            </w:r>
            <w:r w:rsidR="00CE53E1">
              <w:rPr>
                <w:noProof/>
                <w:webHidden/>
              </w:rPr>
              <w:tab/>
            </w:r>
            <w:r w:rsidR="00CE53E1">
              <w:rPr>
                <w:noProof/>
                <w:webHidden/>
              </w:rPr>
              <w:fldChar w:fldCharType="begin"/>
            </w:r>
            <w:r w:rsidR="00CE53E1">
              <w:rPr>
                <w:noProof/>
                <w:webHidden/>
              </w:rPr>
              <w:instrText xml:space="preserve"> PAGEREF _Toc48324324 \h </w:instrText>
            </w:r>
            <w:r w:rsidR="00CE53E1">
              <w:rPr>
                <w:noProof/>
                <w:webHidden/>
              </w:rPr>
            </w:r>
            <w:r w:rsidR="00CE53E1">
              <w:rPr>
                <w:noProof/>
                <w:webHidden/>
              </w:rPr>
              <w:fldChar w:fldCharType="separate"/>
            </w:r>
            <w:r w:rsidR="00CE53E1">
              <w:rPr>
                <w:noProof/>
                <w:webHidden/>
              </w:rPr>
              <w:t>5</w:t>
            </w:r>
            <w:r w:rsidR="00CE53E1">
              <w:rPr>
                <w:noProof/>
                <w:webHidden/>
              </w:rPr>
              <w:fldChar w:fldCharType="end"/>
            </w:r>
          </w:hyperlink>
        </w:p>
        <w:p w14:paraId="2318920E" w14:textId="0C7B4B38" w:rsidR="00CE53E1" w:rsidRDefault="006F4AD7">
          <w:pPr>
            <w:pStyle w:val="TDC2"/>
            <w:tabs>
              <w:tab w:val="right" w:leader="dot" w:pos="9061"/>
            </w:tabs>
            <w:rPr>
              <w:rFonts w:asciiTheme="minorHAnsi" w:eastAsiaTheme="minorEastAsia" w:hAnsiTheme="minorHAnsi"/>
              <w:noProof/>
              <w:sz w:val="22"/>
            </w:rPr>
          </w:pPr>
          <w:hyperlink w:anchor="_Toc48324325" w:history="1">
            <w:r w:rsidR="00CE53E1" w:rsidRPr="00D17BB7">
              <w:rPr>
                <w:rStyle w:val="Hipervnculo"/>
                <w:noProof/>
                <w:lang w:val="es-ES"/>
              </w:rPr>
              <w:t>ANTECEDENTES</w:t>
            </w:r>
            <w:r w:rsidR="00CE53E1">
              <w:rPr>
                <w:noProof/>
                <w:webHidden/>
              </w:rPr>
              <w:tab/>
            </w:r>
            <w:r w:rsidR="00CE53E1">
              <w:rPr>
                <w:noProof/>
                <w:webHidden/>
              </w:rPr>
              <w:fldChar w:fldCharType="begin"/>
            </w:r>
            <w:r w:rsidR="00CE53E1">
              <w:rPr>
                <w:noProof/>
                <w:webHidden/>
              </w:rPr>
              <w:instrText xml:space="preserve"> PAGEREF _Toc48324325 \h </w:instrText>
            </w:r>
            <w:r w:rsidR="00CE53E1">
              <w:rPr>
                <w:noProof/>
                <w:webHidden/>
              </w:rPr>
            </w:r>
            <w:r w:rsidR="00CE53E1">
              <w:rPr>
                <w:noProof/>
                <w:webHidden/>
              </w:rPr>
              <w:fldChar w:fldCharType="separate"/>
            </w:r>
            <w:r w:rsidR="00CE53E1">
              <w:rPr>
                <w:noProof/>
                <w:webHidden/>
              </w:rPr>
              <w:t>7</w:t>
            </w:r>
            <w:r w:rsidR="00CE53E1">
              <w:rPr>
                <w:noProof/>
                <w:webHidden/>
              </w:rPr>
              <w:fldChar w:fldCharType="end"/>
            </w:r>
          </w:hyperlink>
        </w:p>
        <w:p w14:paraId="00A7F849" w14:textId="16D5621B" w:rsidR="00CE53E1" w:rsidRDefault="006F4AD7">
          <w:pPr>
            <w:pStyle w:val="TDC2"/>
            <w:tabs>
              <w:tab w:val="right" w:leader="dot" w:pos="9061"/>
            </w:tabs>
            <w:rPr>
              <w:rFonts w:asciiTheme="minorHAnsi" w:eastAsiaTheme="minorEastAsia" w:hAnsiTheme="minorHAnsi"/>
              <w:noProof/>
              <w:sz w:val="22"/>
            </w:rPr>
          </w:pPr>
          <w:hyperlink w:anchor="_Toc48324326" w:history="1">
            <w:r w:rsidR="00CE53E1" w:rsidRPr="00D17BB7">
              <w:rPr>
                <w:rStyle w:val="Hipervnculo"/>
                <w:noProof/>
                <w:lang w:val="es-ES"/>
              </w:rPr>
              <w:t>HIPÓTESIS</w:t>
            </w:r>
            <w:r w:rsidR="00CE53E1">
              <w:rPr>
                <w:noProof/>
                <w:webHidden/>
              </w:rPr>
              <w:tab/>
            </w:r>
            <w:r w:rsidR="00CE53E1">
              <w:rPr>
                <w:noProof/>
                <w:webHidden/>
              </w:rPr>
              <w:fldChar w:fldCharType="begin"/>
            </w:r>
            <w:r w:rsidR="00CE53E1">
              <w:rPr>
                <w:noProof/>
                <w:webHidden/>
              </w:rPr>
              <w:instrText xml:space="preserve"> PAGEREF _Toc48324326 \h </w:instrText>
            </w:r>
            <w:r w:rsidR="00CE53E1">
              <w:rPr>
                <w:noProof/>
                <w:webHidden/>
              </w:rPr>
            </w:r>
            <w:r w:rsidR="00CE53E1">
              <w:rPr>
                <w:noProof/>
                <w:webHidden/>
              </w:rPr>
              <w:fldChar w:fldCharType="separate"/>
            </w:r>
            <w:r w:rsidR="00CE53E1">
              <w:rPr>
                <w:noProof/>
                <w:webHidden/>
              </w:rPr>
              <w:t>9</w:t>
            </w:r>
            <w:r w:rsidR="00CE53E1">
              <w:rPr>
                <w:noProof/>
                <w:webHidden/>
              </w:rPr>
              <w:fldChar w:fldCharType="end"/>
            </w:r>
          </w:hyperlink>
        </w:p>
        <w:p w14:paraId="46ECC0CA" w14:textId="7FB46EF5" w:rsidR="00CE53E1" w:rsidRDefault="006F4AD7">
          <w:pPr>
            <w:pStyle w:val="TDC2"/>
            <w:tabs>
              <w:tab w:val="right" w:leader="dot" w:pos="9061"/>
            </w:tabs>
            <w:rPr>
              <w:rFonts w:asciiTheme="minorHAnsi" w:eastAsiaTheme="minorEastAsia" w:hAnsiTheme="minorHAnsi"/>
              <w:noProof/>
              <w:sz w:val="22"/>
            </w:rPr>
          </w:pPr>
          <w:hyperlink w:anchor="_Toc48324327" w:history="1">
            <w:r w:rsidR="00CE53E1" w:rsidRPr="00D17BB7">
              <w:rPr>
                <w:rStyle w:val="Hipervnculo"/>
                <w:noProof/>
                <w:lang w:val="es-ES"/>
              </w:rPr>
              <w:t>OBJETIVOS</w:t>
            </w:r>
            <w:r w:rsidR="00CE53E1">
              <w:rPr>
                <w:noProof/>
                <w:webHidden/>
              </w:rPr>
              <w:tab/>
            </w:r>
            <w:r w:rsidR="00CE53E1">
              <w:rPr>
                <w:noProof/>
                <w:webHidden/>
              </w:rPr>
              <w:fldChar w:fldCharType="begin"/>
            </w:r>
            <w:r w:rsidR="00CE53E1">
              <w:rPr>
                <w:noProof/>
                <w:webHidden/>
              </w:rPr>
              <w:instrText xml:space="preserve"> PAGEREF _Toc48324327 \h </w:instrText>
            </w:r>
            <w:r w:rsidR="00CE53E1">
              <w:rPr>
                <w:noProof/>
                <w:webHidden/>
              </w:rPr>
            </w:r>
            <w:r w:rsidR="00CE53E1">
              <w:rPr>
                <w:noProof/>
                <w:webHidden/>
              </w:rPr>
              <w:fldChar w:fldCharType="separate"/>
            </w:r>
            <w:r w:rsidR="00CE53E1">
              <w:rPr>
                <w:noProof/>
                <w:webHidden/>
              </w:rPr>
              <w:t>9</w:t>
            </w:r>
            <w:r w:rsidR="00CE53E1">
              <w:rPr>
                <w:noProof/>
                <w:webHidden/>
              </w:rPr>
              <w:fldChar w:fldCharType="end"/>
            </w:r>
          </w:hyperlink>
        </w:p>
        <w:p w14:paraId="03ACEF09" w14:textId="42B9812A" w:rsidR="00CE53E1" w:rsidRDefault="006F4AD7">
          <w:pPr>
            <w:pStyle w:val="TDC1"/>
            <w:tabs>
              <w:tab w:val="right" w:leader="dot" w:pos="9061"/>
            </w:tabs>
            <w:rPr>
              <w:rFonts w:asciiTheme="minorHAnsi" w:eastAsiaTheme="minorEastAsia" w:hAnsiTheme="minorHAnsi"/>
              <w:noProof/>
              <w:sz w:val="22"/>
            </w:rPr>
          </w:pPr>
          <w:hyperlink w:anchor="_Toc48324328" w:history="1">
            <w:r w:rsidR="00CE53E1" w:rsidRPr="00D17BB7">
              <w:rPr>
                <w:rStyle w:val="Hipervnculo"/>
                <w:noProof/>
                <w:lang w:val="es-ES"/>
              </w:rPr>
              <w:t>MATERIALES Y METODOS</w:t>
            </w:r>
            <w:r w:rsidR="00CE53E1">
              <w:rPr>
                <w:noProof/>
                <w:webHidden/>
              </w:rPr>
              <w:tab/>
            </w:r>
            <w:r w:rsidR="00CE53E1">
              <w:rPr>
                <w:noProof/>
                <w:webHidden/>
              </w:rPr>
              <w:fldChar w:fldCharType="begin"/>
            </w:r>
            <w:r w:rsidR="00CE53E1">
              <w:rPr>
                <w:noProof/>
                <w:webHidden/>
              </w:rPr>
              <w:instrText xml:space="preserve"> PAGEREF _Toc48324328 \h </w:instrText>
            </w:r>
            <w:r w:rsidR="00CE53E1">
              <w:rPr>
                <w:noProof/>
                <w:webHidden/>
              </w:rPr>
            </w:r>
            <w:r w:rsidR="00CE53E1">
              <w:rPr>
                <w:noProof/>
                <w:webHidden/>
              </w:rPr>
              <w:fldChar w:fldCharType="separate"/>
            </w:r>
            <w:r w:rsidR="00CE53E1">
              <w:rPr>
                <w:noProof/>
                <w:webHidden/>
              </w:rPr>
              <w:t>11</w:t>
            </w:r>
            <w:r w:rsidR="00CE53E1">
              <w:rPr>
                <w:noProof/>
                <w:webHidden/>
              </w:rPr>
              <w:fldChar w:fldCharType="end"/>
            </w:r>
          </w:hyperlink>
        </w:p>
        <w:p w14:paraId="1C5AEF8F" w14:textId="68251499" w:rsidR="00CE53E1" w:rsidRDefault="006F4AD7">
          <w:pPr>
            <w:pStyle w:val="TDC1"/>
            <w:tabs>
              <w:tab w:val="right" w:leader="dot" w:pos="9061"/>
            </w:tabs>
            <w:rPr>
              <w:rFonts w:asciiTheme="minorHAnsi" w:eastAsiaTheme="minorEastAsia" w:hAnsiTheme="minorHAnsi"/>
              <w:noProof/>
              <w:sz w:val="22"/>
            </w:rPr>
          </w:pPr>
          <w:hyperlink w:anchor="_Toc48324329" w:history="1">
            <w:r w:rsidR="00CE53E1" w:rsidRPr="00D17BB7">
              <w:rPr>
                <w:rStyle w:val="Hipervnculo"/>
                <w:noProof/>
                <w:lang w:val="es-ES"/>
              </w:rPr>
              <w:t>RESULTADOS</w:t>
            </w:r>
            <w:r w:rsidR="00CE53E1">
              <w:rPr>
                <w:noProof/>
                <w:webHidden/>
              </w:rPr>
              <w:tab/>
            </w:r>
            <w:r w:rsidR="00CE53E1">
              <w:rPr>
                <w:noProof/>
                <w:webHidden/>
              </w:rPr>
              <w:fldChar w:fldCharType="begin"/>
            </w:r>
            <w:r w:rsidR="00CE53E1">
              <w:rPr>
                <w:noProof/>
                <w:webHidden/>
              </w:rPr>
              <w:instrText xml:space="preserve"> PAGEREF _Toc48324329 \h </w:instrText>
            </w:r>
            <w:r w:rsidR="00CE53E1">
              <w:rPr>
                <w:noProof/>
                <w:webHidden/>
              </w:rPr>
            </w:r>
            <w:r w:rsidR="00CE53E1">
              <w:rPr>
                <w:noProof/>
                <w:webHidden/>
              </w:rPr>
              <w:fldChar w:fldCharType="separate"/>
            </w:r>
            <w:r w:rsidR="00CE53E1">
              <w:rPr>
                <w:noProof/>
                <w:webHidden/>
              </w:rPr>
              <w:t>20</w:t>
            </w:r>
            <w:r w:rsidR="00CE53E1">
              <w:rPr>
                <w:noProof/>
                <w:webHidden/>
              </w:rPr>
              <w:fldChar w:fldCharType="end"/>
            </w:r>
          </w:hyperlink>
        </w:p>
        <w:p w14:paraId="67A4F8C5" w14:textId="78A9AE27" w:rsidR="00CE53E1" w:rsidRDefault="006F4AD7">
          <w:pPr>
            <w:pStyle w:val="TDC2"/>
            <w:tabs>
              <w:tab w:val="right" w:leader="dot" w:pos="9061"/>
            </w:tabs>
            <w:rPr>
              <w:rFonts w:asciiTheme="minorHAnsi" w:eastAsiaTheme="minorEastAsia" w:hAnsiTheme="minorHAnsi"/>
              <w:noProof/>
              <w:sz w:val="22"/>
            </w:rPr>
          </w:pPr>
          <w:hyperlink w:anchor="_Toc48324330" w:history="1">
            <w:r w:rsidR="00CE53E1" w:rsidRPr="00D17BB7">
              <w:rPr>
                <w:rStyle w:val="Hipervnculo"/>
                <w:noProof/>
                <w:lang w:val="es-ES"/>
              </w:rPr>
              <w:t>GRAFICO 1: ¿SON DE SU AGRADO LOS SIGUIENTES ASPECTOS?</w:t>
            </w:r>
            <w:r w:rsidR="00CE53E1">
              <w:rPr>
                <w:noProof/>
                <w:webHidden/>
              </w:rPr>
              <w:tab/>
            </w:r>
            <w:r w:rsidR="00CE53E1">
              <w:rPr>
                <w:noProof/>
                <w:webHidden/>
              </w:rPr>
              <w:fldChar w:fldCharType="begin"/>
            </w:r>
            <w:r w:rsidR="00CE53E1">
              <w:rPr>
                <w:noProof/>
                <w:webHidden/>
              </w:rPr>
              <w:instrText xml:space="preserve"> PAGEREF _Toc48324330 \h </w:instrText>
            </w:r>
            <w:r w:rsidR="00CE53E1">
              <w:rPr>
                <w:noProof/>
                <w:webHidden/>
              </w:rPr>
            </w:r>
            <w:r w:rsidR="00CE53E1">
              <w:rPr>
                <w:noProof/>
                <w:webHidden/>
              </w:rPr>
              <w:fldChar w:fldCharType="separate"/>
            </w:r>
            <w:r w:rsidR="00CE53E1">
              <w:rPr>
                <w:noProof/>
                <w:webHidden/>
              </w:rPr>
              <w:t>23</w:t>
            </w:r>
            <w:r w:rsidR="00CE53E1">
              <w:rPr>
                <w:noProof/>
                <w:webHidden/>
              </w:rPr>
              <w:fldChar w:fldCharType="end"/>
            </w:r>
          </w:hyperlink>
        </w:p>
        <w:p w14:paraId="3EE883C5" w14:textId="56F89B43" w:rsidR="00CE53E1" w:rsidRDefault="006F4AD7">
          <w:pPr>
            <w:pStyle w:val="TDC2"/>
            <w:tabs>
              <w:tab w:val="right" w:leader="dot" w:pos="9061"/>
            </w:tabs>
            <w:rPr>
              <w:rFonts w:asciiTheme="minorHAnsi" w:eastAsiaTheme="minorEastAsia" w:hAnsiTheme="minorHAnsi"/>
              <w:noProof/>
              <w:sz w:val="22"/>
            </w:rPr>
          </w:pPr>
          <w:hyperlink w:anchor="_Toc48324331" w:history="1">
            <w:r w:rsidR="00CE53E1" w:rsidRPr="00D17BB7">
              <w:rPr>
                <w:rStyle w:val="Hipervnculo"/>
                <w:noProof/>
                <w:lang w:val="es-ES"/>
              </w:rPr>
              <w:t>GRAFICO 2: ASPECTOS QUE LOS CONSUMIDORES CAMBIARÍAN</w:t>
            </w:r>
            <w:r w:rsidR="00CE53E1">
              <w:rPr>
                <w:noProof/>
                <w:webHidden/>
              </w:rPr>
              <w:tab/>
            </w:r>
            <w:r w:rsidR="00CE53E1">
              <w:rPr>
                <w:noProof/>
                <w:webHidden/>
              </w:rPr>
              <w:fldChar w:fldCharType="begin"/>
            </w:r>
            <w:r w:rsidR="00CE53E1">
              <w:rPr>
                <w:noProof/>
                <w:webHidden/>
              </w:rPr>
              <w:instrText xml:space="preserve"> PAGEREF _Toc48324331 \h </w:instrText>
            </w:r>
            <w:r w:rsidR="00CE53E1">
              <w:rPr>
                <w:noProof/>
                <w:webHidden/>
              </w:rPr>
            </w:r>
            <w:r w:rsidR="00CE53E1">
              <w:rPr>
                <w:noProof/>
                <w:webHidden/>
              </w:rPr>
              <w:fldChar w:fldCharType="separate"/>
            </w:r>
            <w:r w:rsidR="00CE53E1">
              <w:rPr>
                <w:noProof/>
                <w:webHidden/>
              </w:rPr>
              <w:t>24</w:t>
            </w:r>
            <w:r w:rsidR="00CE53E1">
              <w:rPr>
                <w:noProof/>
                <w:webHidden/>
              </w:rPr>
              <w:fldChar w:fldCharType="end"/>
            </w:r>
          </w:hyperlink>
        </w:p>
        <w:p w14:paraId="7913ED1C" w14:textId="7515344A" w:rsidR="00CE53E1" w:rsidRDefault="006F4AD7">
          <w:pPr>
            <w:pStyle w:val="TDC2"/>
            <w:tabs>
              <w:tab w:val="right" w:leader="dot" w:pos="9061"/>
            </w:tabs>
            <w:rPr>
              <w:rFonts w:asciiTheme="minorHAnsi" w:eastAsiaTheme="minorEastAsia" w:hAnsiTheme="minorHAnsi"/>
              <w:noProof/>
              <w:sz w:val="22"/>
            </w:rPr>
          </w:pPr>
          <w:hyperlink w:anchor="_Toc48324332" w:history="1">
            <w:r w:rsidR="00CE53E1" w:rsidRPr="00D17BB7">
              <w:rPr>
                <w:rStyle w:val="Hipervnculo"/>
                <w:noProof/>
                <w:lang w:val="es-ES"/>
              </w:rPr>
              <w:t>GRÁFICO 3: CONSUMO DE SOPA CREMA.</w:t>
            </w:r>
            <w:r w:rsidR="00CE53E1">
              <w:rPr>
                <w:noProof/>
                <w:webHidden/>
              </w:rPr>
              <w:tab/>
            </w:r>
            <w:r w:rsidR="00CE53E1">
              <w:rPr>
                <w:noProof/>
                <w:webHidden/>
              </w:rPr>
              <w:fldChar w:fldCharType="begin"/>
            </w:r>
            <w:r w:rsidR="00CE53E1">
              <w:rPr>
                <w:noProof/>
                <w:webHidden/>
              </w:rPr>
              <w:instrText xml:space="preserve"> PAGEREF _Toc48324332 \h </w:instrText>
            </w:r>
            <w:r w:rsidR="00CE53E1">
              <w:rPr>
                <w:noProof/>
                <w:webHidden/>
              </w:rPr>
            </w:r>
            <w:r w:rsidR="00CE53E1">
              <w:rPr>
                <w:noProof/>
                <w:webHidden/>
              </w:rPr>
              <w:fldChar w:fldCharType="separate"/>
            </w:r>
            <w:r w:rsidR="00CE53E1">
              <w:rPr>
                <w:noProof/>
                <w:webHidden/>
              </w:rPr>
              <w:t>25</w:t>
            </w:r>
            <w:r w:rsidR="00CE53E1">
              <w:rPr>
                <w:noProof/>
                <w:webHidden/>
              </w:rPr>
              <w:fldChar w:fldCharType="end"/>
            </w:r>
          </w:hyperlink>
        </w:p>
        <w:p w14:paraId="0C7C557E" w14:textId="50A695C6" w:rsidR="00CE53E1" w:rsidRDefault="006F4AD7">
          <w:pPr>
            <w:pStyle w:val="TDC2"/>
            <w:tabs>
              <w:tab w:val="right" w:leader="dot" w:pos="9061"/>
            </w:tabs>
            <w:rPr>
              <w:rFonts w:asciiTheme="minorHAnsi" w:eastAsiaTheme="minorEastAsia" w:hAnsiTheme="minorHAnsi"/>
              <w:noProof/>
              <w:sz w:val="22"/>
            </w:rPr>
          </w:pPr>
          <w:hyperlink w:anchor="_Toc48324333" w:history="1">
            <w:r w:rsidR="00CE53E1" w:rsidRPr="00D17BB7">
              <w:rPr>
                <w:rStyle w:val="Hipervnculo"/>
                <w:noProof/>
                <w:lang w:val="es-ES"/>
              </w:rPr>
              <w:t>GRÁFICO 4: ¿COMPRARÍA SOPA CREMA LISTA PARA CONSUMIR?</w:t>
            </w:r>
            <w:r w:rsidR="00CE53E1">
              <w:rPr>
                <w:noProof/>
                <w:webHidden/>
              </w:rPr>
              <w:tab/>
            </w:r>
            <w:r w:rsidR="00CE53E1">
              <w:rPr>
                <w:noProof/>
                <w:webHidden/>
              </w:rPr>
              <w:fldChar w:fldCharType="begin"/>
            </w:r>
            <w:r w:rsidR="00CE53E1">
              <w:rPr>
                <w:noProof/>
                <w:webHidden/>
              </w:rPr>
              <w:instrText xml:space="preserve"> PAGEREF _Toc48324333 \h </w:instrText>
            </w:r>
            <w:r w:rsidR="00CE53E1">
              <w:rPr>
                <w:noProof/>
                <w:webHidden/>
              </w:rPr>
            </w:r>
            <w:r w:rsidR="00CE53E1">
              <w:rPr>
                <w:noProof/>
                <w:webHidden/>
              </w:rPr>
              <w:fldChar w:fldCharType="separate"/>
            </w:r>
            <w:r w:rsidR="00CE53E1">
              <w:rPr>
                <w:noProof/>
                <w:webHidden/>
              </w:rPr>
              <w:t>26</w:t>
            </w:r>
            <w:r w:rsidR="00CE53E1">
              <w:rPr>
                <w:noProof/>
                <w:webHidden/>
              </w:rPr>
              <w:fldChar w:fldCharType="end"/>
            </w:r>
          </w:hyperlink>
        </w:p>
        <w:p w14:paraId="18E8823E" w14:textId="3EF27BF4" w:rsidR="00CE53E1" w:rsidRDefault="006F4AD7">
          <w:pPr>
            <w:pStyle w:val="TDC2"/>
            <w:tabs>
              <w:tab w:val="right" w:leader="dot" w:pos="9061"/>
            </w:tabs>
            <w:rPr>
              <w:rFonts w:asciiTheme="minorHAnsi" w:eastAsiaTheme="minorEastAsia" w:hAnsiTheme="minorHAnsi"/>
              <w:noProof/>
              <w:sz w:val="22"/>
            </w:rPr>
          </w:pPr>
          <w:hyperlink w:anchor="_Toc48324334" w:history="1">
            <w:r w:rsidR="00CE53E1" w:rsidRPr="00D17BB7">
              <w:rPr>
                <w:rStyle w:val="Hipervnculo"/>
                <w:noProof/>
                <w:lang w:val="es-ES"/>
              </w:rPr>
              <w:t>GRÁFICO 5: PREFERENCIA DE SABORES</w:t>
            </w:r>
            <w:r w:rsidR="00CE53E1">
              <w:rPr>
                <w:noProof/>
                <w:webHidden/>
              </w:rPr>
              <w:tab/>
            </w:r>
            <w:r w:rsidR="00CE53E1">
              <w:rPr>
                <w:noProof/>
                <w:webHidden/>
              </w:rPr>
              <w:fldChar w:fldCharType="begin"/>
            </w:r>
            <w:r w:rsidR="00CE53E1">
              <w:rPr>
                <w:noProof/>
                <w:webHidden/>
              </w:rPr>
              <w:instrText xml:space="preserve"> PAGEREF _Toc48324334 \h </w:instrText>
            </w:r>
            <w:r w:rsidR="00CE53E1">
              <w:rPr>
                <w:noProof/>
                <w:webHidden/>
              </w:rPr>
            </w:r>
            <w:r w:rsidR="00CE53E1">
              <w:rPr>
                <w:noProof/>
                <w:webHidden/>
              </w:rPr>
              <w:fldChar w:fldCharType="separate"/>
            </w:r>
            <w:r w:rsidR="00CE53E1">
              <w:rPr>
                <w:noProof/>
                <w:webHidden/>
              </w:rPr>
              <w:t>27</w:t>
            </w:r>
            <w:r w:rsidR="00CE53E1">
              <w:rPr>
                <w:noProof/>
                <w:webHidden/>
              </w:rPr>
              <w:fldChar w:fldCharType="end"/>
            </w:r>
          </w:hyperlink>
        </w:p>
        <w:p w14:paraId="2AD9323B" w14:textId="2DFAD266" w:rsidR="00CE53E1" w:rsidRDefault="006F4AD7">
          <w:pPr>
            <w:pStyle w:val="TDC2"/>
            <w:tabs>
              <w:tab w:val="right" w:leader="dot" w:pos="9061"/>
            </w:tabs>
            <w:rPr>
              <w:rFonts w:asciiTheme="minorHAnsi" w:eastAsiaTheme="minorEastAsia" w:hAnsiTheme="minorHAnsi"/>
              <w:noProof/>
              <w:sz w:val="22"/>
            </w:rPr>
          </w:pPr>
          <w:hyperlink w:anchor="_Toc48324335" w:history="1">
            <w:r w:rsidR="00CE53E1" w:rsidRPr="00D17BB7">
              <w:rPr>
                <w:rStyle w:val="Hipervnculo"/>
                <w:noProof/>
                <w:lang w:val="es-ES"/>
              </w:rPr>
              <w:t>GRAFICO 6: PREFERENCIAS SOPA CREMA SABOR CEBOLLA</w:t>
            </w:r>
            <w:r w:rsidR="00CE53E1">
              <w:rPr>
                <w:noProof/>
                <w:webHidden/>
              </w:rPr>
              <w:tab/>
            </w:r>
            <w:r w:rsidR="00CE53E1">
              <w:rPr>
                <w:noProof/>
                <w:webHidden/>
              </w:rPr>
              <w:fldChar w:fldCharType="begin"/>
            </w:r>
            <w:r w:rsidR="00CE53E1">
              <w:rPr>
                <w:noProof/>
                <w:webHidden/>
              </w:rPr>
              <w:instrText xml:space="preserve"> PAGEREF _Toc48324335 \h </w:instrText>
            </w:r>
            <w:r w:rsidR="00CE53E1">
              <w:rPr>
                <w:noProof/>
                <w:webHidden/>
              </w:rPr>
            </w:r>
            <w:r w:rsidR="00CE53E1">
              <w:rPr>
                <w:noProof/>
                <w:webHidden/>
              </w:rPr>
              <w:fldChar w:fldCharType="separate"/>
            </w:r>
            <w:r w:rsidR="00CE53E1">
              <w:rPr>
                <w:noProof/>
                <w:webHidden/>
              </w:rPr>
              <w:t>29</w:t>
            </w:r>
            <w:r w:rsidR="00CE53E1">
              <w:rPr>
                <w:noProof/>
                <w:webHidden/>
              </w:rPr>
              <w:fldChar w:fldCharType="end"/>
            </w:r>
          </w:hyperlink>
        </w:p>
        <w:p w14:paraId="6968D3A1" w14:textId="64C2A146" w:rsidR="00CE53E1" w:rsidRDefault="006F4AD7">
          <w:pPr>
            <w:pStyle w:val="TDC2"/>
            <w:tabs>
              <w:tab w:val="right" w:leader="dot" w:pos="9061"/>
            </w:tabs>
            <w:rPr>
              <w:rFonts w:asciiTheme="minorHAnsi" w:eastAsiaTheme="minorEastAsia" w:hAnsiTheme="minorHAnsi"/>
              <w:noProof/>
              <w:sz w:val="22"/>
            </w:rPr>
          </w:pPr>
          <w:hyperlink w:anchor="_Toc48324336" w:history="1">
            <w:r w:rsidR="00CE53E1" w:rsidRPr="00D17BB7">
              <w:rPr>
                <w:rStyle w:val="Hipervnculo"/>
                <w:noProof/>
                <w:lang w:val="es-ES"/>
              </w:rPr>
              <w:t>GRÁFICO 7: PREFERENCIA SOPA CREMA CHEDDAR</w:t>
            </w:r>
            <w:r w:rsidR="00CE53E1">
              <w:rPr>
                <w:noProof/>
                <w:webHidden/>
              </w:rPr>
              <w:tab/>
            </w:r>
            <w:r w:rsidR="00CE53E1">
              <w:rPr>
                <w:noProof/>
                <w:webHidden/>
              </w:rPr>
              <w:fldChar w:fldCharType="begin"/>
            </w:r>
            <w:r w:rsidR="00CE53E1">
              <w:rPr>
                <w:noProof/>
                <w:webHidden/>
              </w:rPr>
              <w:instrText xml:space="preserve"> PAGEREF _Toc48324336 \h </w:instrText>
            </w:r>
            <w:r w:rsidR="00CE53E1">
              <w:rPr>
                <w:noProof/>
                <w:webHidden/>
              </w:rPr>
            </w:r>
            <w:r w:rsidR="00CE53E1">
              <w:rPr>
                <w:noProof/>
                <w:webHidden/>
              </w:rPr>
              <w:fldChar w:fldCharType="separate"/>
            </w:r>
            <w:r w:rsidR="00CE53E1">
              <w:rPr>
                <w:noProof/>
                <w:webHidden/>
              </w:rPr>
              <w:t>29</w:t>
            </w:r>
            <w:r w:rsidR="00CE53E1">
              <w:rPr>
                <w:noProof/>
                <w:webHidden/>
              </w:rPr>
              <w:fldChar w:fldCharType="end"/>
            </w:r>
          </w:hyperlink>
        </w:p>
        <w:p w14:paraId="758BAB4A" w14:textId="436986A9" w:rsidR="00CE53E1" w:rsidRDefault="006F4AD7">
          <w:pPr>
            <w:pStyle w:val="TDC2"/>
            <w:tabs>
              <w:tab w:val="right" w:leader="dot" w:pos="9061"/>
            </w:tabs>
            <w:rPr>
              <w:rFonts w:asciiTheme="minorHAnsi" w:eastAsiaTheme="minorEastAsia" w:hAnsiTheme="minorHAnsi"/>
              <w:noProof/>
              <w:sz w:val="22"/>
            </w:rPr>
          </w:pPr>
          <w:hyperlink w:anchor="_Toc48324337" w:history="1">
            <w:r w:rsidR="00CE53E1" w:rsidRPr="00D17BB7">
              <w:rPr>
                <w:rStyle w:val="Hipervnculo"/>
                <w:noProof/>
                <w:lang w:val="es-ES"/>
              </w:rPr>
              <w:t>GRAFICO 8: PREFERENCIA ENTRE LAS VARIEDADES CATADAS.</w:t>
            </w:r>
            <w:r w:rsidR="00CE53E1">
              <w:rPr>
                <w:noProof/>
                <w:webHidden/>
              </w:rPr>
              <w:tab/>
            </w:r>
            <w:r w:rsidR="00CE53E1">
              <w:rPr>
                <w:noProof/>
                <w:webHidden/>
              </w:rPr>
              <w:fldChar w:fldCharType="begin"/>
            </w:r>
            <w:r w:rsidR="00CE53E1">
              <w:rPr>
                <w:noProof/>
                <w:webHidden/>
              </w:rPr>
              <w:instrText xml:space="preserve"> PAGEREF _Toc48324337 \h </w:instrText>
            </w:r>
            <w:r w:rsidR="00CE53E1">
              <w:rPr>
                <w:noProof/>
                <w:webHidden/>
              </w:rPr>
            </w:r>
            <w:r w:rsidR="00CE53E1">
              <w:rPr>
                <w:noProof/>
                <w:webHidden/>
              </w:rPr>
              <w:fldChar w:fldCharType="separate"/>
            </w:r>
            <w:r w:rsidR="00CE53E1">
              <w:rPr>
                <w:noProof/>
                <w:webHidden/>
              </w:rPr>
              <w:t>30</w:t>
            </w:r>
            <w:r w:rsidR="00CE53E1">
              <w:rPr>
                <w:noProof/>
                <w:webHidden/>
              </w:rPr>
              <w:fldChar w:fldCharType="end"/>
            </w:r>
          </w:hyperlink>
        </w:p>
        <w:p w14:paraId="0A3733FE" w14:textId="691BB480" w:rsidR="00CE53E1" w:rsidRDefault="006F4AD7">
          <w:pPr>
            <w:pStyle w:val="TDC1"/>
            <w:tabs>
              <w:tab w:val="right" w:leader="dot" w:pos="9061"/>
            </w:tabs>
            <w:rPr>
              <w:rFonts w:asciiTheme="minorHAnsi" w:eastAsiaTheme="minorEastAsia" w:hAnsiTheme="minorHAnsi"/>
              <w:noProof/>
              <w:sz w:val="22"/>
            </w:rPr>
          </w:pPr>
          <w:hyperlink w:anchor="_Toc48324338" w:history="1">
            <w:r w:rsidR="00CE53E1" w:rsidRPr="00D17BB7">
              <w:rPr>
                <w:rStyle w:val="Hipervnculo"/>
                <w:noProof/>
                <w:lang w:val="es-ES"/>
              </w:rPr>
              <w:t>DISCUSION</w:t>
            </w:r>
            <w:r w:rsidR="00CE53E1">
              <w:rPr>
                <w:noProof/>
                <w:webHidden/>
              </w:rPr>
              <w:tab/>
            </w:r>
            <w:r w:rsidR="00CE53E1">
              <w:rPr>
                <w:noProof/>
                <w:webHidden/>
              </w:rPr>
              <w:fldChar w:fldCharType="begin"/>
            </w:r>
            <w:r w:rsidR="00CE53E1">
              <w:rPr>
                <w:noProof/>
                <w:webHidden/>
              </w:rPr>
              <w:instrText xml:space="preserve"> PAGEREF _Toc48324338 \h </w:instrText>
            </w:r>
            <w:r w:rsidR="00CE53E1">
              <w:rPr>
                <w:noProof/>
                <w:webHidden/>
              </w:rPr>
            </w:r>
            <w:r w:rsidR="00CE53E1">
              <w:rPr>
                <w:noProof/>
                <w:webHidden/>
              </w:rPr>
              <w:fldChar w:fldCharType="separate"/>
            </w:r>
            <w:r w:rsidR="00CE53E1">
              <w:rPr>
                <w:noProof/>
                <w:webHidden/>
              </w:rPr>
              <w:t>31</w:t>
            </w:r>
            <w:r w:rsidR="00CE53E1">
              <w:rPr>
                <w:noProof/>
                <w:webHidden/>
              </w:rPr>
              <w:fldChar w:fldCharType="end"/>
            </w:r>
          </w:hyperlink>
        </w:p>
        <w:p w14:paraId="02D23F5D" w14:textId="13C11CBD" w:rsidR="00CE53E1" w:rsidRDefault="006F4AD7">
          <w:pPr>
            <w:pStyle w:val="TDC1"/>
            <w:tabs>
              <w:tab w:val="right" w:leader="dot" w:pos="9061"/>
            </w:tabs>
            <w:rPr>
              <w:rFonts w:asciiTheme="minorHAnsi" w:eastAsiaTheme="minorEastAsia" w:hAnsiTheme="minorHAnsi"/>
              <w:noProof/>
              <w:sz w:val="22"/>
            </w:rPr>
          </w:pPr>
          <w:hyperlink w:anchor="_Toc48324339" w:history="1">
            <w:r w:rsidR="00CE53E1" w:rsidRPr="00D17BB7">
              <w:rPr>
                <w:rStyle w:val="Hipervnculo"/>
                <w:noProof/>
                <w:lang w:val="es-ES"/>
              </w:rPr>
              <w:t>CONCLUSIÓN</w:t>
            </w:r>
            <w:r w:rsidR="00CE53E1">
              <w:rPr>
                <w:noProof/>
                <w:webHidden/>
              </w:rPr>
              <w:tab/>
            </w:r>
            <w:r w:rsidR="00CE53E1">
              <w:rPr>
                <w:noProof/>
                <w:webHidden/>
              </w:rPr>
              <w:fldChar w:fldCharType="begin"/>
            </w:r>
            <w:r w:rsidR="00CE53E1">
              <w:rPr>
                <w:noProof/>
                <w:webHidden/>
              </w:rPr>
              <w:instrText xml:space="preserve"> PAGEREF _Toc48324339 \h </w:instrText>
            </w:r>
            <w:r w:rsidR="00CE53E1">
              <w:rPr>
                <w:noProof/>
                <w:webHidden/>
              </w:rPr>
            </w:r>
            <w:r w:rsidR="00CE53E1">
              <w:rPr>
                <w:noProof/>
                <w:webHidden/>
              </w:rPr>
              <w:fldChar w:fldCharType="separate"/>
            </w:r>
            <w:r w:rsidR="00CE53E1">
              <w:rPr>
                <w:noProof/>
                <w:webHidden/>
              </w:rPr>
              <w:t>35</w:t>
            </w:r>
            <w:r w:rsidR="00CE53E1">
              <w:rPr>
                <w:noProof/>
                <w:webHidden/>
              </w:rPr>
              <w:fldChar w:fldCharType="end"/>
            </w:r>
          </w:hyperlink>
        </w:p>
        <w:p w14:paraId="56D58D14" w14:textId="7511639D" w:rsidR="00CE53E1" w:rsidRDefault="006F4AD7">
          <w:pPr>
            <w:pStyle w:val="TDC1"/>
            <w:tabs>
              <w:tab w:val="right" w:leader="dot" w:pos="9061"/>
            </w:tabs>
            <w:rPr>
              <w:rFonts w:asciiTheme="minorHAnsi" w:eastAsiaTheme="minorEastAsia" w:hAnsiTheme="minorHAnsi"/>
              <w:noProof/>
              <w:sz w:val="22"/>
            </w:rPr>
          </w:pPr>
          <w:hyperlink w:anchor="_Toc48324340" w:history="1">
            <w:r w:rsidR="00CE53E1" w:rsidRPr="00D17BB7">
              <w:rPr>
                <w:rStyle w:val="Hipervnculo"/>
                <w:noProof/>
                <w:lang w:val="es-ES"/>
              </w:rPr>
              <w:t>GLOSARIO</w:t>
            </w:r>
            <w:r w:rsidR="00CE53E1">
              <w:rPr>
                <w:noProof/>
                <w:webHidden/>
              </w:rPr>
              <w:tab/>
            </w:r>
            <w:r w:rsidR="00CE53E1">
              <w:rPr>
                <w:noProof/>
                <w:webHidden/>
              </w:rPr>
              <w:fldChar w:fldCharType="begin"/>
            </w:r>
            <w:r w:rsidR="00CE53E1">
              <w:rPr>
                <w:noProof/>
                <w:webHidden/>
              </w:rPr>
              <w:instrText xml:space="preserve"> PAGEREF _Toc48324340 \h </w:instrText>
            </w:r>
            <w:r w:rsidR="00CE53E1">
              <w:rPr>
                <w:noProof/>
                <w:webHidden/>
              </w:rPr>
            </w:r>
            <w:r w:rsidR="00CE53E1">
              <w:rPr>
                <w:noProof/>
                <w:webHidden/>
              </w:rPr>
              <w:fldChar w:fldCharType="separate"/>
            </w:r>
            <w:r w:rsidR="00CE53E1">
              <w:rPr>
                <w:noProof/>
                <w:webHidden/>
              </w:rPr>
              <w:t>38</w:t>
            </w:r>
            <w:r w:rsidR="00CE53E1">
              <w:rPr>
                <w:noProof/>
                <w:webHidden/>
              </w:rPr>
              <w:fldChar w:fldCharType="end"/>
            </w:r>
          </w:hyperlink>
        </w:p>
        <w:p w14:paraId="59921E3E" w14:textId="7751C1BB" w:rsidR="00CE53E1" w:rsidRDefault="006F4AD7">
          <w:pPr>
            <w:pStyle w:val="TDC1"/>
            <w:tabs>
              <w:tab w:val="right" w:leader="dot" w:pos="9061"/>
            </w:tabs>
            <w:rPr>
              <w:rFonts w:asciiTheme="minorHAnsi" w:eastAsiaTheme="minorEastAsia" w:hAnsiTheme="minorHAnsi"/>
              <w:noProof/>
              <w:sz w:val="22"/>
            </w:rPr>
          </w:pPr>
          <w:hyperlink w:anchor="_Toc48324341" w:history="1">
            <w:r w:rsidR="00CE53E1" w:rsidRPr="00D17BB7">
              <w:rPr>
                <w:rStyle w:val="Hipervnculo"/>
                <w:noProof/>
              </w:rPr>
              <w:t>ANEXO I</w:t>
            </w:r>
            <w:r w:rsidR="00CE53E1">
              <w:rPr>
                <w:noProof/>
                <w:webHidden/>
              </w:rPr>
              <w:tab/>
            </w:r>
            <w:r w:rsidR="00CE53E1">
              <w:rPr>
                <w:noProof/>
                <w:webHidden/>
              </w:rPr>
              <w:fldChar w:fldCharType="begin"/>
            </w:r>
            <w:r w:rsidR="00CE53E1">
              <w:rPr>
                <w:noProof/>
                <w:webHidden/>
              </w:rPr>
              <w:instrText xml:space="preserve"> PAGEREF _Toc48324341 \h </w:instrText>
            </w:r>
            <w:r w:rsidR="00CE53E1">
              <w:rPr>
                <w:noProof/>
                <w:webHidden/>
              </w:rPr>
            </w:r>
            <w:r w:rsidR="00CE53E1">
              <w:rPr>
                <w:noProof/>
                <w:webHidden/>
              </w:rPr>
              <w:fldChar w:fldCharType="separate"/>
            </w:r>
            <w:r w:rsidR="00CE53E1">
              <w:rPr>
                <w:noProof/>
                <w:webHidden/>
              </w:rPr>
              <w:t>40</w:t>
            </w:r>
            <w:r w:rsidR="00CE53E1">
              <w:rPr>
                <w:noProof/>
                <w:webHidden/>
              </w:rPr>
              <w:fldChar w:fldCharType="end"/>
            </w:r>
          </w:hyperlink>
        </w:p>
        <w:p w14:paraId="559F2988" w14:textId="686ADD1E" w:rsidR="00CE53E1" w:rsidRDefault="006F4AD7">
          <w:pPr>
            <w:pStyle w:val="TDC2"/>
            <w:tabs>
              <w:tab w:val="right" w:leader="dot" w:pos="9061"/>
            </w:tabs>
            <w:rPr>
              <w:rFonts w:asciiTheme="minorHAnsi" w:eastAsiaTheme="minorEastAsia" w:hAnsiTheme="minorHAnsi"/>
              <w:noProof/>
              <w:sz w:val="22"/>
            </w:rPr>
          </w:pPr>
          <w:hyperlink r:id="rId10" w:anchor="_Toc48324342" w:history="1">
            <w:r w:rsidR="00CE53E1" w:rsidRPr="00D17BB7">
              <w:rPr>
                <w:rStyle w:val="Hipervnculo"/>
                <w:noProof/>
                <w:lang w:val="es-ES"/>
              </w:rPr>
              <w:t>FIGURA 1: DIAGRAMA DE FLUJO DEL SUERO</w:t>
            </w:r>
            <w:r w:rsidR="00CE53E1">
              <w:rPr>
                <w:noProof/>
                <w:webHidden/>
              </w:rPr>
              <w:tab/>
            </w:r>
            <w:r w:rsidR="00CE53E1">
              <w:rPr>
                <w:noProof/>
                <w:webHidden/>
              </w:rPr>
              <w:fldChar w:fldCharType="begin"/>
            </w:r>
            <w:r w:rsidR="00CE53E1">
              <w:rPr>
                <w:noProof/>
                <w:webHidden/>
              </w:rPr>
              <w:instrText xml:space="preserve"> PAGEREF _Toc48324342 \h </w:instrText>
            </w:r>
            <w:r w:rsidR="00CE53E1">
              <w:rPr>
                <w:noProof/>
                <w:webHidden/>
              </w:rPr>
            </w:r>
            <w:r w:rsidR="00CE53E1">
              <w:rPr>
                <w:noProof/>
                <w:webHidden/>
              </w:rPr>
              <w:fldChar w:fldCharType="separate"/>
            </w:r>
            <w:r w:rsidR="00CE53E1">
              <w:rPr>
                <w:noProof/>
                <w:webHidden/>
              </w:rPr>
              <w:t>40</w:t>
            </w:r>
            <w:r w:rsidR="00CE53E1">
              <w:rPr>
                <w:noProof/>
                <w:webHidden/>
              </w:rPr>
              <w:fldChar w:fldCharType="end"/>
            </w:r>
          </w:hyperlink>
        </w:p>
        <w:p w14:paraId="56092DA8" w14:textId="71F9732F" w:rsidR="00CE53E1" w:rsidRDefault="006F4AD7">
          <w:pPr>
            <w:pStyle w:val="TDC2"/>
            <w:tabs>
              <w:tab w:val="right" w:leader="dot" w:pos="9061"/>
            </w:tabs>
            <w:rPr>
              <w:rFonts w:asciiTheme="minorHAnsi" w:eastAsiaTheme="minorEastAsia" w:hAnsiTheme="minorHAnsi"/>
              <w:noProof/>
              <w:sz w:val="22"/>
            </w:rPr>
          </w:pPr>
          <w:hyperlink r:id="rId11" w:anchor="_Toc48324343" w:history="1">
            <w:r w:rsidR="00CE53E1" w:rsidRPr="00D17BB7">
              <w:rPr>
                <w:rStyle w:val="Hipervnculo"/>
                <w:noProof/>
                <w:lang w:val="es-ES"/>
              </w:rPr>
              <w:t>FIGURA 2: MEDIDA DE SUERO DESNATADO.</w:t>
            </w:r>
            <w:r w:rsidR="00CE53E1">
              <w:rPr>
                <w:noProof/>
                <w:webHidden/>
              </w:rPr>
              <w:tab/>
            </w:r>
            <w:r w:rsidR="00CE53E1">
              <w:rPr>
                <w:noProof/>
                <w:webHidden/>
              </w:rPr>
              <w:fldChar w:fldCharType="begin"/>
            </w:r>
            <w:r w:rsidR="00CE53E1">
              <w:rPr>
                <w:noProof/>
                <w:webHidden/>
              </w:rPr>
              <w:instrText xml:space="preserve"> PAGEREF _Toc48324343 \h </w:instrText>
            </w:r>
            <w:r w:rsidR="00CE53E1">
              <w:rPr>
                <w:noProof/>
                <w:webHidden/>
              </w:rPr>
            </w:r>
            <w:r w:rsidR="00CE53E1">
              <w:rPr>
                <w:noProof/>
                <w:webHidden/>
              </w:rPr>
              <w:fldChar w:fldCharType="separate"/>
            </w:r>
            <w:r w:rsidR="00CE53E1">
              <w:rPr>
                <w:noProof/>
                <w:webHidden/>
              </w:rPr>
              <w:t>40</w:t>
            </w:r>
            <w:r w:rsidR="00CE53E1">
              <w:rPr>
                <w:noProof/>
                <w:webHidden/>
              </w:rPr>
              <w:fldChar w:fldCharType="end"/>
            </w:r>
          </w:hyperlink>
        </w:p>
        <w:p w14:paraId="39296B69" w14:textId="10A2E06C" w:rsidR="00CE53E1" w:rsidRDefault="006F4AD7">
          <w:pPr>
            <w:pStyle w:val="TDC2"/>
            <w:tabs>
              <w:tab w:val="right" w:leader="dot" w:pos="9061"/>
            </w:tabs>
            <w:rPr>
              <w:rFonts w:asciiTheme="minorHAnsi" w:eastAsiaTheme="minorEastAsia" w:hAnsiTheme="minorHAnsi"/>
              <w:noProof/>
              <w:sz w:val="22"/>
            </w:rPr>
          </w:pPr>
          <w:hyperlink r:id="rId12" w:anchor="_Toc48324344" w:history="1">
            <w:r w:rsidR="00CE53E1" w:rsidRPr="00D17BB7">
              <w:rPr>
                <w:rStyle w:val="Hipervnculo"/>
                <w:noProof/>
                <w:lang w:val="es-ES"/>
              </w:rPr>
              <w:t>FIGURA 3: MEDIDA DE ALMIDÓN DE MAÍZ.</w:t>
            </w:r>
            <w:r w:rsidR="00CE53E1">
              <w:rPr>
                <w:noProof/>
                <w:webHidden/>
              </w:rPr>
              <w:tab/>
            </w:r>
            <w:r w:rsidR="00CE53E1">
              <w:rPr>
                <w:noProof/>
                <w:webHidden/>
              </w:rPr>
              <w:fldChar w:fldCharType="begin"/>
            </w:r>
            <w:r w:rsidR="00CE53E1">
              <w:rPr>
                <w:noProof/>
                <w:webHidden/>
              </w:rPr>
              <w:instrText xml:space="preserve"> PAGEREF _Toc48324344 \h </w:instrText>
            </w:r>
            <w:r w:rsidR="00CE53E1">
              <w:rPr>
                <w:noProof/>
                <w:webHidden/>
              </w:rPr>
            </w:r>
            <w:r w:rsidR="00CE53E1">
              <w:rPr>
                <w:noProof/>
                <w:webHidden/>
              </w:rPr>
              <w:fldChar w:fldCharType="separate"/>
            </w:r>
            <w:r w:rsidR="00CE53E1">
              <w:rPr>
                <w:noProof/>
                <w:webHidden/>
              </w:rPr>
              <w:t>41</w:t>
            </w:r>
            <w:r w:rsidR="00CE53E1">
              <w:rPr>
                <w:noProof/>
                <w:webHidden/>
              </w:rPr>
              <w:fldChar w:fldCharType="end"/>
            </w:r>
          </w:hyperlink>
        </w:p>
        <w:p w14:paraId="050A6BC5" w14:textId="4629BF75" w:rsidR="00CE53E1" w:rsidRDefault="006F4AD7">
          <w:pPr>
            <w:pStyle w:val="TDC2"/>
            <w:tabs>
              <w:tab w:val="right" w:leader="dot" w:pos="9061"/>
            </w:tabs>
            <w:rPr>
              <w:rFonts w:asciiTheme="minorHAnsi" w:eastAsiaTheme="minorEastAsia" w:hAnsiTheme="minorHAnsi"/>
              <w:noProof/>
              <w:sz w:val="22"/>
            </w:rPr>
          </w:pPr>
          <w:hyperlink r:id="rId13" w:anchor="_Toc48324345" w:history="1">
            <w:r w:rsidR="00CE53E1" w:rsidRPr="00D17BB7">
              <w:rPr>
                <w:rStyle w:val="Hipervnculo"/>
                <w:noProof/>
                <w:lang w:val="es-ES"/>
              </w:rPr>
              <w:t>FIGURA 4: MEDIDA DE PZ Y CARRAGENINA</w:t>
            </w:r>
            <w:r w:rsidR="00CE53E1">
              <w:rPr>
                <w:noProof/>
                <w:webHidden/>
              </w:rPr>
              <w:tab/>
            </w:r>
            <w:r w:rsidR="00CE53E1">
              <w:rPr>
                <w:noProof/>
                <w:webHidden/>
              </w:rPr>
              <w:fldChar w:fldCharType="begin"/>
            </w:r>
            <w:r w:rsidR="00CE53E1">
              <w:rPr>
                <w:noProof/>
                <w:webHidden/>
              </w:rPr>
              <w:instrText xml:space="preserve"> PAGEREF _Toc48324345 \h </w:instrText>
            </w:r>
            <w:r w:rsidR="00CE53E1">
              <w:rPr>
                <w:noProof/>
                <w:webHidden/>
              </w:rPr>
            </w:r>
            <w:r w:rsidR="00CE53E1">
              <w:rPr>
                <w:noProof/>
                <w:webHidden/>
              </w:rPr>
              <w:fldChar w:fldCharType="separate"/>
            </w:r>
            <w:r w:rsidR="00CE53E1">
              <w:rPr>
                <w:noProof/>
                <w:webHidden/>
              </w:rPr>
              <w:t>41</w:t>
            </w:r>
            <w:r w:rsidR="00CE53E1">
              <w:rPr>
                <w:noProof/>
                <w:webHidden/>
              </w:rPr>
              <w:fldChar w:fldCharType="end"/>
            </w:r>
          </w:hyperlink>
        </w:p>
        <w:p w14:paraId="7BD5291F" w14:textId="6097C811" w:rsidR="00CE53E1" w:rsidRDefault="006F4AD7">
          <w:pPr>
            <w:pStyle w:val="TDC2"/>
            <w:tabs>
              <w:tab w:val="right" w:leader="dot" w:pos="9061"/>
            </w:tabs>
            <w:rPr>
              <w:rFonts w:asciiTheme="minorHAnsi" w:eastAsiaTheme="minorEastAsia" w:hAnsiTheme="minorHAnsi"/>
              <w:noProof/>
              <w:sz w:val="22"/>
            </w:rPr>
          </w:pPr>
          <w:hyperlink r:id="rId14" w:anchor="_Toc48324346" w:history="1">
            <w:r w:rsidR="00CE53E1" w:rsidRPr="00D17BB7">
              <w:rPr>
                <w:rStyle w:val="Hipervnculo"/>
                <w:iCs/>
                <w:noProof/>
                <w:lang w:val="es-ES"/>
              </w:rPr>
              <w:t>FIGURA 5: SUERO DESNATADO, CON ALMIDON DE MAÍZ, CARRAGENINA Y PZ 7 INCORPORADOS</w:t>
            </w:r>
            <w:r w:rsidR="00CE53E1">
              <w:rPr>
                <w:noProof/>
                <w:webHidden/>
              </w:rPr>
              <w:tab/>
            </w:r>
            <w:r w:rsidR="00CE53E1">
              <w:rPr>
                <w:noProof/>
                <w:webHidden/>
              </w:rPr>
              <w:fldChar w:fldCharType="begin"/>
            </w:r>
            <w:r w:rsidR="00CE53E1">
              <w:rPr>
                <w:noProof/>
                <w:webHidden/>
              </w:rPr>
              <w:instrText xml:space="preserve"> PAGEREF _Toc48324346 \h </w:instrText>
            </w:r>
            <w:r w:rsidR="00CE53E1">
              <w:rPr>
                <w:noProof/>
                <w:webHidden/>
              </w:rPr>
            </w:r>
            <w:r w:rsidR="00CE53E1">
              <w:rPr>
                <w:noProof/>
                <w:webHidden/>
              </w:rPr>
              <w:fldChar w:fldCharType="separate"/>
            </w:r>
            <w:r w:rsidR="00CE53E1">
              <w:rPr>
                <w:noProof/>
                <w:webHidden/>
              </w:rPr>
              <w:t>42</w:t>
            </w:r>
            <w:r w:rsidR="00CE53E1">
              <w:rPr>
                <w:noProof/>
                <w:webHidden/>
              </w:rPr>
              <w:fldChar w:fldCharType="end"/>
            </w:r>
          </w:hyperlink>
        </w:p>
        <w:p w14:paraId="3B97922F" w14:textId="7BAC1BA4" w:rsidR="00CE53E1" w:rsidRDefault="006F4AD7">
          <w:pPr>
            <w:pStyle w:val="TDC2"/>
            <w:tabs>
              <w:tab w:val="right" w:leader="dot" w:pos="9061"/>
            </w:tabs>
            <w:rPr>
              <w:rFonts w:asciiTheme="minorHAnsi" w:eastAsiaTheme="minorEastAsia" w:hAnsiTheme="minorHAnsi"/>
              <w:noProof/>
              <w:sz w:val="22"/>
            </w:rPr>
          </w:pPr>
          <w:hyperlink r:id="rId15" w:anchor="_Toc48324347" w:history="1">
            <w:r w:rsidR="00CE53E1" w:rsidRPr="00D17BB7">
              <w:rPr>
                <w:rStyle w:val="Hipervnculo"/>
                <w:noProof/>
                <w:lang w:val="es-ES"/>
              </w:rPr>
              <w:t>FIGURA 6: AGREGADO DE SABOR QUESO CHEDDAR.</w:t>
            </w:r>
            <w:r w:rsidR="00CE53E1">
              <w:rPr>
                <w:noProof/>
                <w:webHidden/>
              </w:rPr>
              <w:tab/>
            </w:r>
            <w:r w:rsidR="00CE53E1">
              <w:rPr>
                <w:noProof/>
                <w:webHidden/>
              </w:rPr>
              <w:fldChar w:fldCharType="begin"/>
            </w:r>
            <w:r w:rsidR="00CE53E1">
              <w:rPr>
                <w:noProof/>
                <w:webHidden/>
              </w:rPr>
              <w:instrText xml:space="preserve"> PAGEREF _Toc48324347 \h </w:instrText>
            </w:r>
            <w:r w:rsidR="00CE53E1">
              <w:rPr>
                <w:noProof/>
                <w:webHidden/>
              </w:rPr>
            </w:r>
            <w:r w:rsidR="00CE53E1">
              <w:rPr>
                <w:noProof/>
                <w:webHidden/>
              </w:rPr>
              <w:fldChar w:fldCharType="separate"/>
            </w:r>
            <w:r w:rsidR="00CE53E1">
              <w:rPr>
                <w:noProof/>
                <w:webHidden/>
              </w:rPr>
              <w:t>42</w:t>
            </w:r>
            <w:r w:rsidR="00CE53E1">
              <w:rPr>
                <w:noProof/>
                <w:webHidden/>
              </w:rPr>
              <w:fldChar w:fldCharType="end"/>
            </w:r>
          </w:hyperlink>
        </w:p>
        <w:p w14:paraId="40CFDBBB" w14:textId="324EB941" w:rsidR="00CE53E1" w:rsidRDefault="006F4AD7">
          <w:pPr>
            <w:pStyle w:val="TDC2"/>
            <w:tabs>
              <w:tab w:val="right" w:leader="dot" w:pos="9061"/>
            </w:tabs>
            <w:rPr>
              <w:rFonts w:asciiTheme="minorHAnsi" w:eastAsiaTheme="minorEastAsia" w:hAnsiTheme="minorHAnsi"/>
              <w:noProof/>
              <w:sz w:val="22"/>
            </w:rPr>
          </w:pPr>
          <w:hyperlink r:id="rId16" w:anchor="_Toc48324348" w:history="1">
            <w:r w:rsidR="00CE53E1" w:rsidRPr="00D17BB7">
              <w:rPr>
                <w:rStyle w:val="Hipervnculo"/>
                <w:noProof/>
                <w:lang w:val="es-ES"/>
              </w:rPr>
              <w:t>FIGURA 7: AGREGADO DE COLORANTE AMARILLO.</w:t>
            </w:r>
            <w:r w:rsidR="00CE53E1">
              <w:rPr>
                <w:noProof/>
                <w:webHidden/>
              </w:rPr>
              <w:tab/>
            </w:r>
            <w:r w:rsidR="00CE53E1">
              <w:rPr>
                <w:noProof/>
                <w:webHidden/>
              </w:rPr>
              <w:fldChar w:fldCharType="begin"/>
            </w:r>
            <w:r w:rsidR="00CE53E1">
              <w:rPr>
                <w:noProof/>
                <w:webHidden/>
              </w:rPr>
              <w:instrText xml:space="preserve"> PAGEREF _Toc48324348 \h </w:instrText>
            </w:r>
            <w:r w:rsidR="00CE53E1">
              <w:rPr>
                <w:noProof/>
                <w:webHidden/>
              </w:rPr>
            </w:r>
            <w:r w:rsidR="00CE53E1">
              <w:rPr>
                <w:noProof/>
                <w:webHidden/>
              </w:rPr>
              <w:fldChar w:fldCharType="separate"/>
            </w:r>
            <w:r w:rsidR="00CE53E1">
              <w:rPr>
                <w:noProof/>
                <w:webHidden/>
              </w:rPr>
              <w:t>43</w:t>
            </w:r>
            <w:r w:rsidR="00CE53E1">
              <w:rPr>
                <w:noProof/>
                <w:webHidden/>
              </w:rPr>
              <w:fldChar w:fldCharType="end"/>
            </w:r>
          </w:hyperlink>
        </w:p>
        <w:p w14:paraId="012D79CB" w14:textId="6A812AB2" w:rsidR="00CE53E1" w:rsidRDefault="006F4AD7">
          <w:pPr>
            <w:pStyle w:val="TDC2"/>
            <w:tabs>
              <w:tab w:val="right" w:leader="dot" w:pos="9061"/>
            </w:tabs>
            <w:rPr>
              <w:rFonts w:asciiTheme="minorHAnsi" w:eastAsiaTheme="minorEastAsia" w:hAnsiTheme="minorHAnsi"/>
              <w:noProof/>
              <w:sz w:val="22"/>
            </w:rPr>
          </w:pPr>
          <w:hyperlink r:id="rId17" w:anchor="_Toc48324349" w:history="1">
            <w:r w:rsidR="00CE53E1" w:rsidRPr="00D17BB7">
              <w:rPr>
                <w:rStyle w:val="Hipervnculo"/>
                <w:noProof/>
                <w:lang w:val="es-ES"/>
              </w:rPr>
              <w:t>FIGURA 8: COCCIÓN DE LA SOPA CREMA HASTA OBTENER EL PH Y ALCANZAR LA TEMPERATURA.</w:t>
            </w:r>
            <w:r w:rsidR="00CE53E1">
              <w:rPr>
                <w:noProof/>
                <w:webHidden/>
              </w:rPr>
              <w:tab/>
            </w:r>
            <w:r w:rsidR="00CE53E1">
              <w:rPr>
                <w:noProof/>
                <w:webHidden/>
              </w:rPr>
              <w:fldChar w:fldCharType="begin"/>
            </w:r>
            <w:r w:rsidR="00CE53E1">
              <w:rPr>
                <w:noProof/>
                <w:webHidden/>
              </w:rPr>
              <w:instrText xml:space="preserve"> PAGEREF _Toc48324349 \h </w:instrText>
            </w:r>
            <w:r w:rsidR="00CE53E1">
              <w:rPr>
                <w:noProof/>
                <w:webHidden/>
              </w:rPr>
            </w:r>
            <w:r w:rsidR="00CE53E1">
              <w:rPr>
                <w:noProof/>
                <w:webHidden/>
              </w:rPr>
              <w:fldChar w:fldCharType="separate"/>
            </w:r>
            <w:r w:rsidR="00CE53E1">
              <w:rPr>
                <w:noProof/>
                <w:webHidden/>
              </w:rPr>
              <w:t>43</w:t>
            </w:r>
            <w:r w:rsidR="00CE53E1">
              <w:rPr>
                <w:noProof/>
                <w:webHidden/>
              </w:rPr>
              <w:fldChar w:fldCharType="end"/>
            </w:r>
          </w:hyperlink>
        </w:p>
        <w:p w14:paraId="48A60097" w14:textId="272CF777" w:rsidR="00CE53E1" w:rsidRDefault="006F4AD7">
          <w:pPr>
            <w:pStyle w:val="TDC2"/>
            <w:tabs>
              <w:tab w:val="right" w:leader="dot" w:pos="9061"/>
            </w:tabs>
            <w:rPr>
              <w:rFonts w:asciiTheme="minorHAnsi" w:eastAsiaTheme="minorEastAsia" w:hAnsiTheme="minorHAnsi"/>
              <w:noProof/>
              <w:sz w:val="22"/>
            </w:rPr>
          </w:pPr>
          <w:hyperlink r:id="rId18" w:anchor="_Toc48324350" w:history="1">
            <w:r w:rsidR="00CE53E1" w:rsidRPr="00D17BB7">
              <w:rPr>
                <w:rStyle w:val="Hipervnculo"/>
                <w:noProof/>
                <w:lang w:val="es-ES"/>
              </w:rPr>
              <w:t>FIGURA 9: SOPA CREMA SABOR CHEDDAR, TRASVASADA.</w:t>
            </w:r>
            <w:r w:rsidR="00CE53E1">
              <w:rPr>
                <w:noProof/>
                <w:webHidden/>
              </w:rPr>
              <w:tab/>
            </w:r>
            <w:r w:rsidR="00CE53E1">
              <w:rPr>
                <w:noProof/>
                <w:webHidden/>
              </w:rPr>
              <w:fldChar w:fldCharType="begin"/>
            </w:r>
            <w:r w:rsidR="00CE53E1">
              <w:rPr>
                <w:noProof/>
                <w:webHidden/>
              </w:rPr>
              <w:instrText xml:space="preserve"> PAGEREF _Toc48324350 \h </w:instrText>
            </w:r>
            <w:r w:rsidR="00CE53E1">
              <w:rPr>
                <w:noProof/>
                <w:webHidden/>
              </w:rPr>
            </w:r>
            <w:r w:rsidR="00CE53E1">
              <w:rPr>
                <w:noProof/>
                <w:webHidden/>
              </w:rPr>
              <w:fldChar w:fldCharType="separate"/>
            </w:r>
            <w:r w:rsidR="00CE53E1">
              <w:rPr>
                <w:noProof/>
                <w:webHidden/>
              </w:rPr>
              <w:t>44</w:t>
            </w:r>
            <w:r w:rsidR="00CE53E1">
              <w:rPr>
                <w:noProof/>
                <w:webHidden/>
              </w:rPr>
              <w:fldChar w:fldCharType="end"/>
            </w:r>
          </w:hyperlink>
        </w:p>
        <w:p w14:paraId="23718244" w14:textId="0E6C131B" w:rsidR="00CE53E1" w:rsidRDefault="006F4AD7">
          <w:pPr>
            <w:pStyle w:val="TDC2"/>
            <w:tabs>
              <w:tab w:val="right" w:leader="dot" w:pos="9061"/>
            </w:tabs>
            <w:rPr>
              <w:rFonts w:asciiTheme="minorHAnsi" w:eastAsiaTheme="minorEastAsia" w:hAnsiTheme="minorHAnsi"/>
              <w:noProof/>
              <w:sz w:val="22"/>
            </w:rPr>
          </w:pPr>
          <w:hyperlink r:id="rId19" w:anchor="_Toc48324351" w:history="1">
            <w:r w:rsidR="00CE53E1" w:rsidRPr="00D17BB7">
              <w:rPr>
                <w:rStyle w:val="Hipervnculo"/>
                <w:noProof/>
                <w:lang w:val="es-ES"/>
              </w:rPr>
              <w:t>FIGURA 10: PROCEDIMIENTO GENERAL PARA LA ELABORACIÓN SOPA CREMA</w:t>
            </w:r>
            <w:r w:rsidR="00CE53E1">
              <w:rPr>
                <w:noProof/>
                <w:webHidden/>
              </w:rPr>
              <w:tab/>
            </w:r>
            <w:r w:rsidR="00CE53E1">
              <w:rPr>
                <w:noProof/>
                <w:webHidden/>
              </w:rPr>
              <w:fldChar w:fldCharType="begin"/>
            </w:r>
            <w:r w:rsidR="00CE53E1">
              <w:rPr>
                <w:noProof/>
                <w:webHidden/>
              </w:rPr>
              <w:instrText xml:space="preserve"> PAGEREF _Toc48324351 \h </w:instrText>
            </w:r>
            <w:r w:rsidR="00CE53E1">
              <w:rPr>
                <w:noProof/>
                <w:webHidden/>
              </w:rPr>
            </w:r>
            <w:r w:rsidR="00CE53E1">
              <w:rPr>
                <w:noProof/>
                <w:webHidden/>
              </w:rPr>
              <w:fldChar w:fldCharType="separate"/>
            </w:r>
            <w:r w:rsidR="00CE53E1">
              <w:rPr>
                <w:noProof/>
                <w:webHidden/>
              </w:rPr>
              <w:t>44</w:t>
            </w:r>
            <w:r w:rsidR="00CE53E1">
              <w:rPr>
                <w:noProof/>
                <w:webHidden/>
              </w:rPr>
              <w:fldChar w:fldCharType="end"/>
            </w:r>
          </w:hyperlink>
        </w:p>
        <w:p w14:paraId="549F2EBD" w14:textId="072D90D7" w:rsidR="00CE53E1" w:rsidRDefault="006F4AD7">
          <w:pPr>
            <w:pStyle w:val="TDC2"/>
            <w:tabs>
              <w:tab w:val="right" w:leader="dot" w:pos="9061"/>
            </w:tabs>
            <w:rPr>
              <w:rFonts w:asciiTheme="minorHAnsi" w:eastAsiaTheme="minorEastAsia" w:hAnsiTheme="minorHAnsi"/>
              <w:noProof/>
              <w:sz w:val="22"/>
            </w:rPr>
          </w:pPr>
          <w:hyperlink r:id="rId20" w:anchor="_Toc48324352" w:history="1">
            <w:r w:rsidR="00CE53E1" w:rsidRPr="00D17BB7">
              <w:rPr>
                <w:rStyle w:val="Hipervnculo"/>
                <w:noProof/>
                <w:lang w:val="es-ES"/>
              </w:rPr>
              <w:t>FIGURA 11: SOPA CREMA SABOR CEBOLLA ENVASADA AL VACÍO.</w:t>
            </w:r>
            <w:r w:rsidR="00CE53E1">
              <w:rPr>
                <w:noProof/>
                <w:webHidden/>
              </w:rPr>
              <w:tab/>
            </w:r>
            <w:r w:rsidR="00CE53E1">
              <w:rPr>
                <w:noProof/>
                <w:webHidden/>
              </w:rPr>
              <w:fldChar w:fldCharType="begin"/>
            </w:r>
            <w:r w:rsidR="00CE53E1">
              <w:rPr>
                <w:noProof/>
                <w:webHidden/>
              </w:rPr>
              <w:instrText xml:space="preserve"> PAGEREF _Toc48324352 \h </w:instrText>
            </w:r>
            <w:r w:rsidR="00CE53E1">
              <w:rPr>
                <w:noProof/>
                <w:webHidden/>
              </w:rPr>
            </w:r>
            <w:r w:rsidR="00CE53E1">
              <w:rPr>
                <w:noProof/>
                <w:webHidden/>
              </w:rPr>
              <w:fldChar w:fldCharType="separate"/>
            </w:r>
            <w:r w:rsidR="00CE53E1">
              <w:rPr>
                <w:noProof/>
                <w:webHidden/>
              </w:rPr>
              <w:t>45</w:t>
            </w:r>
            <w:r w:rsidR="00CE53E1">
              <w:rPr>
                <w:noProof/>
                <w:webHidden/>
              </w:rPr>
              <w:fldChar w:fldCharType="end"/>
            </w:r>
          </w:hyperlink>
        </w:p>
        <w:p w14:paraId="79D0DFCC" w14:textId="49310380" w:rsidR="00CE53E1" w:rsidRDefault="006F4AD7">
          <w:pPr>
            <w:pStyle w:val="TDC2"/>
            <w:tabs>
              <w:tab w:val="right" w:leader="dot" w:pos="9061"/>
            </w:tabs>
            <w:rPr>
              <w:rFonts w:asciiTheme="minorHAnsi" w:eastAsiaTheme="minorEastAsia" w:hAnsiTheme="minorHAnsi"/>
              <w:noProof/>
              <w:sz w:val="22"/>
            </w:rPr>
          </w:pPr>
          <w:hyperlink r:id="rId21" w:anchor="_Toc48324353" w:history="1">
            <w:r w:rsidR="00CE53E1" w:rsidRPr="00D17BB7">
              <w:rPr>
                <w:rStyle w:val="Hipervnculo"/>
                <w:noProof/>
                <w:lang w:val="es-ES"/>
              </w:rPr>
              <w:t>FIGURA 12: PRIMER ANÁLISIS DE MATERIA GRASA Y PROTEÍNAS</w:t>
            </w:r>
            <w:r w:rsidR="00CE53E1">
              <w:rPr>
                <w:noProof/>
                <w:webHidden/>
              </w:rPr>
              <w:tab/>
            </w:r>
            <w:r w:rsidR="00CE53E1">
              <w:rPr>
                <w:noProof/>
                <w:webHidden/>
              </w:rPr>
              <w:fldChar w:fldCharType="begin"/>
            </w:r>
            <w:r w:rsidR="00CE53E1">
              <w:rPr>
                <w:noProof/>
                <w:webHidden/>
              </w:rPr>
              <w:instrText xml:space="preserve"> PAGEREF _Toc48324353 \h </w:instrText>
            </w:r>
            <w:r w:rsidR="00CE53E1">
              <w:rPr>
                <w:noProof/>
                <w:webHidden/>
              </w:rPr>
            </w:r>
            <w:r w:rsidR="00CE53E1">
              <w:rPr>
                <w:noProof/>
                <w:webHidden/>
              </w:rPr>
              <w:fldChar w:fldCharType="separate"/>
            </w:r>
            <w:r w:rsidR="00CE53E1">
              <w:rPr>
                <w:noProof/>
                <w:webHidden/>
              </w:rPr>
              <w:t>45</w:t>
            </w:r>
            <w:r w:rsidR="00CE53E1">
              <w:rPr>
                <w:noProof/>
                <w:webHidden/>
              </w:rPr>
              <w:fldChar w:fldCharType="end"/>
            </w:r>
          </w:hyperlink>
        </w:p>
        <w:p w14:paraId="5D269ED3" w14:textId="38FEACFF" w:rsidR="00CE53E1" w:rsidRDefault="006F4AD7">
          <w:pPr>
            <w:pStyle w:val="TDC2"/>
            <w:tabs>
              <w:tab w:val="right" w:leader="dot" w:pos="9061"/>
            </w:tabs>
            <w:rPr>
              <w:rFonts w:asciiTheme="minorHAnsi" w:eastAsiaTheme="minorEastAsia" w:hAnsiTheme="minorHAnsi"/>
              <w:noProof/>
              <w:sz w:val="22"/>
            </w:rPr>
          </w:pPr>
          <w:hyperlink r:id="rId22" w:anchor="_Toc48324354" w:history="1">
            <w:r w:rsidR="00CE53E1" w:rsidRPr="00D17BB7">
              <w:rPr>
                <w:rStyle w:val="Hipervnculo"/>
                <w:noProof/>
                <w:lang w:val="es-ES"/>
              </w:rPr>
              <w:t>FIGURA 13: SEGUNDO ANÁLISIS DE MATERIA GRASA Y PROTEÍNAS</w:t>
            </w:r>
            <w:r w:rsidR="00CE53E1">
              <w:rPr>
                <w:noProof/>
                <w:webHidden/>
              </w:rPr>
              <w:tab/>
            </w:r>
            <w:r w:rsidR="00CE53E1">
              <w:rPr>
                <w:noProof/>
                <w:webHidden/>
              </w:rPr>
              <w:fldChar w:fldCharType="begin"/>
            </w:r>
            <w:r w:rsidR="00CE53E1">
              <w:rPr>
                <w:noProof/>
                <w:webHidden/>
              </w:rPr>
              <w:instrText xml:space="preserve"> PAGEREF _Toc48324354 \h </w:instrText>
            </w:r>
            <w:r w:rsidR="00CE53E1">
              <w:rPr>
                <w:noProof/>
                <w:webHidden/>
              </w:rPr>
            </w:r>
            <w:r w:rsidR="00CE53E1">
              <w:rPr>
                <w:noProof/>
                <w:webHidden/>
              </w:rPr>
              <w:fldChar w:fldCharType="separate"/>
            </w:r>
            <w:r w:rsidR="00CE53E1">
              <w:rPr>
                <w:noProof/>
                <w:webHidden/>
              </w:rPr>
              <w:t>46</w:t>
            </w:r>
            <w:r w:rsidR="00CE53E1">
              <w:rPr>
                <w:noProof/>
                <w:webHidden/>
              </w:rPr>
              <w:fldChar w:fldCharType="end"/>
            </w:r>
          </w:hyperlink>
        </w:p>
        <w:p w14:paraId="2DA7FF76" w14:textId="5F7B3436" w:rsidR="00CE53E1" w:rsidRDefault="006F4AD7">
          <w:pPr>
            <w:pStyle w:val="TDC2"/>
            <w:tabs>
              <w:tab w:val="right" w:leader="dot" w:pos="9061"/>
            </w:tabs>
            <w:rPr>
              <w:rFonts w:asciiTheme="minorHAnsi" w:eastAsiaTheme="minorEastAsia" w:hAnsiTheme="minorHAnsi"/>
              <w:noProof/>
              <w:sz w:val="22"/>
            </w:rPr>
          </w:pPr>
          <w:hyperlink r:id="rId23" w:anchor="_Toc48324355" w:history="1">
            <w:r w:rsidR="00CE53E1" w:rsidRPr="00D17BB7">
              <w:rPr>
                <w:rStyle w:val="Hipervnculo"/>
                <w:noProof/>
                <w:lang w:val="es-ES"/>
              </w:rPr>
              <w:t xml:space="preserve">FIGURA 14: DETERMINACIÓN DE PRESENCIA / AUSENCIA DE </w:t>
            </w:r>
            <w:r w:rsidR="00CE53E1" w:rsidRPr="00D17BB7">
              <w:rPr>
                <w:rStyle w:val="Hipervnculo"/>
                <w:i/>
                <w:noProof/>
                <w:lang w:val="es-ES"/>
              </w:rPr>
              <w:t>SALMONELLA SPP.</w:t>
            </w:r>
            <w:r w:rsidR="00CE53E1">
              <w:rPr>
                <w:noProof/>
                <w:webHidden/>
              </w:rPr>
              <w:tab/>
            </w:r>
            <w:r w:rsidR="00CE53E1">
              <w:rPr>
                <w:noProof/>
                <w:webHidden/>
              </w:rPr>
              <w:fldChar w:fldCharType="begin"/>
            </w:r>
            <w:r w:rsidR="00CE53E1">
              <w:rPr>
                <w:noProof/>
                <w:webHidden/>
              </w:rPr>
              <w:instrText xml:space="preserve"> PAGEREF _Toc48324355 \h </w:instrText>
            </w:r>
            <w:r w:rsidR="00CE53E1">
              <w:rPr>
                <w:noProof/>
                <w:webHidden/>
              </w:rPr>
            </w:r>
            <w:r w:rsidR="00CE53E1">
              <w:rPr>
                <w:noProof/>
                <w:webHidden/>
              </w:rPr>
              <w:fldChar w:fldCharType="separate"/>
            </w:r>
            <w:r w:rsidR="00CE53E1">
              <w:rPr>
                <w:noProof/>
                <w:webHidden/>
              </w:rPr>
              <w:t>46</w:t>
            </w:r>
            <w:r w:rsidR="00CE53E1">
              <w:rPr>
                <w:noProof/>
                <w:webHidden/>
              </w:rPr>
              <w:fldChar w:fldCharType="end"/>
            </w:r>
          </w:hyperlink>
        </w:p>
        <w:p w14:paraId="2100208B" w14:textId="75CAF3FB" w:rsidR="00CE53E1" w:rsidRDefault="006F4AD7">
          <w:pPr>
            <w:pStyle w:val="TDC2"/>
            <w:tabs>
              <w:tab w:val="right" w:leader="dot" w:pos="9061"/>
            </w:tabs>
            <w:rPr>
              <w:rFonts w:asciiTheme="minorHAnsi" w:eastAsiaTheme="minorEastAsia" w:hAnsiTheme="minorHAnsi"/>
              <w:noProof/>
              <w:sz w:val="22"/>
            </w:rPr>
          </w:pPr>
          <w:hyperlink r:id="rId24" w:anchor="_Toc48324356" w:history="1">
            <w:r w:rsidR="00CE53E1" w:rsidRPr="00D17BB7">
              <w:rPr>
                <w:rStyle w:val="Hipervnculo"/>
                <w:noProof/>
                <w:lang w:val="es-ES"/>
              </w:rPr>
              <w:t>FIGURA 15: DETERMINACIÓN DE COLIFORMES.</w:t>
            </w:r>
            <w:r w:rsidR="00CE53E1">
              <w:rPr>
                <w:noProof/>
                <w:webHidden/>
              </w:rPr>
              <w:tab/>
            </w:r>
            <w:r w:rsidR="00CE53E1">
              <w:rPr>
                <w:noProof/>
                <w:webHidden/>
              </w:rPr>
              <w:fldChar w:fldCharType="begin"/>
            </w:r>
            <w:r w:rsidR="00CE53E1">
              <w:rPr>
                <w:noProof/>
                <w:webHidden/>
              </w:rPr>
              <w:instrText xml:space="preserve"> PAGEREF _Toc48324356 \h </w:instrText>
            </w:r>
            <w:r w:rsidR="00CE53E1">
              <w:rPr>
                <w:noProof/>
                <w:webHidden/>
              </w:rPr>
            </w:r>
            <w:r w:rsidR="00CE53E1">
              <w:rPr>
                <w:noProof/>
                <w:webHidden/>
              </w:rPr>
              <w:fldChar w:fldCharType="separate"/>
            </w:r>
            <w:r w:rsidR="00CE53E1">
              <w:rPr>
                <w:noProof/>
                <w:webHidden/>
              </w:rPr>
              <w:t>47</w:t>
            </w:r>
            <w:r w:rsidR="00CE53E1">
              <w:rPr>
                <w:noProof/>
                <w:webHidden/>
              </w:rPr>
              <w:fldChar w:fldCharType="end"/>
            </w:r>
          </w:hyperlink>
        </w:p>
        <w:p w14:paraId="1CED43B3" w14:textId="62748EFE" w:rsidR="00CE53E1" w:rsidRDefault="006F4AD7">
          <w:pPr>
            <w:pStyle w:val="TDC1"/>
            <w:tabs>
              <w:tab w:val="right" w:leader="dot" w:pos="9061"/>
            </w:tabs>
            <w:rPr>
              <w:rFonts w:asciiTheme="minorHAnsi" w:eastAsiaTheme="minorEastAsia" w:hAnsiTheme="minorHAnsi"/>
              <w:noProof/>
              <w:sz w:val="22"/>
            </w:rPr>
          </w:pPr>
          <w:hyperlink w:anchor="_Toc48324357" w:history="1">
            <w:r w:rsidR="00CE53E1" w:rsidRPr="00D17BB7">
              <w:rPr>
                <w:rStyle w:val="Hipervnculo"/>
                <w:noProof/>
                <w:lang w:val="es-ES"/>
              </w:rPr>
              <w:t>ANEXO II</w:t>
            </w:r>
            <w:r w:rsidR="00CE53E1">
              <w:rPr>
                <w:noProof/>
                <w:webHidden/>
              </w:rPr>
              <w:tab/>
            </w:r>
            <w:r w:rsidR="00CE53E1">
              <w:rPr>
                <w:noProof/>
                <w:webHidden/>
              </w:rPr>
              <w:fldChar w:fldCharType="begin"/>
            </w:r>
            <w:r w:rsidR="00CE53E1">
              <w:rPr>
                <w:noProof/>
                <w:webHidden/>
              </w:rPr>
              <w:instrText xml:space="preserve"> PAGEREF _Toc48324357 \h </w:instrText>
            </w:r>
            <w:r w:rsidR="00CE53E1">
              <w:rPr>
                <w:noProof/>
                <w:webHidden/>
              </w:rPr>
            </w:r>
            <w:r w:rsidR="00CE53E1">
              <w:rPr>
                <w:noProof/>
                <w:webHidden/>
              </w:rPr>
              <w:fldChar w:fldCharType="separate"/>
            </w:r>
            <w:r w:rsidR="00CE53E1">
              <w:rPr>
                <w:noProof/>
                <w:webHidden/>
              </w:rPr>
              <w:t>48</w:t>
            </w:r>
            <w:r w:rsidR="00CE53E1">
              <w:rPr>
                <w:noProof/>
                <w:webHidden/>
              </w:rPr>
              <w:fldChar w:fldCharType="end"/>
            </w:r>
          </w:hyperlink>
        </w:p>
        <w:p w14:paraId="554ADD47" w14:textId="18181C36" w:rsidR="00CE53E1" w:rsidRDefault="006F4AD7">
          <w:pPr>
            <w:pStyle w:val="TDC2"/>
            <w:tabs>
              <w:tab w:val="right" w:leader="dot" w:pos="9061"/>
            </w:tabs>
            <w:rPr>
              <w:rFonts w:asciiTheme="minorHAnsi" w:eastAsiaTheme="minorEastAsia" w:hAnsiTheme="minorHAnsi"/>
              <w:noProof/>
              <w:sz w:val="22"/>
            </w:rPr>
          </w:pPr>
          <w:hyperlink w:anchor="_Toc48324358" w:history="1">
            <w:r w:rsidR="00CE53E1" w:rsidRPr="00D17BB7">
              <w:rPr>
                <w:rStyle w:val="Hipervnculo"/>
                <w:iCs/>
                <w:noProof/>
                <w:lang w:val="es-ES"/>
              </w:rPr>
              <w:t>TABLA I: CARACTERÍSTICAS DEL SUERO ÁCIDO Y DEL SUERO DULCE</w:t>
            </w:r>
            <w:r w:rsidR="00CE53E1">
              <w:rPr>
                <w:noProof/>
                <w:webHidden/>
              </w:rPr>
              <w:tab/>
            </w:r>
            <w:r w:rsidR="00CE53E1">
              <w:rPr>
                <w:noProof/>
                <w:webHidden/>
              </w:rPr>
              <w:fldChar w:fldCharType="begin"/>
            </w:r>
            <w:r w:rsidR="00CE53E1">
              <w:rPr>
                <w:noProof/>
                <w:webHidden/>
              </w:rPr>
              <w:instrText xml:space="preserve"> PAGEREF _Toc48324358 \h </w:instrText>
            </w:r>
            <w:r w:rsidR="00CE53E1">
              <w:rPr>
                <w:noProof/>
                <w:webHidden/>
              </w:rPr>
            </w:r>
            <w:r w:rsidR="00CE53E1">
              <w:rPr>
                <w:noProof/>
                <w:webHidden/>
              </w:rPr>
              <w:fldChar w:fldCharType="separate"/>
            </w:r>
            <w:r w:rsidR="00CE53E1">
              <w:rPr>
                <w:noProof/>
                <w:webHidden/>
              </w:rPr>
              <w:t>48</w:t>
            </w:r>
            <w:r w:rsidR="00CE53E1">
              <w:rPr>
                <w:noProof/>
                <w:webHidden/>
              </w:rPr>
              <w:fldChar w:fldCharType="end"/>
            </w:r>
          </w:hyperlink>
        </w:p>
        <w:p w14:paraId="3417CFED" w14:textId="37A91CDD" w:rsidR="00CE53E1" w:rsidRDefault="006F4AD7">
          <w:pPr>
            <w:pStyle w:val="TDC2"/>
            <w:tabs>
              <w:tab w:val="right" w:leader="dot" w:pos="9061"/>
            </w:tabs>
            <w:rPr>
              <w:rFonts w:asciiTheme="minorHAnsi" w:eastAsiaTheme="minorEastAsia" w:hAnsiTheme="minorHAnsi"/>
              <w:noProof/>
              <w:sz w:val="22"/>
            </w:rPr>
          </w:pPr>
          <w:hyperlink r:id="rId25" w:anchor="_Toc48324359" w:history="1">
            <w:r w:rsidR="00CE53E1" w:rsidRPr="00D17BB7">
              <w:rPr>
                <w:rStyle w:val="Hipervnculo"/>
                <w:noProof/>
                <w:lang w:val="es-ES"/>
              </w:rPr>
              <w:t>TABLA II: ESPECIFICACIONES DEL SUERO DESNATADO DE LA EMPRESA RICOLACT S.R.L.</w:t>
            </w:r>
            <w:r w:rsidR="00CE53E1">
              <w:rPr>
                <w:noProof/>
                <w:webHidden/>
              </w:rPr>
              <w:tab/>
            </w:r>
            <w:r w:rsidR="00CE53E1">
              <w:rPr>
                <w:noProof/>
                <w:webHidden/>
              </w:rPr>
              <w:fldChar w:fldCharType="begin"/>
            </w:r>
            <w:r w:rsidR="00CE53E1">
              <w:rPr>
                <w:noProof/>
                <w:webHidden/>
              </w:rPr>
              <w:instrText xml:space="preserve"> PAGEREF _Toc48324359 \h </w:instrText>
            </w:r>
            <w:r w:rsidR="00CE53E1">
              <w:rPr>
                <w:noProof/>
                <w:webHidden/>
              </w:rPr>
            </w:r>
            <w:r w:rsidR="00CE53E1">
              <w:rPr>
                <w:noProof/>
                <w:webHidden/>
              </w:rPr>
              <w:fldChar w:fldCharType="separate"/>
            </w:r>
            <w:r w:rsidR="00CE53E1">
              <w:rPr>
                <w:noProof/>
                <w:webHidden/>
              </w:rPr>
              <w:t>48</w:t>
            </w:r>
            <w:r w:rsidR="00CE53E1">
              <w:rPr>
                <w:noProof/>
                <w:webHidden/>
              </w:rPr>
              <w:fldChar w:fldCharType="end"/>
            </w:r>
          </w:hyperlink>
        </w:p>
        <w:p w14:paraId="1090767D" w14:textId="18B6EE16" w:rsidR="00CE53E1" w:rsidRDefault="006F4AD7">
          <w:pPr>
            <w:pStyle w:val="TDC2"/>
            <w:tabs>
              <w:tab w:val="right" w:leader="dot" w:pos="9061"/>
            </w:tabs>
            <w:rPr>
              <w:rFonts w:asciiTheme="minorHAnsi" w:eastAsiaTheme="minorEastAsia" w:hAnsiTheme="minorHAnsi"/>
              <w:noProof/>
              <w:sz w:val="22"/>
            </w:rPr>
          </w:pPr>
          <w:hyperlink r:id="rId26" w:anchor="_Toc48324360" w:history="1">
            <w:r w:rsidR="00CE53E1" w:rsidRPr="00D17BB7">
              <w:rPr>
                <w:rStyle w:val="Hipervnculo"/>
                <w:noProof/>
                <w:lang w:val="es-ES"/>
              </w:rPr>
              <w:t>TABLA III: ENCUESTA N° 1.</w:t>
            </w:r>
            <w:r w:rsidR="00CE53E1">
              <w:rPr>
                <w:noProof/>
                <w:webHidden/>
              </w:rPr>
              <w:tab/>
            </w:r>
            <w:r w:rsidR="00CE53E1">
              <w:rPr>
                <w:noProof/>
                <w:webHidden/>
              </w:rPr>
              <w:fldChar w:fldCharType="begin"/>
            </w:r>
            <w:r w:rsidR="00CE53E1">
              <w:rPr>
                <w:noProof/>
                <w:webHidden/>
              </w:rPr>
              <w:instrText xml:space="preserve"> PAGEREF _Toc48324360 \h </w:instrText>
            </w:r>
            <w:r w:rsidR="00CE53E1">
              <w:rPr>
                <w:noProof/>
                <w:webHidden/>
              </w:rPr>
            </w:r>
            <w:r w:rsidR="00CE53E1">
              <w:rPr>
                <w:noProof/>
                <w:webHidden/>
              </w:rPr>
              <w:fldChar w:fldCharType="separate"/>
            </w:r>
            <w:r w:rsidR="00CE53E1">
              <w:rPr>
                <w:noProof/>
                <w:webHidden/>
              </w:rPr>
              <w:t>49</w:t>
            </w:r>
            <w:r w:rsidR="00CE53E1">
              <w:rPr>
                <w:noProof/>
                <w:webHidden/>
              </w:rPr>
              <w:fldChar w:fldCharType="end"/>
            </w:r>
          </w:hyperlink>
        </w:p>
        <w:p w14:paraId="111E6684" w14:textId="091F71C7" w:rsidR="00CE53E1" w:rsidRDefault="006F4AD7">
          <w:pPr>
            <w:pStyle w:val="TDC2"/>
            <w:tabs>
              <w:tab w:val="right" w:leader="dot" w:pos="9061"/>
            </w:tabs>
            <w:rPr>
              <w:rFonts w:asciiTheme="minorHAnsi" w:eastAsiaTheme="minorEastAsia" w:hAnsiTheme="minorHAnsi"/>
              <w:noProof/>
              <w:sz w:val="22"/>
            </w:rPr>
          </w:pPr>
          <w:hyperlink r:id="rId27" w:anchor="_Toc48324361" w:history="1">
            <w:r w:rsidR="00CE53E1" w:rsidRPr="00D17BB7">
              <w:rPr>
                <w:rStyle w:val="Hipervnculo"/>
                <w:noProof/>
                <w:lang w:val="es-ES"/>
              </w:rPr>
              <w:t>TABLA IV: ENCUESTA N° 2</w:t>
            </w:r>
            <w:r w:rsidR="00CE53E1">
              <w:rPr>
                <w:noProof/>
                <w:webHidden/>
              </w:rPr>
              <w:tab/>
            </w:r>
            <w:r w:rsidR="00CE53E1">
              <w:rPr>
                <w:noProof/>
                <w:webHidden/>
              </w:rPr>
              <w:fldChar w:fldCharType="begin"/>
            </w:r>
            <w:r w:rsidR="00CE53E1">
              <w:rPr>
                <w:noProof/>
                <w:webHidden/>
              </w:rPr>
              <w:instrText xml:space="preserve"> PAGEREF _Toc48324361 \h </w:instrText>
            </w:r>
            <w:r w:rsidR="00CE53E1">
              <w:rPr>
                <w:noProof/>
                <w:webHidden/>
              </w:rPr>
            </w:r>
            <w:r w:rsidR="00CE53E1">
              <w:rPr>
                <w:noProof/>
                <w:webHidden/>
              </w:rPr>
              <w:fldChar w:fldCharType="separate"/>
            </w:r>
            <w:r w:rsidR="00CE53E1">
              <w:rPr>
                <w:noProof/>
                <w:webHidden/>
              </w:rPr>
              <w:t>50</w:t>
            </w:r>
            <w:r w:rsidR="00CE53E1">
              <w:rPr>
                <w:noProof/>
                <w:webHidden/>
              </w:rPr>
              <w:fldChar w:fldCharType="end"/>
            </w:r>
          </w:hyperlink>
        </w:p>
        <w:p w14:paraId="564F85E8" w14:textId="0C137A05" w:rsidR="00CE53E1" w:rsidRDefault="006F4AD7">
          <w:pPr>
            <w:pStyle w:val="TDC1"/>
            <w:tabs>
              <w:tab w:val="right" w:leader="dot" w:pos="9061"/>
            </w:tabs>
            <w:rPr>
              <w:rFonts w:asciiTheme="minorHAnsi" w:eastAsiaTheme="minorEastAsia" w:hAnsiTheme="minorHAnsi"/>
              <w:noProof/>
              <w:sz w:val="22"/>
            </w:rPr>
          </w:pPr>
          <w:hyperlink w:anchor="_Toc48324362" w:history="1">
            <w:r w:rsidR="00CE53E1" w:rsidRPr="00D17BB7">
              <w:rPr>
                <w:rStyle w:val="Hipervnculo"/>
                <w:noProof/>
                <w:lang w:val="es-ES"/>
              </w:rPr>
              <w:t>BIBLIOGRAFÍA</w:t>
            </w:r>
            <w:r w:rsidR="00CE53E1">
              <w:rPr>
                <w:noProof/>
                <w:webHidden/>
              </w:rPr>
              <w:tab/>
            </w:r>
            <w:r w:rsidR="00CE53E1">
              <w:rPr>
                <w:noProof/>
                <w:webHidden/>
              </w:rPr>
              <w:fldChar w:fldCharType="begin"/>
            </w:r>
            <w:r w:rsidR="00CE53E1">
              <w:rPr>
                <w:noProof/>
                <w:webHidden/>
              </w:rPr>
              <w:instrText xml:space="preserve"> PAGEREF _Toc48324362 \h </w:instrText>
            </w:r>
            <w:r w:rsidR="00CE53E1">
              <w:rPr>
                <w:noProof/>
                <w:webHidden/>
              </w:rPr>
            </w:r>
            <w:r w:rsidR="00CE53E1">
              <w:rPr>
                <w:noProof/>
                <w:webHidden/>
              </w:rPr>
              <w:fldChar w:fldCharType="separate"/>
            </w:r>
            <w:r w:rsidR="00CE53E1">
              <w:rPr>
                <w:noProof/>
                <w:webHidden/>
              </w:rPr>
              <w:t>51</w:t>
            </w:r>
            <w:r w:rsidR="00CE53E1">
              <w:rPr>
                <w:noProof/>
                <w:webHidden/>
              </w:rPr>
              <w:fldChar w:fldCharType="end"/>
            </w:r>
          </w:hyperlink>
        </w:p>
        <w:p w14:paraId="3A8E0FD7" w14:textId="7F822D58" w:rsidR="00434754" w:rsidRDefault="00434754">
          <w:r w:rsidRPr="00434754">
            <w:rPr>
              <w:rFonts w:cs="Arial"/>
              <w:b/>
              <w:bCs/>
              <w:szCs w:val="24"/>
              <w:lang w:val="es-ES"/>
            </w:rPr>
            <w:fldChar w:fldCharType="end"/>
          </w:r>
        </w:p>
      </w:sdtContent>
    </w:sdt>
    <w:p w14:paraId="37BA63A8" w14:textId="14EC870B" w:rsidR="00434754" w:rsidRPr="00434754" w:rsidRDefault="00434754" w:rsidP="00434754">
      <w:pPr>
        <w:rPr>
          <w:lang w:val="es-ES"/>
        </w:rPr>
      </w:pPr>
    </w:p>
    <w:p w14:paraId="582599DB" w14:textId="3DCB369F" w:rsidR="00F245E9" w:rsidRPr="00E350BA" w:rsidRDefault="00A4629E" w:rsidP="009835E0">
      <w:pPr>
        <w:pStyle w:val="Ttulo1"/>
        <w:jc w:val="both"/>
        <w:rPr>
          <w:lang w:val="es-ES"/>
        </w:rPr>
      </w:pPr>
      <w:r>
        <w:rPr>
          <w:lang w:val="es-ES"/>
        </w:rPr>
        <w:br w:type="page"/>
      </w:r>
    </w:p>
    <w:p w14:paraId="3A643B72" w14:textId="77777777" w:rsidR="00F245E9" w:rsidRPr="00F245E9" w:rsidRDefault="00F245E9" w:rsidP="00F245E9">
      <w:pPr>
        <w:pStyle w:val="Ttulo1"/>
        <w:rPr>
          <w:lang w:val="es-ES"/>
        </w:rPr>
      </w:pPr>
      <w:bookmarkStart w:id="1" w:name="_Toc48324321"/>
      <w:r w:rsidRPr="00F245E9">
        <w:rPr>
          <w:lang w:val="es-ES"/>
        </w:rPr>
        <w:lastRenderedPageBreak/>
        <w:t>RESUMEN</w:t>
      </w:r>
      <w:bookmarkEnd w:id="1"/>
    </w:p>
    <w:p w14:paraId="5915D84A" w14:textId="30207FBE" w:rsidR="00E350BA" w:rsidRDefault="00461740" w:rsidP="00F245E9">
      <w:pPr>
        <w:rPr>
          <w:lang w:val="es-ES"/>
        </w:rPr>
      </w:pPr>
      <w:r>
        <w:rPr>
          <w:lang w:val="es-ES"/>
        </w:rPr>
        <w:t>La p</w:t>
      </w:r>
      <w:r w:rsidR="00EA5774">
        <w:rPr>
          <w:lang w:val="es-ES"/>
        </w:rPr>
        <w:t>resente investigación se realiza</w:t>
      </w:r>
      <w:r>
        <w:rPr>
          <w:lang w:val="es-ES"/>
        </w:rPr>
        <w:t xml:space="preserve"> en Lácteos Ricolact, ruta 34, km 153, San Martín de las Escobas, Santa Fe.  T</w:t>
      </w:r>
      <w:r w:rsidR="00F245E9" w:rsidRPr="00F245E9">
        <w:rPr>
          <w:lang w:val="es-ES"/>
        </w:rPr>
        <w:t xml:space="preserve">iene como objetivo </w:t>
      </w:r>
      <w:r w:rsidR="00F245E9">
        <w:rPr>
          <w:lang w:val="es-ES"/>
        </w:rPr>
        <w:t>demostrar la posibilidad de elaborar un alimento para consumo humano, a base de suero lácteo,</w:t>
      </w:r>
      <w:r w:rsidR="00A8626D">
        <w:rPr>
          <w:lang w:val="es-ES"/>
        </w:rPr>
        <w:t xml:space="preserve"> </w:t>
      </w:r>
      <w:r w:rsidR="00F245E9">
        <w:rPr>
          <w:lang w:val="es-ES"/>
        </w:rPr>
        <w:t>pudiendo reutilizar el principal</w:t>
      </w:r>
      <w:r w:rsidR="00170E73">
        <w:rPr>
          <w:lang w:val="es-ES"/>
        </w:rPr>
        <w:t xml:space="preserve"> desecho de la industria láctea, ya que es un gran contaminante para el medio ambiente. </w:t>
      </w:r>
      <w:r>
        <w:rPr>
          <w:lang w:val="es-ES"/>
        </w:rPr>
        <w:t>Dicho alimento se trata de una sopa crema saborizada lista para consumir o con agregado de agua.</w:t>
      </w:r>
    </w:p>
    <w:p w14:paraId="0F419947" w14:textId="6D7B0D03" w:rsidR="00A8626D" w:rsidRDefault="00E350BA" w:rsidP="00F245E9">
      <w:pPr>
        <w:rPr>
          <w:lang w:val="es-ES"/>
        </w:rPr>
      </w:pPr>
      <w:r>
        <w:rPr>
          <w:lang w:val="es-ES"/>
        </w:rPr>
        <w:t>Para obtener el producto present</w:t>
      </w:r>
      <w:r w:rsidR="00EA5774">
        <w:rPr>
          <w:lang w:val="es-ES"/>
        </w:rPr>
        <w:t>ado en este trabajo, se llevan</w:t>
      </w:r>
      <w:r>
        <w:rPr>
          <w:lang w:val="es-ES"/>
        </w:rPr>
        <w:t xml:space="preserve"> a cabo diferentes ensayos. Una vez alcanzado </w:t>
      </w:r>
      <w:r w:rsidR="00A8626D">
        <w:rPr>
          <w:lang w:val="es-ES"/>
        </w:rPr>
        <w:t xml:space="preserve">el objetivo de obtener </w:t>
      </w:r>
      <w:r w:rsidR="00EA5774">
        <w:rPr>
          <w:lang w:val="es-ES"/>
        </w:rPr>
        <w:t>el producto final, se realizan</w:t>
      </w:r>
      <w:r w:rsidR="00A8626D">
        <w:rPr>
          <w:lang w:val="es-ES"/>
        </w:rPr>
        <w:t xml:space="preserve"> análisis microbiológicos, para evaluar la carga microbiana que prese</w:t>
      </w:r>
      <w:r w:rsidR="00EA5774">
        <w:rPr>
          <w:lang w:val="es-ES"/>
        </w:rPr>
        <w:t>nta</w:t>
      </w:r>
      <w:r w:rsidR="00A8626D">
        <w:rPr>
          <w:lang w:val="es-ES"/>
        </w:rPr>
        <w:t xml:space="preserve"> el alimento y asegurar que sea inocuo. </w:t>
      </w:r>
    </w:p>
    <w:p w14:paraId="709CA1BA" w14:textId="011E2F8C" w:rsidR="00A8626D" w:rsidRDefault="00EA5774" w:rsidP="00F245E9">
      <w:pPr>
        <w:rPr>
          <w:lang w:val="es-ES"/>
        </w:rPr>
      </w:pPr>
      <w:r>
        <w:rPr>
          <w:lang w:val="es-ES"/>
        </w:rPr>
        <w:t>Se efectúan</w:t>
      </w:r>
      <w:r w:rsidR="00A8626D">
        <w:rPr>
          <w:lang w:val="es-ES"/>
        </w:rPr>
        <w:t xml:space="preserve"> pruebas de aceptabilidad y preferencias de las dos variedades de sopa crema, ante potenciales consumidores, obteniéndose resultados positivos. </w:t>
      </w:r>
    </w:p>
    <w:p w14:paraId="08444AF7" w14:textId="7C9D0AE7" w:rsidR="00461740" w:rsidRDefault="00461740" w:rsidP="00F245E9">
      <w:pPr>
        <w:rPr>
          <w:lang w:val="es-ES"/>
        </w:rPr>
      </w:pPr>
      <w:r>
        <w:rPr>
          <w:lang w:val="es-ES"/>
        </w:rPr>
        <w:t>Los resultados obtenidos demuestran la viabilidad de concretar la e</w:t>
      </w:r>
      <w:r w:rsidR="0097356F">
        <w:rPr>
          <w:lang w:val="es-ES"/>
        </w:rPr>
        <w:t>laboración de un nuevo producto a base de suero lácteo.</w:t>
      </w:r>
    </w:p>
    <w:p w14:paraId="2FB82CCA" w14:textId="77777777" w:rsidR="0097356F" w:rsidRDefault="0097356F" w:rsidP="00F245E9">
      <w:pPr>
        <w:rPr>
          <w:lang w:val="es-ES"/>
        </w:rPr>
      </w:pPr>
    </w:p>
    <w:p w14:paraId="22805015" w14:textId="5FC9E797" w:rsidR="00A4629E" w:rsidRPr="00F245E9" w:rsidRDefault="00A4629E" w:rsidP="00F245E9">
      <w:pPr>
        <w:rPr>
          <w:lang w:val="es-ES"/>
        </w:rPr>
      </w:pPr>
      <w:r w:rsidRPr="00F245E9">
        <w:rPr>
          <w:lang w:val="es-ES"/>
        </w:rPr>
        <w:br w:type="page"/>
      </w:r>
    </w:p>
    <w:p w14:paraId="278EB1A4" w14:textId="7556EAF3" w:rsidR="001631B4" w:rsidRPr="00E350BA" w:rsidRDefault="00F91D7D" w:rsidP="00434754">
      <w:pPr>
        <w:pStyle w:val="Ttulo1"/>
        <w:rPr>
          <w:lang w:val="es-ES"/>
        </w:rPr>
      </w:pPr>
      <w:bookmarkStart w:id="2" w:name="_Toc48324322"/>
      <w:r w:rsidRPr="00E350BA">
        <w:rPr>
          <w:lang w:val="es-ES"/>
        </w:rPr>
        <w:lastRenderedPageBreak/>
        <w:t>INTRODUCCIÓN</w:t>
      </w:r>
      <w:bookmarkEnd w:id="2"/>
      <w:r w:rsidR="001631B4" w:rsidRPr="00E350BA">
        <w:rPr>
          <w:lang w:val="es-ES"/>
        </w:rPr>
        <w:t xml:space="preserve"> </w:t>
      </w:r>
    </w:p>
    <w:p w14:paraId="51A00EAC" w14:textId="0D8B8160" w:rsidR="007A489D" w:rsidRPr="001631B4" w:rsidRDefault="001631B4" w:rsidP="00434754">
      <w:pPr>
        <w:rPr>
          <w:lang w:val="es-ES"/>
        </w:rPr>
      </w:pPr>
      <w:r>
        <w:rPr>
          <w:lang w:val="es-ES"/>
        </w:rPr>
        <w:t>La presente investigación se lleva a cabo en la localidad de San Martín de las Escobas, provincia de Santa Fe</w:t>
      </w:r>
      <w:r w:rsidR="00AF7838">
        <w:rPr>
          <w:lang w:val="es-ES"/>
        </w:rPr>
        <w:t xml:space="preserve">, Argentina, desde el año 2018 al presente año. </w:t>
      </w:r>
      <w:r>
        <w:rPr>
          <w:lang w:val="es-ES"/>
        </w:rPr>
        <w:t xml:space="preserve">Se realiza </w:t>
      </w:r>
      <w:r w:rsidR="00170E73">
        <w:rPr>
          <w:lang w:val="es-ES"/>
        </w:rPr>
        <w:t xml:space="preserve">en el </w:t>
      </w:r>
      <w:r>
        <w:rPr>
          <w:lang w:val="es-ES"/>
        </w:rPr>
        <w:t xml:space="preserve">laboratorio </w:t>
      </w:r>
      <w:r w:rsidR="00170E73">
        <w:rPr>
          <w:lang w:val="es-ES"/>
        </w:rPr>
        <w:t>de la</w:t>
      </w:r>
      <w:r>
        <w:rPr>
          <w:lang w:val="es-ES"/>
        </w:rPr>
        <w:t xml:space="preserve"> industria láctea Ricolact SRL, ubicada sobre la ruta nacional N° 34, km 153, en la cuenca lechera del centro oeste santafesino. C</w:t>
      </w:r>
      <w:r w:rsidR="007A489D">
        <w:rPr>
          <w:rFonts w:cs="Arial"/>
          <w:szCs w:val="24"/>
          <w:lang w:val="es-ES"/>
        </w:rPr>
        <w:t>on el objetivo de realizar un trabajo de investigación y desarrollo de un producto alimenti</w:t>
      </w:r>
      <w:r w:rsidR="00F464B1">
        <w:rPr>
          <w:rFonts w:cs="Arial"/>
          <w:szCs w:val="24"/>
          <w:lang w:val="es-ES"/>
        </w:rPr>
        <w:t>cio, aprovechando el uso de uno</w:t>
      </w:r>
      <w:r w:rsidR="007A489D">
        <w:rPr>
          <w:rFonts w:cs="Arial"/>
          <w:szCs w:val="24"/>
          <w:lang w:val="es-ES"/>
        </w:rPr>
        <w:t xml:space="preserve"> de los mayores desperdicios y contaminantes de la in</w:t>
      </w:r>
      <w:r w:rsidR="00F22F17">
        <w:rPr>
          <w:rFonts w:cs="Arial"/>
          <w:szCs w:val="24"/>
          <w:lang w:val="es-ES"/>
        </w:rPr>
        <w:t>dustria láctea, el suero</w:t>
      </w:r>
      <w:r w:rsidR="007A489D">
        <w:rPr>
          <w:rFonts w:cs="Arial"/>
          <w:szCs w:val="24"/>
          <w:lang w:val="es-ES"/>
        </w:rPr>
        <w:t xml:space="preserve">. </w:t>
      </w:r>
    </w:p>
    <w:p w14:paraId="045FBD5F" w14:textId="4646E011" w:rsidR="00F91D7D" w:rsidRPr="00F91D7D" w:rsidRDefault="00F91D7D" w:rsidP="00434754">
      <w:pPr>
        <w:rPr>
          <w:rFonts w:cs="Arial"/>
          <w:szCs w:val="24"/>
          <w:lang w:val="es-ES"/>
        </w:rPr>
      </w:pPr>
      <w:r w:rsidRPr="00F91D7D">
        <w:rPr>
          <w:rFonts w:cs="Arial"/>
          <w:szCs w:val="24"/>
          <w:lang w:val="es-ES"/>
        </w:rPr>
        <w:t xml:space="preserve">Por suero de lechería, según </w:t>
      </w:r>
      <w:r w:rsidRPr="0097356F">
        <w:rPr>
          <w:rFonts w:cs="Arial"/>
          <w:szCs w:val="24"/>
          <w:lang w:val="es-ES"/>
        </w:rPr>
        <w:t xml:space="preserve">el </w:t>
      </w:r>
      <w:r w:rsidR="006D5930" w:rsidRPr="0097356F">
        <w:rPr>
          <w:rFonts w:cs="Arial"/>
          <w:szCs w:val="24"/>
          <w:lang w:val="es-ES"/>
        </w:rPr>
        <w:t>“</w:t>
      </w:r>
      <w:r w:rsidRPr="0097356F">
        <w:rPr>
          <w:rFonts w:cs="Arial"/>
          <w:szCs w:val="24"/>
          <w:lang w:val="es-ES"/>
        </w:rPr>
        <w:t>Código Alimentario Argentino</w:t>
      </w:r>
      <w:r w:rsidR="006D5930" w:rsidRPr="0097356F">
        <w:rPr>
          <w:rFonts w:cs="Arial"/>
          <w:szCs w:val="24"/>
          <w:lang w:val="es-ES"/>
        </w:rPr>
        <w:t>”</w:t>
      </w:r>
      <w:r w:rsidRPr="00F91D7D">
        <w:rPr>
          <w:rFonts w:cs="Arial"/>
          <w:szCs w:val="24"/>
          <w:lang w:val="es-ES"/>
        </w:rPr>
        <w:t>, se entiende a los líquidos formados por parte de los componentes de la leche, que resultan de diversos procesos de elaboración de productos lácteos.</w:t>
      </w:r>
      <w:r w:rsidR="00B077C6">
        <w:rPr>
          <w:rFonts w:cs="Arial"/>
          <w:szCs w:val="24"/>
          <w:lang w:val="es-ES"/>
        </w:rPr>
        <w:t xml:space="preserve"> </w:t>
      </w:r>
    </w:p>
    <w:p w14:paraId="67F093AA" w14:textId="23488B19" w:rsidR="00F91D7D" w:rsidRDefault="00F91D7D" w:rsidP="00434754">
      <w:pPr>
        <w:rPr>
          <w:rFonts w:cs="Arial"/>
          <w:szCs w:val="24"/>
          <w:lang w:val="es-ES"/>
        </w:rPr>
      </w:pPr>
      <w:r w:rsidRPr="00F91D7D">
        <w:rPr>
          <w:rFonts w:cs="Arial"/>
          <w:szCs w:val="24"/>
          <w:lang w:val="es-ES"/>
        </w:rPr>
        <w:t>El suero de quesería o lactosuero, es el líquido resultante de la coagulación de la leche en la producción de queso, luego de la separación de la cuajada. Sus características corresponden a un líquido fluido de color amarillento, de sabor fresco, débilmente dulce, de carácter ácido, con un contenido de nutrientes o extracto seco del 5,5% al 7% proveniente de la leche.</w:t>
      </w:r>
      <w:r w:rsidR="009300CA">
        <w:rPr>
          <w:rFonts w:cs="Arial"/>
          <w:szCs w:val="24"/>
          <w:lang w:val="es-ES"/>
        </w:rPr>
        <w:t>(</w:t>
      </w:r>
      <w:r w:rsidR="00CF315A">
        <w:rPr>
          <w:rStyle w:val="Refdenotaalpie"/>
          <w:rFonts w:cs="Arial"/>
          <w:szCs w:val="24"/>
          <w:lang w:val="es-ES"/>
        </w:rPr>
        <w:footnoteReference w:id="1"/>
      </w:r>
      <w:r w:rsidR="009300CA">
        <w:rPr>
          <w:rFonts w:cs="Arial"/>
          <w:szCs w:val="24"/>
          <w:lang w:val="es-ES"/>
        </w:rPr>
        <w:t>)</w:t>
      </w:r>
      <w:r w:rsidRPr="00F91D7D">
        <w:rPr>
          <w:rFonts w:cs="Arial"/>
          <w:szCs w:val="24"/>
          <w:lang w:val="es-ES"/>
        </w:rPr>
        <w:t xml:space="preserve">  </w:t>
      </w:r>
    </w:p>
    <w:p w14:paraId="1381EF1B" w14:textId="764304F4" w:rsidR="00D00DA2" w:rsidRDefault="009300CA" w:rsidP="00434754">
      <w:pPr>
        <w:rPr>
          <w:rFonts w:cs="Arial"/>
          <w:szCs w:val="24"/>
          <w:lang w:val="es-ES"/>
        </w:rPr>
      </w:pPr>
      <w:r>
        <w:rPr>
          <w:rFonts w:cs="Arial"/>
          <w:szCs w:val="24"/>
          <w:lang w:val="es-ES"/>
        </w:rPr>
        <w:t xml:space="preserve">En el año 2012, la producción de leche en nuestro país fue de aproximadamente 11.338 millones de litros, de los cuales el 67% fue procesado por grandes empresas y el 33% por </w:t>
      </w:r>
      <w:r w:rsidR="00751742">
        <w:rPr>
          <w:rFonts w:cs="Arial"/>
          <w:szCs w:val="24"/>
          <w:lang w:val="es-ES"/>
        </w:rPr>
        <w:t>PYMES (Pequeñas y M</w:t>
      </w:r>
      <w:r w:rsidR="006D5930">
        <w:rPr>
          <w:rFonts w:cs="Arial"/>
          <w:szCs w:val="24"/>
          <w:lang w:val="es-ES"/>
        </w:rPr>
        <w:t xml:space="preserve">edianas </w:t>
      </w:r>
      <w:r w:rsidR="00751742">
        <w:rPr>
          <w:rFonts w:cs="Arial"/>
          <w:szCs w:val="24"/>
          <w:lang w:val="es-ES"/>
        </w:rPr>
        <w:t>E</w:t>
      </w:r>
      <w:r w:rsidR="0097356F">
        <w:rPr>
          <w:rFonts w:cs="Arial"/>
          <w:szCs w:val="24"/>
          <w:lang w:val="es-ES"/>
        </w:rPr>
        <w:t xml:space="preserve">mpresas). </w:t>
      </w:r>
      <w:r>
        <w:rPr>
          <w:rFonts w:cs="Arial"/>
          <w:szCs w:val="24"/>
          <w:lang w:val="es-ES"/>
        </w:rPr>
        <w:t>El 41% d</w:t>
      </w:r>
      <w:r w:rsidR="00EA5774">
        <w:rPr>
          <w:rFonts w:cs="Arial"/>
          <w:szCs w:val="24"/>
          <w:lang w:val="es-ES"/>
        </w:rPr>
        <w:t>e la producción se destina</w:t>
      </w:r>
      <w:r>
        <w:rPr>
          <w:rFonts w:cs="Arial"/>
          <w:szCs w:val="24"/>
          <w:lang w:val="es-ES"/>
        </w:rPr>
        <w:t xml:space="preserve"> a la elaboración de quesos (MinAgri, 2012), generando un total de 4.015 millones de litros de suero, de los cuales solo el 45 % fue procesado para la </w:t>
      </w:r>
      <w:r>
        <w:rPr>
          <w:rFonts w:cs="Arial"/>
          <w:szCs w:val="24"/>
          <w:lang w:val="es-ES"/>
        </w:rPr>
        <w:lastRenderedPageBreak/>
        <w:t xml:space="preserve">obtención de productos con valor agregado, </w:t>
      </w:r>
      <w:r w:rsidR="00EA5774">
        <w:rPr>
          <w:rFonts w:cs="Arial"/>
          <w:szCs w:val="24"/>
          <w:lang w:val="es-ES"/>
        </w:rPr>
        <w:t>mientras que el resto se utiliza</w:t>
      </w:r>
      <w:r>
        <w:rPr>
          <w:rFonts w:cs="Arial"/>
          <w:szCs w:val="24"/>
          <w:lang w:val="es-ES"/>
        </w:rPr>
        <w:t xml:space="preserve"> para la alimentación de animales o</w:t>
      </w:r>
      <w:r w:rsidR="00EA5774">
        <w:rPr>
          <w:rFonts w:cs="Arial"/>
          <w:szCs w:val="24"/>
          <w:lang w:val="es-ES"/>
        </w:rPr>
        <w:t xml:space="preserve"> es</w:t>
      </w:r>
      <w:r>
        <w:rPr>
          <w:rFonts w:cs="Arial"/>
          <w:szCs w:val="24"/>
          <w:lang w:val="es-ES"/>
        </w:rPr>
        <w:t xml:space="preserve"> desechado como efluente </w:t>
      </w:r>
      <w:r w:rsidR="00D00DA2">
        <w:rPr>
          <w:rFonts w:cs="Arial"/>
          <w:szCs w:val="24"/>
          <w:lang w:val="es-ES"/>
        </w:rPr>
        <w:t>líquido</w:t>
      </w:r>
      <w:r>
        <w:rPr>
          <w:rFonts w:cs="Arial"/>
          <w:szCs w:val="24"/>
          <w:lang w:val="es-ES"/>
        </w:rPr>
        <w:t>. (</w:t>
      </w:r>
      <w:r w:rsidR="00D00DA2">
        <w:rPr>
          <w:rStyle w:val="Refdenotaalpie"/>
          <w:rFonts w:cs="Arial"/>
          <w:szCs w:val="24"/>
          <w:lang w:val="es-ES"/>
        </w:rPr>
        <w:footnoteReference w:id="2"/>
      </w:r>
      <w:r w:rsidR="00D00DA2">
        <w:rPr>
          <w:rFonts w:cs="Arial"/>
          <w:szCs w:val="24"/>
          <w:lang w:val="es-ES"/>
        </w:rPr>
        <w:t>)</w:t>
      </w:r>
    </w:p>
    <w:p w14:paraId="12EB1649" w14:textId="3C7ACC90" w:rsidR="00CF315A" w:rsidRPr="00942165" w:rsidRDefault="00322763" w:rsidP="00434754">
      <w:pPr>
        <w:pStyle w:val="Ttulo2"/>
        <w:rPr>
          <w:rFonts w:cs="Arial"/>
          <w:color w:val="FF0000"/>
          <w:szCs w:val="24"/>
          <w:lang w:val="es-ES"/>
        </w:rPr>
      </w:pPr>
      <w:bookmarkStart w:id="3" w:name="_Toc48324323"/>
      <w:r w:rsidRPr="0097356F">
        <w:rPr>
          <w:lang w:val="es-ES"/>
        </w:rPr>
        <w:t>PROBLEMA</w:t>
      </w:r>
      <w:bookmarkEnd w:id="3"/>
      <w:r w:rsidR="00942165">
        <w:rPr>
          <w:color w:val="FF0000"/>
          <w:lang w:val="es-ES"/>
        </w:rPr>
        <w:t xml:space="preserve"> </w:t>
      </w:r>
    </w:p>
    <w:p w14:paraId="5FC2A225" w14:textId="71E96E53" w:rsidR="00CF315A" w:rsidRDefault="00CF315A" w:rsidP="00434754">
      <w:pPr>
        <w:rPr>
          <w:lang w:val="es-ES"/>
        </w:rPr>
      </w:pPr>
      <w:r>
        <w:rPr>
          <w:lang w:val="es-ES"/>
        </w:rPr>
        <w:t>¿De qué manera se podría recuperar el suero lácteo, producto</w:t>
      </w:r>
      <w:r w:rsidR="00A63646">
        <w:rPr>
          <w:lang w:val="es-ES"/>
        </w:rPr>
        <w:t xml:space="preserve"> que resulta</w:t>
      </w:r>
      <w:r>
        <w:rPr>
          <w:lang w:val="es-ES"/>
        </w:rPr>
        <w:t xml:space="preserve"> de la elaboración de quesos, para evitar su desperdicio y darle un valor agregado?</w:t>
      </w:r>
    </w:p>
    <w:p w14:paraId="48D3450D" w14:textId="25735261" w:rsidR="00CF315A" w:rsidRPr="00E350BA" w:rsidRDefault="00322763" w:rsidP="00434754">
      <w:pPr>
        <w:pStyle w:val="Ttulo2"/>
        <w:rPr>
          <w:lang w:val="es-ES"/>
        </w:rPr>
      </w:pPr>
      <w:bookmarkStart w:id="4" w:name="_Toc48324324"/>
      <w:r w:rsidRPr="0097356F">
        <w:rPr>
          <w:lang w:val="es-ES"/>
        </w:rPr>
        <w:t>JUSTIFICACIÓN</w:t>
      </w:r>
      <w:bookmarkEnd w:id="4"/>
    </w:p>
    <w:p w14:paraId="4F9A76D3" w14:textId="4B916439" w:rsidR="00A63646" w:rsidRDefault="00467D46" w:rsidP="00434754">
      <w:pPr>
        <w:rPr>
          <w:lang w:val="es-ES"/>
        </w:rPr>
      </w:pPr>
      <w:r>
        <w:rPr>
          <w:lang w:val="es-ES"/>
        </w:rPr>
        <w:t xml:space="preserve">Para la elaboración de quesos, se utiliza </w:t>
      </w:r>
      <w:r w:rsidR="00A63646">
        <w:rPr>
          <w:lang w:val="es-ES"/>
        </w:rPr>
        <w:t xml:space="preserve">principalmente </w:t>
      </w:r>
      <w:r>
        <w:rPr>
          <w:lang w:val="es-ES"/>
        </w:rPr>
        <w:t xml:space="preserve">leche de vaca. </w:t>
      </w:r>
      <w:r w:rsidR="00F47BCC">
        <w:rPr>
          <w:lang w:val="es-ES"/>
        </w:rPr>
        <w:t>La leche de vaca proporciona los nutrientes esenciales</w:t>
      </w:r>
      <w:r w:rsidR="003B7D36">
        <w:rPr>
          <w:lang w:val="es-ES"/>
        </w:rPr>
        <w:t xml:space="preserve"> a los seres humanos</w:t>
      </w:r>
      <w:r>
        <w:rPr>
          <w:lang w:val="es-ES"/>
        </w:rPr>
        <w:t xml:space="preserve">, </w:t>
      </w:r>
      <w:r w:rsidR="00CC48B9">
        <w:rPr>
          <w:lang w:val="es-ES"/>
        </w:rPr>
        <w:t>es una fuente de energía</w:t>
      </w:r>
      <w:r>
        <w:rPr>
          <w:lang w:val="es-ES"/>
        </w:rPr>
        <w:t xml:space="preserve"> y contribuye en </w:t>
      </w:r>
      <w:r w:rsidRPr="0097356F">
        <w:rPr>
          <w:lang w:val="es-ES"/>
        </w:rPr>
        <w:t xml:space="preserve">la </w:t>
      </w:r>
      <w:r w:rsidR="00134362" w:rsidRPr="0097356F">
        <w:rPr>
          <w:lang w:val="es-ES"/>
        </w:rPr>
        <w:t>ingesta</w:t>
      </w:r>
      <w:r>
        <w:rPr>
          <w:lang w:val="es-ES"/>
        </w:rPr>
        <w:t xml:space="preserve"> de calcio, magnesio, selenio, riboflavina, vitamina B12 y ácido pantoténico</w:t>
      </w:r>
      <w:r w:rsidR="00F47BCC">
        <w:rPr>
          <w:lang w:val="es-ES"/>
        </w:rPr>
        <w:t xml:space="preserve">; </w:t>
      </w:r>
      <w:r w:rsidR="00CC48B9">
        <w:rPr>
          <w:lang w:val="es-ES"/>
        </w:rPr>
        <w:t xml:space="preserve">en la </w:t>
      </w:r>
      <w:r>
        <w:rPr>
          <w:lang w:val="es-ES"/>
        </w:rPr>
        <w:t>composició</w:t>
      </w:r>
      <w:r w:rsidR="00CC48B9">
        <w:rPr>
          <w:lang w:val="es-ES"/>
        </w:rPr>
        <w:t xml:space="preserve">n de la leche, </w:t>
      </w:r>
      <w:r w:rsidR="00F47BCC">
        <w:rPr>
          <w:lang w:val="es-ES"/>
        </w:rPr>
        <w:t>la grasa constituye el 3-4 % del conten</w:t>
      </w:r>
      <w:r w:rsidR="00CC48B9">
        <w:rPr>
          <w:lang w:val="es-ES"/>
        </w:rPr>
        <w:t>ido sól</w:t>
      </w:r>
      <w:r w:rsidR="00F47BCC">
        <w:rPr>
          <w:lang w:val="es-ES"/>
        </w:rPr>
        <w:t xml:space="preserve">ido de la leche, las proteínas </w:t>
      </w:r>
      <w:r w:rsidR="00CC48B9">
        <w:rPr>
          <w:lang w:val="es-ES"/>
        </w:rPr>
        <w:t>el 3,5 % y la lactosa el 5 %, siendo el principal hidrato de carbono</w:t>
      </w:r>
      <w:sdt>
        <w:sdtPr>
          <w:rPr>
            <w:lang w:val="es-ES"/>
          </w:rPr>
          <w:id w:val="-1672782930"/>
          <w:citation/>
        </w:sdtPr>
        <w:sdtEndPr/>
        <w:sdtContent>
          <w:r w:rsidR="001E0BE8">
            <w:rPr>
              <w:lang w:val="es-ES"/>
            </w:rPr>
            <w:fldChar w:fldCharType="begin"/>
          </w:r>
          <w:r w:rsidR="001E0BE8">
            <w:rPr>
              <w:lang w:val="es-ES"/>
            </w:rPr>
            <w:instrText xml:space="preserve"> CITATION FAO19 \l 3082 </w:instrText>
          </w:r>
          <w:r w:rsidR="001E0BE8">
            <w:rPr>
              <w:lang w:val="es-ES"/>
            </w:rPr>
            <w:fldChar w:fldCharType="separate"/>
          </w:r>
          <w:r w:rsidR="001E0BE8">
            <w:rPr>
              <w:noProof/>
              <w:lang w:val="es-ES"/>
            </w:rPr>
            <w:t xml:space="preserve"> </w:t>
          </w:r>
          <w:r w:rsidR="001E0BE8" w:rsidRPr="001E0BE8">
            <w:rPr>
              <w:noProof/>
              <w:lang w:val="es-ES"/>
            </w:rPr>
            <w:t>(FAO, 2019)</w:t>
          </w:r>
          <w:r w:rsidR="001E0BE8">
            <w:rPr>
              <w:lang w:val="es-ES"/>
            </w:rPr>
            <w:fldChar w:fldCharType="end"/>
          </w:r>
        </w:sdtContent>
      </w:sdt>
      <w:r w:rsidRPr="001E0BE8">
        <w:rPr>
          <w:lang w:val="es-ES"/>
        </w:rPr>
        <w:t xml:space="preserve">. </w:t>
      </w:r>
      <w:r>
        <w:rPr>
          <w:lang w:val="es-ES"/>
        </w:rPr>
        <w:t xml:space="preserve">Todo lo mencionado, en mayor o menor medida, se encuentra presente en los diferentes tipos de quesos. </w:t>
      </w:r>
      <w:r w:rsidR="00A63646">
        <w:rPr>
          <w:lang w:val="es-ES"/>
        </w:rPr>
        <w:t xml:space="preserve">Los quesos se obtienen de la coagulación de la proteína de la leche, la caseína, que se separa del suero. </w:t>
      </w:r>
    </w:p>
    <w:p w14:paraId="2A62CB36" w14:textId="24EE1E24" w:rsidR="00921435" w:rsidRDefault="00CF315A" w:rsidP="00434754">
      <w:pPr>
        <w:rPr>
          <w:lang w:val="es-ES"/>
        </w:rPr>
      </w:pPr>
      <w:r>
        <w:rPr>
          <w:lang w:val="es-ES"/>
        </w:rPr>
        <w:t>En la industr</w:t>
      </w:r>
      <w:r w:rsidR="006C637D">
        <w:rPr>
          <w:lang w:val="es-ES"/>
        </w:rPr>
        <w:t xml:space="preserve">ia </w:t>
      </w:r>
      <w:r w:rsidR="00824ED6" w:rsidRPr="0097356F">
        <w:rPr>
          <w:lang w:val="es-ES"/>
        </w:rPr>
        <w:t>quesera</w:t>
      </w:r>
      <w:r w:rsidR="0097356F" w:rsidRPr="0097356F">
        <w:rPr>
          <w:lang w:val="es-ES"/>
        </w:rPr>
        <w:t>,</w:t>
      </w:r>
      <w:r w:rsidR="0097356F">
        <w:rPr>
          <w:lang w:val="es-ES"/>
        </w:rPr>
        <w:t xml:space="preserve"> </w:t>
      </w:r>
      <w:r w:rsidR="006C637D">
        <w:rPr>
          <w:lang w:val="es-ES"/>
        </w:rPr>
        <w:t>aproximadamente entre el 85 - 90</w:t>
      </w:r>
      <w:r>
        <w:rPr>
          <w:lang w:val="es-ES"/>
        </w:rPr>
        <w:t>% del total de la leche util</w:t>
      </w:r>
      <w:r w:rsidR="006C637D">
        <w:rPr>
          <w:lang w:val="es-ES"/>
        </w:rPr>
        <w:t>izada, es eliminada como suero</w:t>
      </w:r>
      <w:r w:rsidR="00921435">
        <w:rPr>
          <w:lang w:val="es-ES"/>
        </w:rPr>
        <w:t>, el cual retiene alrededor del 55% del total de los ingredientes como la lactosa</w:t>
      </w:r>
      <w:r w:rsidR="00BA51BB">
        <w:rPr>
          <w:lang w:val="es-ES"/>
        </w:rPr>
        <w:t xml:space="preserve"> (45 – 50 g/l)</w:t>
      </w:r>
      <w:r w:rsidR="00921435">
        <w:rPr>
          <w:lang w:val="es-ES"/>
        </w:rPr>
        <w:t>, proteínas solubles</w:t>
      </w:r>
      <w:r w:rsidR="00BA51BB">
        <w:rPr>
          <w:lang w:val="es-ES"/>
        </w:rPr>
        <w:t xml:space="preserve"> (6 – 8 g/l)</w:t>
      </w:r>
      <w:r w:rsidR="00921435">
        <w:rPr>
          <w:lang w:val="es-ES"/>
        </w:rPr>
        <w:t>, lípidos</w:t>
      </w:r>
      <w:r w:rsidR="00BA51BB">
        <w:rPr>
          <w:lang w:val="es-ES"/>
        </w:rPr>
        <w:t xml:space="preserve"> (4 – 5 g/l)</w:t>
      </w:r>
      <w:r w:rsidR="00921435">
        <w:rPr>
          <w:lang w:val="es-ES"/>
        </w:rPr>
        <w:t xml:space="preserve"> y sales minerales</w:t>
      </w:r>
      <w:r w:rsidR="00BA51BB">
        <w:rPr>
          <w:lang w:val="es-ES"/>
        </w:rPr>
        <w:t xml:space="preserve"> (4 – 6 g/l)</w:t>
      </w:r>
      <w:r w:rsidR="00921435">
        <w:rPr>
          <w:lang w:val="es-ES"/>
        </w:rPr>
        <w:t>.</w:t>
      </w:r>
      <w:r w:rsidR="001E0BE8">
        <w:rPr>
          <w:rStyle w:val="Refdenotaalpie"/>
          <w:rFonts w:cs="Arial"/>
          <w:szCs w:val="24"/>
          <w:lang w:val="es-ES"/>
        </w:rPr>
        <w:footnoteReference w:id="3"/>
      </w:r>
      <w:r w:rsidR="00151DA8">
        <w:rPr>
          <w:lang w:val="es-ES"/>
        </w:rPr>
        <w:t xml:space="preserve"> </w:t>
      </w:r>
    </w:p>
    <w:p w14:paraId="4F434769" w14:textId="49CA36D8" w:rsidR="00151DA8" w:rsidRDefault="008F25CA" w:rsidP="00434754">
      <w:pPr>
        <w:rPr>
          <w:lang w:val="es-ES"/>
        </w:rPr>
      </w:pPr>
      <w:r>
        <w:rPr>
          <w:lang w:val="es-ES"/>
        </w:rPr>
        <w:lastRenderedPageBreak/>
        <w:t>Una vez que se completa el proceso de elaboración del queso, e</w:t>
      </w:r>
      <w:r w:rsidR="00151DA8">
        <w:rPr>
          <w:lang w:val="es-ES"/>
        </w:rPr>
        <w:t xml:space="preserve">l suero </w:t>
      </w:r>
      <w:r>
        <w:rPr>
          <w:lang w:val="es-ES"/>
        </w:rPr>
        <w:t>pasa por un</w:t>
      </w:r>
      <w:r w:rsidR="00151DA8">
        <w:rPr>
          <w:lang w:val="es-ES"/>
        </w:rPr>
        <w:t xml:space="preserve"> tratamiento, para llegar a quedar desnatado y poder ser comercializado. Durante este tratamiento, el suero es filtrado, con el objetivo</w:t>
      </w:r>
      <w:r w:rsidR="00751742">
        <w:rPr>
          <w:lang w:val="es-ES"/>
        </w:rPr>
        <w:t xml:space="preserve"> de</w:t>
      </w:r>
      <w:r w:rsidR="00942165">
        <w:rPr>
          <w:color w:val="FF0000"/>
          <w:lang w:val="es-ES"/>
        </w:rPr>
        <w:t xml:space="preserve"> </w:t>
      </w:r>
      <w:r>
        <w:rPr>
          <w:lang w:val="es-ES"/>
        </w:rPr>
        <w:t>separar finos d</w:t>
      </w:r>
      <w:r w:rsidR="00151DA8">
        <w:rPr>
          <w:lang w:val="es-ES"/>
        </w:rPr>
        <w:t>e queso que pueda llegar a contener, luego pasa por una desnatadora, donde se</w:t>
      </w:r>
      <w:r>
        <w:rPr>
          <w:lang w:val="es-ES"/>
        </w:rPr>
        <w:t xml:space="preserve"> realiza la separación de la materia grasa</w:t>
      </w:r>
      <w:r w:rsidR="00151DA8">
        <w:rPr>
          <w:lang w:val="es-ES"/>
        </w:rPr>
        <w:t>,</w:t>
      </w:r>
      <w:r>
        <w:rPr>
          <w:lang w:val="es-ES"/>
        </w:rPr>
        <w:t xml:space="preserve"> obteniendo la crema de suero que es utilizada para la elaboración de la manteca; p</w:t>
      </w:r>
      <w:r w:rsidR="00151DA8">
        <w:rPr>
          <w:lang w:val="es-ES"/>
        </w:rPr>
        <w:t xml:space="preserve">or </w:t>
      </w:r>
      <w:r>
        <w:rPr>
          <w:lang w:val="es-ES"/>
        </w:rPr>
        <w:t>último,</w:t>
      </w:r>
      <w:r w:rsidR="00151DA8">
        <w:rPr>
          <w:lang w:val="es-ES"/>
        </w:rPr>
        <w:t xml:space="preserve"> es enfriado y almacenado hasta su comercialización</w:t>
      </w:r>
      <w:r>
        <w:rPr>
          <w:lang w:val="es-ES"/>
        </w:rPr>
        <w:t xml:space="preserve"> en condiciones adecuadas de inocuidad. (Figura 1</w:t>
      </w:r>
      <w:r w:rsidR="00D6358F">
        <w:rPr>
          <w:lang w:val="es-ES"/>
        </w:rPr>
        <w:t>; Anexo I</w:t>
      </w:r>
      <w:r>
        <w:rPr>
          <w:lang w:val="es-ES"/>
        </w:rPr>
        <w:t>)</w:t>
      </w:r>
    </w:p>
    <w:p w14:paraId="73306C29" w14:textId="356C49AA" w:rsidR="00151DA8" w:rsidRDefault="00921435" w:rsidP="00434754">
      <w:pPr>
        <w:rPr>
          <w:lang w:val="es-ES"/>
        </w:rPr>
      </w:pPr>
      <w:r>
        <w:rPr>
          <w:lang w:val="es-ES"/>
        </w:rPr>
        <w:t>De acuerdo al tipo de coagulación del queso, se puede obtener suero ácido o suero dulce</w:t>
      </w:r>
      <w:r w:rsidR="006C637D">
        <w:rPr>
          <w:lang w:val="es-ES"/>
        </w:rPr>
        <w:t xml:space="preserve">. </w:t>
      </w:r>
      <w:r w:rsidR="007E1B2B">
        <w:rPr>
          <w:lang w:val="es-ES"/>
        </w:rPr>
        <w:t>El lactosuero ácido es el originado por la</w:t>
      </w:r>
      <w:r w:rsidR="003F61D3">
        <w:rPr>
          <w:lang w:val="es-ES"/>
        </w:rPr>
        <w:t xml:space="preserve"> coagulación ácida o láctica </w:t>
      </w:r>
      <w:r w:rsidR="007E1B2B">
        <w:rPr>
          <w:lang w:val="es-ES"/>
        </w:rPr>
        <w:t>de la caseína</w:t>
      </w:r>
      <w:r w:rsidR="003F61D3">
        <w:rPr>
          <w:lang w:val="es-ES"/>
        </w:rPr>
        <w:t xml:space="preserve">. En cambio, el suero dulce se consigue en la elaboración del queso mediante el uso de </w:t>
      </w:r>
      <w:r w:rsidR="00322763">
        <w:rPr>
          <w:lang w:val="es-ES"/>
        </w:rPr>
        <w:t>enzimas proteolíticas o cuajo.</w:t>
      </w:r>
      <w:r w:rsidR="00D6358F">
        <w:rPr>
          <w:lang w:val="es-ES"/>
        </w:rPr>
        <w:t xml:space="preserve"> (Tabla I; Anexo II)</w:t>
      </w:r>
    </w:p>
    <w:p w14:paraId="53AA706A" w14:textId="58B98DDB" w:rsidR="00242E7A" w:rsidRDefault="003B2EAD" w:rsidP="00434754">
      <w:pPr>
        <w:rPr>
          <w:lang w:val="es-ES"/>
        </w:rPr>
      </w:pPr>
      <w:r>
        <w:rPr>
          <w:lang w:val="es-ES"/>
        </w:rPr>
        <w:t>La</w:t>
      </w:r>
      <w:r w:rsidR="00376704">
        <w:rPr>
          <w:lang w:val="es-ES"/>
        </w:rPr>
        <w:t xml:space="preserve">s principales </w:t>
      </w:r>
      <w:r>
        <w:rPr>
          <w:lang w:val="es-ES"/>
        </w:rPr>
        <w:t>proteína</w:t>
      </w:r>
      <w:r w:rsidR="00376704">
        <w:rPr>
          <w:lang w:val="es-ES"/>
        </w:rPr>
        <w:t>s</w:t>
      </w:r>
      <w:r w:rsidR="00F22F17">
        <w:rPr>
          <w:lang w:val="es-ES"/>
        </w:rPr>
        <w:t xml:space="preserve"> del suero de leche son</w:t>
      </w:r>
      <w:r>
        <w:rPr>
          <w:lang w:val="es-ES"/>
        </w:rPr>
        <w:t xml:space="preserve"> la β-lactoglobulina y α-lactalbúmina, las cuales representan el 50</w:t>
      </w:r>
      <w:r w:rsidRPr="0097356F">
        <w:rPr>
          <w:lang w:val="es-ES"/>
        </w:rPr>
        <w:t>% y 20% respectivamente</w:t>
      </w:r>
      <w:r w:rsidR="00824ED6" w:rsidRPr="0097356F">
        <w:rPr>
          <w:lang w:val="es-ES"/>
        </w:rPr>
        <w:t xml:space="preserve"> del suero </w:t>
      </w:r>
      <w:r w:rsidR="00584F88" w:rsidRPr="0097356F">
        <w:rPr>
          <w:lang w:val="es-ES"/>
        </w:rPr>
        <w:t>fluido</w:t>
      </w:r>
      <w:r w:rsidR="0097356F" w:rsidRPr="0097356F">
        <w:rPr>
          <w:lang w:val="es-ES"/>
        </w:rPr>
        <w:t>,</w:t>
      </w:r>
      <w:r w:rsidR="00942165" w:rsidRPr="0097356F">
        <w:rPr>
          <w:lang w:val="es-ES"/>
        </w:rPr>
        <w:t xml:space="preserve"> </w:t>
      </w:r>
      <w:r w:rsidR="00255ED7" w:rsidRPr="0097356F">
        <w:rPr>
          <w:lang w:val="es-ES"/>
        </w:rPr>
        <w:t>de las diferentes variedades de queso elaboradas</w:t>
      </w:r>
      <w:r w:rsidR="0097356F">
        <w:rPr>
          <w:lang w:val="es-ES"/>
        </w:rPr>
        <w:t xml:space="preserve">. </w:t>
      </w:r>
      <w:r w:rsidR="00242E7A" w:rsidRPr="0097356F">
        <w:rPr>
          <w:lang w:val="es-ES"/>
        </w:rPr>
        <w:t>Presenta</w:t>
      </w:r>
      <w:r w:rsidR="00242E7A">
        <w:rPr>
          <w:lang w:val="es-ES"/>
        </w:rPr>
        <w:t xml:space="preserve"> una gran parte de sales minerales, donde prevalece el potasio seguido de calcio, fósforo, sodio y magnesio. A su vez, cuenta con vitaminas del grupo B, como la tiamina, ácido pantoténico, riboflavina, entre</w:t>
      </w:r>
      <w:r w:rsidR="00686A19">
        <w:rPr>
          <w:lang w:val="es-ES"/>
        </w:rPr>
        <w:t xml:space="preserve"> otros. </w:t>
      </w:r>
      <w:r w:rsidR="00242E7A">
        <w:rPr>
          <w:lang w:val="es-ES"/>
        </w:rPr>
        <w:t xml:space="preserve"> </w:t>
      </w:r>
    </w:p>
    <w:p w14:paraId="73F75DF5" w14:textId="6CD1FD67" w:rsidR="005F1E1C" w:rsidRDefault="00E84C3D" w:rsidP="00434754">
      <w:pPr>
        <w:rPr>
          <w:lang w:val="es-ES"/>
        </w:rPr>
      </w:pPr>
      <w:r>
        <w:rPr>
          <w:lang w:val="es-ES"/>
        </w:rPr>
        <w:t>Las proteínas del</w:t>
      </w:r>
      <w:r w:rsidR="005F1E1C">
        <w:rPr>
          <w:lang w:val="es-ES"/>
        </w:rPr>
        <w:t xml:space="preserve"> lactosuero, en la actualida</w:t>
      </w:r>
      <w:r>
        <w:rPr>
          <w:lang w:val="es-ES"/>
        </w:rPr>
        <w:t>d tiene muchas aplicaciones en una variedad d</w:t>
      </w:r>
      <w:r w:rsidR="005F1E1C">
        <w:rPr>
          <w:lang w:val="es-ES"/>
        </w:rPr>
        <w:t>e alimentos, producien</w:t>
      </w:r>
      <w:r>
        <w:rPr>
          <w:lang w:val="es-ES"/>
        </w:rPr>
        <w:t xml:space="preserve">do gran cantidad de beneficios gracias a sus propiedades gelificantes y emulsionantes. Estas proteínas favorecen las propiedades de solubilidad, retención de agua/grasa, espumado, espesantes, además de las mencionadas anteriormente. </w:t>
      </w:r>
    </w:p>
    <w:p w14:paraId="0EBF214D" w14:textId="60E866D3" w:rsidR="00B30538" w:rsidRDefault="00686A19" w:rsidP="00434754">
      <w:pPr>
        <w:rPr>
          <w:lang w:val="es-ES"/>
        </w:rPr>
      </w:pPr>
      <w:r>
        <w:rPr>
          <w:lang w:val="es-ES"/>
        </w:rPr>
        <w:t>El gran cont</w:t>
      </w:r>
      <w:r w:rsidR="00EA5774">
        <w:rPr>
          <w:lang w:val="es-ES"/>
        </w:rPr>
        <w:t>enido de nutrientes que presenta</w:t>
      </w:r>
      <w:r>
        <w:rPr>
          <w:lang w:val="es-ES"/>
        </w:rPr>
        <w:t xml:space="preserve"> el suero, lleva a que se genere una alta contaminación en el ambiente, cuando éste es desechado como residuo. </w:t>
      </w:r>
      <w:r w:rsidR="00B30538">
        <w:rPr>
          <w:lang w:val="es-ES"/>
        </w:rPr>
        <w:t xml:space="preserve">Es un </w:t>
      </w:r>
      <w:r w:rsidR="00B30538">
        <w:rPr>
          <w:lang w:val="es-ES"/>
        </w:rPr>
        <w:lastRenderedPageBreak/>
        <w:t xml:space="preserve">contaminante debido al alto contenido orgánico que presenta. Si el suero no es tratado en una planta correctamente para bajar el contenido orgánico, y se elimina sin ningún tipo de tratamiento, provoca un impacto muy grande al medio ambiente. </w:t>
      </w:r>
      <w:r w:rsidR="00AE30F2">
        <w:rPr>
          <w:lang w:val="es-ES"/>
        </w:rPr>
        <w:t xml:space="preserve">El tipo de contaminación que sucedería es que se desarrollan los procesos de descomposición orgánica, crecerían algas, disminuye el oxígeno en el agua, se perdería su calidad para diversos usos, y además ocasionaría la muerte de la vida acuática, insectos y otros animales. </w:t>
      </w:r>
    </w:p>
    <w:p w14:paraId="34A302C8" w14:textId="4D68C0D6" w:rsidR="00177C0C" w:rsidRPr="00177C0C" w:rsidRDefault="00686A19" w:rsidP="00177C0C">
      <w:pPr>
        <w:rPr>
          <w:lang w:val="es-ES"/>
        </w:rPr>
      </w:pPr>
      <w:r>
        <w:rPr>
          <w:lang w:val="es-ES"/>
        </w:rPr>
        <w:t xml:space="preserve">Por este motivo, y en conjunto con todas las propiedades que otorgan las proteínas de suero, por su alto valor nutricional y sus propiedades funcionales, hacen que un alimento tenga un valor agregado y a su vez, </w:t>
      </w:r>
      <w:r w:rsidR="00DA2E77">
        <w:rPr>
          <w:lang w:val="es-ES"/>
        </w:rPr>
        <w:t xml:space="preserve">se protege al medio ambiente.  </w:t>
      </w:r>
    </w:p>
    <w:p w14:paraId="055DF4BC" w14:textId="0094055D" w:rsidR="00177C0C" w:rsidRPr="0082695E" w:rsidRDefault="00322763" w:rsidP="00177C0C">
      <w:pPr>
        <w:pStyle w:val="Ttulo2"/>
        <w:rPr>
          <w:color w:val="FF0000"/>
          <w:lang w:val="es-ES"/>
        </w:rPr>
      </w:pPr>
      <w:bookmarkStart w:id="5" w:name="_Toc48324325"/>
      <w:r w:rsidRPr="0097356F">
        <w:rPr>
          <w:lang w:val="es-ES"/>
        </w:rPr>
        <w:t>ANTECEDENTES</w:t>
      </w:r>
      <w:bookmarkEnd w:id="5"/>
      <w:r w:rsidR="0082695E">
        <w:rPr>
          <w:lang w:val="es-ES"/>
        </w:rPr>
        <w:t xml:space="preserve"> </w:t>
      </w:r>
    </w:p>
    <w:p w14:paraId="74E2947F" w14:textId="226AAA37" w:rsidR="00177C0C" w:rsidRDefault="00177C0C" w:rsidP="006514F5">
      <w:pPr>
        <w:rPr>
          <w:lang w:val="es-ES"/>
        </w:rPr>
      </w:pPr>
      <w:r>
        <w:rPr>
          <w:lang w:val="es-ES"/>
        </w:rPr>
        <w:t>En nuestro país se elabora varios subproductos de alto valor nutricional, obtenidos por la ultrafiltración, concentración y desecado del suero, conocidos como concentrados de proteína</w:t>
      </w:r>
      <w:r w:rsidR="004047E0">
        <w:rPr>
          <w:lang w:val="es-ES"/>
        </w:rPr>
        <w:t>s</w:t>
      </w:r>
      <w:r>
        <w:rPr>
          <w:lang w:val="es-ES"/>
        </w:rPr>
        <w:t xml:space="preserve"> de suero </w:t>
      </w:r>
      <w:r w:rsidR="004047E0">
        <w:rPr>
          <w:lang w:val="es-ES"/>
        </w:rPr>
        <w:t xml:space="preserve">de queso </w:t>
      </w:r>
      <w:r>
        <w:rPr>
          <w:lang w:val="es-ES"/>
        </w:rPr>
        <w:t>(WPC), con concentraciones que van desde 35 % a 80% de proteína</w:t>
      </w:r>
      <w:r w:rsidR="004047E0">
        <w:rPr>
          <w:lang w:val="es-ES"/>
        </w:rPr>
        <w:t xml:space="preserve">, una de las primeras empresas </w:t>
      </w:r>
      <w:r w:rsidR="004047E0" w:rsidRPr="0097356F">
        <w:rPr>
          <w:lang w:val="es-ES"/>
        </w:rPr>
        <w:t xml:space="preserve">en realizar este producto se </w:t>
      </w:r>
      <w:r w:rsidR="00521F63" w:rsidRPr="0097356F">
        <w:rPr>
          <w:lang w:val="es-ES"/>
        </w:rPr>
        <w:t xml:space="preserve">presenta </w:t>
      </w:r>
      <w:r w:rsidR="004047E0" w:rsidRPr="0097356F">
        <w:rPr>
          <w:lang w:val="es-ES"/>
        </w:rPr>
        <w:t xml:space="preserve">bajo </w:t>
      </w:r>
      <w:r w:rsidR="00521F63" w:rsidRPr="0097356F">
        <w:rPr>
          <w:lang w:val="es-ES"/>
        </w:rPr>
        <w:t>la marca</w:t>
      </w:r>
      <w:r w:rsidR="004047E0" w:rsidRPr="0097356F">
        <w:rPr>
          <w:lang w:val="es-ES"/>
        </w:rPr>
        <w:t xml:space="preserve"> Milkaut S.A.</w:t>
      </w:r>
      <w:r w:rsidR="0097356F" w:rsidRPr="0097356F">
        <w:rPr>
          <w:lang w:val="es-ES"/>
        </w:rPr>
        <w:t>.</w:t>
      </w:r>
      <w:r w:rsidR="00AE5D24" w:rsidRPr="0097356F">
        <w:rPr>
          <w:lang w:val="es-ES"/>
        </w:rPr>
        <w:t xml:space="preserve"> (Schaller, Alimentos Argentinos)</w:t>
      </w:r>
    </w:p>
    <w:p w14:paraId="5209D7C5" w14:textId="309C3D25" w:rsidR="009A1B16" w:rsidRPr="00F91D7D" w:rsidRDefault="00813F25" w:rsidP="006514F5">
      <w:pPr>
        <w:rPr>
          <w:color w:val="FF0000"/>
          <w:lang w:val="es-ES"/>
        </w:rPr>
      </w:pPr>
      <w:r w:rsidRPr="00F91D7D">
        <w:rPr>
          <w:lang w:val="es-ES"/>
        </w:rPr>
        <w:t xml:space="preserve">En la actualidad, la marca finlandesa </w:t>
      </w:r>
      <w:r w:rsidRPr="00A53292">
        <w:rPr>
          <w:lang w:val="es-ES"/>
        </w:rPr>
        <w:t>“Valio”</w:t>
      </w:r>
      <w:r w:rsidRPr="00F91D7D">
        <w:rPr>
          <w:lang w:val="es-ES"/>
        </w:rPr>
        <w:t xml:space="preserve"> ofrece un producto a base de concentrado de proteína de suero de leche. Este alimento contribuye a al </w:t>
      </w:r>
      <w:r w:rsidR="00350B9E" w:rsidRPr="00F91D7D">
        <w:rPr>
          <w:lang w:val="es-ES"/>
        </w:rPr>
        <w:t>c</w:t>
      </w:r>
      <w:r w:rsidR="00F91D7D">
        <w:rPr>
          <w:lang w:val="es-ES"/>
        </w:rPr>
        <w:t>recimiento de la masa muscular.</w:t>
      </w:r>
      <w:r w:rsidRPr="00F91D7D">
        <w:rPr>
          <w:color w:val="FF0000"/>
          <w:lang w:val="es-ES"/>
        </w:rPr>
        <w:t xml:space="preserve"> </w:t>
      </w:r>
    </w:p>
    <w:p w14:paraId="59A55E3D" w14:textId="77777777" w:rsidR="008E3A6C" w:rsidRPr="00F91D7D" w:rsidRDefault="008E3A6C" w:rsidP="006514F5">
      <w:pPr>
        <w:rPr>
          <w:lang w:val="es-ES"/>
        </w:rPr>
      </w:pPr>
      <w:r w:rsidRPr="00F91D7D">
        <w:rPr>
          <w:lang w:val="es-ES"/>
        </w:rPr>
        <w:t xml:space="preserve">En Montevideo, Uruguay, se desarrolló una “bebida láctea fermentada a base de suero de quesería”.  Se utilizó suero parcialmente desmineralizado reconstituido con agua potable, almidón de mandioca modificado, gelatina, goma arábica y un fermento recomendado para yogures batidos. </w:t>
      </w:r>
    </w:p>
    <w:p w14:paraId="381D2294" w14:textId="77777777" w:rsidR="00350B9E" w:rsidRPr="00F91D7D" w:rsidRDefault="00350B9E" w:rsidP="006514F5">
      <w:pPr>
        <w:rPr>
          <w:lang w:val="es-ES"/>
        </w:rPr>
      </w:pPr>
      <w:r w:rsidRPr="00F91D7D">
        <w:rPr>
          <w:lang w:val="es-ES"/>
        </w:rPr>
        <w:lastRenderedPageBreak/>
        <w:t xml:space="preserve">Muchos países, utilizan la proteína de suero en formulaciones infantiles, para lactantes con el objetivo de estimular el crecimiento del infante. </w:t>
      </w:r>
    </w:p>
    <w:p w14:paraId="50C44821" w14:textId="1BBC83DD" w:rsidR="00350B9E" w:rsidRPr="00F91D7D" w:rsidRDefault="00B67AD2" w:rsidP="006514F5">
      <w:pPr>
        <w:rPr>
          <w:lang w:val="es-ES"/>
        </w:rPr>
      </w:pPr>
      <w:r w:rsidRPr="00F91D7D">
        <w:rPr>
          <w:lang w:val="es-ES"/>
        </w:rPr>
        <w:t xml:space="preserve">En </w:t>
      </w:r>
      <w:r w:rsidR="004047E0">
        <w:rPr>
          <w:lang w:val="es-ES"/>
        </w:rPr>
        <w:t>Argentina</w:t>
      </w:r>
      <w:r w:rsidRPr="00F91D7D">
        <w:rPr>
          <w:lang w:val="es-ES"/>
        </w:rPr>
        <w:t xml:space="preserve">, en el año 2011, la Agencia Nacional de Promoción Científica y Tecnológica del Ministerio de Ciencia y Técnica de la Nación, a través del Fondo Argentino Sectorial (FONARSEC), aprobó la financiación del Proyecto “Ecosuero con valor agregado”. Con el objetivo de contribuir a mejorar la sustentabilidad económica y ambiental de PyMES </w:t>
      </w:r>
      <w:r w:rsidR="008E3A6C" w:rsidRPr="00F91D7D">
        <w:rPr>
          <w:lang w:val="es-ES"/>
        </w:rPr>
        <w:t xml:space="preserve">lácteas </w:t>
      </w:r>
      <w:r w:rsidRPr="00F91D7D">
        <w:rPr>
          <w:lang w:val="es-ES"/>
        </w:rPr>
        <w:t xml:space="preserve">a través de diferentes desarrollos tecnológicos que </w:t>
      </w:r>
      <w:r w:rsidRPr="0097356F">
        <w:rPr>
          <w:lang w:val="es-ES"/>
        </w:rPr>
        <w:t>posibiliten un aprovechamiento y valorización integral del suero lácteo y derivados.</w:t>
      </w:r>
      <w:r w:rsidR="00F72C5B" w:rsidRPr="0097356F">
        <w:rPr>
          <w:lang w:val="es-ES"/>
        </w:rPr>
        <w:t xml:space="preserve"> (INTA, 2011)</w:t>
      </w:r>
    </w:p>
    <w:p w14:paraId="150FF4F4" w14:textId="2A13714C" w:rsidR="00B67AD2" w:rsidRPr="00E16867" w:rsidRDefault="00B67AD2" w:rsidP="00E16867">
      <w:pPr>
        <w:rPr>
          <w:lang w:val="es-ES"/>
        </w:rPr>
      </w:pPr>
      <w:r w:rsidRPr="0097356F">
        <w:rPr>
          <w:lang w:val="es-ES"/>
        </w:rPr>
        <w:t>En 2012, alumnos de la Escuela Agrícola, “G</w:t>
      </w:r>
      <w:r w:rsidR="008E3A6C" w:rsidRPr="0097356F">
        <w:rPr>
          <w:lang w:val="es-ES"/>
        </w:rPr>
        <w:t>eneral</w:t>
      </w:r>
      <w:r w:rsidRPr="0097356F">
        <w:rPr>
          <w:lang w:val="es-ES"/>
        </w:rPr>
        <w:t xml:space="preserve"> Martín Miguel de Güemes”</w:t>
      </w:r>
      <w:r w:rsidR="00E16867" w:rsidRPr="0097356F">
        <w:rPr>
          <w:lang w:val="es-ES"/>
        </w:rPr>
        <w:t>, de la provincia de Salta</w:t>
      </w:r>
      <w:r w:rsidR="0097356F">
        <w:rPr>
          <w:lang w:val="es-ES"/>
        </w:rPr>
        <w:t xml:space="preserve">, </w:t>
      </w:r>
      <w:r w:rsidRPr="0097356F">
        <w:rPr>
          <w:lang w:val="es-ES"/>
        </w:rPr>
        <w:t>con el apoyo de técnicos de INTI</w:t>
      </w:r>
      <w:r w:rsidRPr="00F91D7D">
        <w:rPr>
          <w:lang w:val="es-ES"/>
        </w:rPr>
        <w:t>, desarrollaron una bebida láctea a base de suero.  La cual presentaba una textura espes</w:t>
      </w:r>
      <w:r w:rsidR="008E3A6C" w:rsidRPr="00F91D7D">
        <w:rPr>
          <w:lang w:val="es-ES"/>
        </w:rPr>
        <w:t>a, similar a la de los yogures.</w:t>
      </w:r>
      <w:r w:rsidRPr="00F91D7D">
        <w:rPr>
          <w:lang w:val="es-ES"/>
        </w:rPr>
        <w:t xml:space="preserve"> Su realización consiste en filtrar el suero para separar impurezas sólidas, luego adicionar sacarosa y saborizantes, y por último se </w:t>
      </w:r>
      <w:r w:rsidRPr="0097356F">
        <w:rPr>
          <w:lang w:val="es-ES"/>
        </w:rPr>
        <w:t>pasteuriza.</w:t>
      </w:r>
      <w:r w:rsidR="00E16867" w:rsidRPr="0097356F">
        <w:rPr>
          <w:lang w:val="es-ES"/>
        </w:rPr>
        <w:t xml:space="preserve"> (Secretaria de Comunicación, 2014</w:t>
      </w:r>
      <w:r w:rsidR="00F72C5B" w:rsidRPr="0097356F">
        <w:rPr>
          <w:lang w:val="es-ES"/>
        </w:rPr>
        <w:t>)</w:t>
      </w:r>
    </w:p>
    <w:p w14:paraId="10C6B586" w14:textId="24D8B2F8" w:rsidR="005D4151" w:rsidRDefault="006E2A38" w:rsidP="006514F5">
      <w:pPr>
        <w:rPr>
          <w:lang w:val="es-ES"/>
        </w:rPr>
      </w:pPr>
      <w:r w:rsidRPr="00F91D7D">
        <w:rPr>
          <w:lang w:val="es-ES"/>
        </w:rPr>
        <w:t xml:space="preserve">Especialistas del INTI, en el año 2014, desarrollaron una bebida fermentada a partir de suero lácteo líquido con el agregado de fibra alimentaria y Lactobacillus casei. Se </w:t>
      </w:r>
      <w:r w:rsidRPr="0097356F">
        <w:rPr>
          <w:lang w:val="es-ES"/>
        </w:rPr>
        <w:t>obtuvo una bebida de textura y consistencia similar a las bebidas a base de soja.</w:t>
      </w:r>
      <w:r w:rsidR="00E16867" w:rsidRPr="0097356F">
        <w:rPr>
          <w:lang w:val="es-ES"/>
        </w:rPr>
        <w:t xml:space="preserve"> (Lácteos Informa, 2014)</w:t>
      </w:r>
    </w:p>
    <w:p w14:paraId="2034FBC0" w14:textId="3483D0D0" w:rsidR="008E3A6C" w:rsidRPr="00F91D7D" w:rsidRDefault="00154025" w:rsidP="006514F5">
      <w:pPr>
        <w:rPr>
          <w:lang w:val="es-ES"/>
        </w:rPr>
      </w:pPr>
      <w:r w:rsidRPr="00F91D7D">
        <w:rPr>
          <w:lang w:val="es-ES"/>
        </w:rPr>
        <w:t>Por otra parte,</w:t>
      </w:r>
      <w:r w:rsidR="005D4151">
        <w:rPr>
          <w:lang w:val="es-ES"/>
        </w:rPr>
        <w:t xml:space="preserve"> </w:t>
      </w:r>
      <w:r w:rsidR="005D4151" w:rsidRPr="0097356F">
        <w:rPr>
          <w:lang w:val="es-ES"/>
        </w:rPr>
        <w:t>desarrollaron</w:t>
      </w:r>
      <w:r w:rsidRPr="00F91D7D">
        <w:rPr>
          <w:lang w:val="es-ES"/>
        </w:rPr>
        <w:t xml:space="preserve"> </w:t>
      </w:r>
      <w:r w:rsidR="008E3A6C" w:rsidRPr="00F91D7D">
        <w:rPr>
          <w:lang w:val="es-ES"/>
        </w:rPr>
        <w:t xml:space="preserve">un “bocadito lácteo agridulce”, con el objetivo de aprovechar el suero. Este bocadito puede ser producido a baja escala. El desarrollo se realiza con el suero de quesería, </w:t>
      </w:r>
      <w:r w:rsidR="008E3A6C" w:rsidRPr="0097356F">
        <w:rPr>
          <w:lang w:val="es-ES"/>
        </w:rPr>
        <w:t>leche fluida entera, crema de leche, azúcar, jarabe de glucosa, estab</w:t>
      </w:r>
      <w:r w:rsidR="005D4151" w:rsidRPr="0097356F">
        <w:rPr>
          <w:lang w:val="es-ES"/>
        </w:rPr>
        <w:t>ilizante y bicarbonato de sodio. (Agustín Vázquez, INTI, 2017)</w:t>
      </w:r>
    </w:p>
    <w:p w14:paraId="2BAAB6B0" w14:textId="676C79D6" w:rsidR="00154025" w:rsidRPr="00F91D7D" w:rsidRDefault="00154025" w:rsidP="006514F5">
      <w:pPr>
        <w:rPr>
          <w:color w:val="FF0000"/>
          <w:lang w:val="es-ES"/>
        </w:rPr>
      </w:pPr>
      <w:r w:rsidRPr="00F91D7D">
        <w:rPr>
          <w:lang w:val="es-ES"/>
        </w:rPr>
        <w:lastRenderedPageBreak/>
        <w:t xml:space="preserve">En el año 2018, </w:t>
      </w:r>
      <w:r w:rsidR="00E7548D" w:rsidRPr="00F91D7D">
        <w:rPr>
          <w:lang w:val="es-ES"/>
        </w:rPr>
        <w:t xml:space="preserve">en la Facultad de Ingeniería Química de la UNL, en la provincia de Santa Fe, </w:t>
      </w:r>
      <w:r w:rsidRPr="00F91D7D">
        <w:rPr>
          <w:lang w:val="es-ES"/>
        </w:rPr>
        <w:t xml:space="preserve">se desarrolló un pan con alto contenido de proteínas, </w:t>
      </w:r>
      <w:r w:rsidR="00E7548D" w:rsidRPr="00F91D7D">
        <w:rPr>
          <w:lang w:val="es-ES"/>
        </w:rPr>
        <w:t xml:space="preserve">utilizando materias primas de alto valor nutritivo como harina de soja y concentrado de suero lácteo. Se obtuvo un </w:t>
      </w:r>
      <w:r w:rsidR="00E7548D" w:rsidRPr="0097356F">
        <w:rPr>
          <w:lang w:val="es-ES"/>
        </w:rPr>
        <w:t>pan de molde con calidad tecnológica, sensorialmente aceptable y mayor calidad nutricional.</w:t>
      </w:r>
      <w:r w:rsidR="00521F63" w:rsidRPr="0097356F">
        <w:rPr>
          <w:lang w:val="es-ES"/>
        </w:rPr>
        <w:t xml:space="preserve"> (UNR, 2019)</w:t>
      </w:r>
    </w:p>
    <w:p w14:paraId="4F2F51C8" w14:textId="60BC4768" w:rsidR="00E7548D" w:rsidRPr="00F91D7D" w:rsidRDefault="00B847ED" w:rsidP="006514F5">
      <w:pPr>
        <w:rPr>
          <w:lang w:val="es-ES"/>
        </w:rPr>
      </w:pPr>
      <w:r w:rsidRPr="00F91D7D">
        <w:rPr>
          <w:lang w:val="es-ES"/>
        </w:rPr>
        <w:t xml:space="preserve">En un artículo extraído de la revista “Énfasis de la alimentación”, se informa que se ha comprobado la efectividad de usar suero lácteo en la elaboración de bebidas fermentadas, queso crema y </w:t>
      </w:r>
      <w:r w:rsidRPr="0097356F">
        <w:rPr>
          <w:lang w:val="es-ES"/>
        </w:rPr>
        <w:t xml:space="preserve">postres, dejando al producto final con una viscosidad y sensación cremosa en la boca del consumidor. </w:t>
      </w:r>
      <w:r w:rsidR="00AE5D24" w:rsidRPr="0097356F">
        <w:rPr>
          <w:lang w:val="es-ES"/>
        </w:rPr>
        <w:t>(</w:t>
      </w:r>
      <w:r w:rsidR="00EF298C" w:rsidRPr="0097356F">
        <w:rPr>
          <w:rStyle w:val="Hipervnculo"/>
          <w:rFonts w:cs="Arial"/>
          <w:color w:val="auto"/>
          <w:szCs w:val="24"/>
          <w:u w:val="none"/>
          <w:lang w:val="es-ES"/>
        </w:rPr>
        <w:t>Alexandra Izrastzoff</w:t>
      </w:r>
      <w:r w:rsidR="00AE5D24" w:rsidRPr="0097356F">
        <w:rPr>
          <w:lang w:val="es-ES"/>
        </w:rPr>
        <w:t>, 2018)</w:t>
      </w:r>
    </w:p>
    <w:p w14:paraId="6561494F" w14:textId="26D51B4D" w:rsidR="00E7548D" w:rsidRPr="00F91D7D" w:rsidRDefault="00B847ED" w:rsidP="006514F5">
      <w:pPr>
        <w:rPr>
          <w:lang w:val="es-ES"/>
        </w:rPr>
      </w:pPr>
      <w:r w:rsidRPr="00F91D7D">
        <w:rPr>
          <w:lang w:val="es-ES"/>
        </w:rPr>
        <w:t xml:space="preserve">En una </w:t>
      </w:r>
      <w:r w:rsidRPr="0097356F">
        <w:rPr>
          <w:lang w:val="es-ES"/>
        </w:rPr>
        <w:t>prueba sensorial de queso crema a base de suero y queso crema a base d</w:t>
      </w:r>
      <w:r w:rsidR="0097356F" w:rsidRPr="0097356F">
        <w:rPr>
          <w:lang w:val="es-ES"/>
        </w:rPr>
        <w:t>e leche, se demostró que el uso de</w:t>
      </w:r>
      <w:r w:rsidR="0082695E" w:rsidRPr="0097356F">
        <w:rPr>
          <w:color w:val="FF0000"/>
          <w:lang w:val="es-ES"/>
        </w:rPr>
        <w:t xml:space="preserve"> </w:t>
      </w:r>
      <w:r w:rsidRPr="0097356F">
        <w:rPr>
          <w:lang w:val="es-ES"/>
        </w:rPr>
        <w:t>suero y proteínas crea una textura firme, suave y fácil de untar.</w:t>
      </w:r>
      <w:r w:rsidR="005D4151" w:rsidRPr="0097356F">
        <w:rPr>
          <w:lang w:val="es-ES"/>
        </w:rPr>
        <w:t xml:space="preserve"> (</w:t>
      </w:r>
      <w:r w:rsidR="005D4151" w:rsidRPr="0097356F">
        <w:rPr>
          <w:rStyle w:val="Hipervnculo"/>
          <w:rFonts w:cs="Arial"/>
          <w:color w:val="auto"/>
          <w:szCs w:val="24"/>
          <w:u w:val="none"/>
          <w:lang w:val="es-ES"/>
        </w:rPr>
        <w:t>Alexandra Izrastzoff</w:t>
      </w:r>
      <w:r w:rsidR="005D4151" w:rsidRPr="0097356F">
        <w:rPr>
          <w:lang w:val="es-ES"/>
        </w:rPr>
        <w:t>, 2018)</w:t>
      </w:r>
    </w:p>
    <w:p w14:paraId="60464BDD" w14:textId="502A5D33" w:rsidR="000A3935" w:rsidRPr="00F91D7D" w:rsidRDefault="00204310" w:rsidP="006514F5">
      <w:pPr>
        <w:rPr>
          <w:lang w:val="es-ES"/>
        </w:rPr>
      </w:pPr>
      <w:r w:rsidRPr="00F91D7D">
        <w:rPr>
          <w:lang w:val="es-ES"/>
        </w:rPr>
        <w:t xml:space="preserve">La firma “Arla Foods </w:t>
      </w:r>
      <w:r w:rsidRPr="0097356F">
        <w:rPr>
          <w:lang w:val="es-ES"/>
        </w:rPr>
        <w:t xml:space="preserve">Ingredients” desarrollaron una solución Nutrilac, que permite usar hasta el 50% de suero ácido en su formulación, de esta </w:t>
      </w:r>
      <w:r w:rsidRPr="00F91D7D">
        <w:rPr>
          <w:lang w:val="es-ES"/>
        </w:rPr>
        <w:t xml:space="preserve">manera se aumenta el rendimiento </w:t>
      </w:r>
      <w:r w:rsidR="000A3935" w:rsidRPr="00F91D7D">
        <w:rPr>
          <w:lang w:val="es-ES"/>
        </w:rPr>
        <w:t xml:space="preserve">de las empresas lácteas. Esta formulación se utiliza para producir yogurt estilo griego y queso crema con un rendimiento del 100%. </w:t>
      </w:r>
    </w:p>
    <w:p w14:paraId="03D95A45" w14:textId="799DA54D" w:rsidR="00B847ED" w:rsidRPr="0097356F" w:rsidRDefault="008E3A6C" w:rsidP="006514F5">
      <w:pPr>
        <w:rPr>
          <w:lang w:val="es-ES"/>
        </w:rPr>
      </w:pPr>
      <w:r w:rsidRPr="00F91D7D">
        <w:rPr>
          <w:lang w:val="es-ES"/>
        </w:rPr>
        <w:t xml:space="preserve">Debido a que el suero contiene compuestos de alto valor nutritivo, es necesario </w:t>
      </w:r>
      <w:r w:rsidRPr="0097356F">
        <w:rPr>
          <w:lang w:val="es-ES"/>
        </w:rPr>
        <w:t>otorgarle un valor agregado y evaluar su aprovechamiento, en</w:t>
      </w:r>
      <w:r w:rsidR="0097356F" w:rsidRPr="0097356F">
        <w:rPr>
          <w:lang w:val="es-ES"/>
        </w:rPr>
        <w:t xml:space="preserve"> el </w:t>
      </w:r>
      <w:r w:rsidRPr="0097356F">
        <w:rPr>
          <w:lang w:val="es-ES"/>
        </w:rPr>
        <w:t>desarrollo</w:t>
      </w:r>
      <w:r w:rsidR="0082695E" w:rsidRPr="0097356F">
        <w:rPr>
          <w:lang w:val="es-ES"/>
        </w:rPr>
        <w:t xml:space="preserve"> </w:t>
      </w:r>
      <w:r w:rsidR="0097356F" w:rsidRPr="0097356F">
        <w:rPr>
          <w:lang w:val="es-ES"/>
        </w:rPr>
        <w:t>de</w:t>
      </w:r>
      <w:r w:rsidR="0082695E" w:rsidRPr="0097356F">
        <w:rPr>
          <w:lang w:val="es-ES"/>
        </w:rPr>
        <w:t xml:space="preserve"> </w:t>
      </w:r>
      <w:r w:rsidRPr="0097356F">
        <w:rPr>
          <w:lang w:val="es-ES"/>
        </w:rPr>
        <w:t xml:space="preserve">alimentos </w:t>
      </w:r>
      <w:r w:rsidR="0097356F" w:rsidRPr="0097356F">
        <w:rPr>
          <w:lang w:val="es-ES"/>
        </w:rPr>
        <w:t>para</w:t>
      </w:r>
      <w:r w:rsidR="0082695E" w:rsidRPr="0097356F">
        <w:rPr>
          <w:lang w:val="es-ES"/>
        </w:rPr>
        <w:t xml:space="preserve"> </w:t>
      </w:r>
      <w:r w:rsidRPr="0097356F">
        <w:rPr>
          <w:lang w:val="es-ES"/>
        </w:rPr>
        <w:t>consumo humano.</w:t>
      </w:r>
      <w:r w:rsidR="00B847ED" w:rsidRPr="0097356F">
        <w:rPr>
          <w:lang w:val="es-ES"/>
        </w:rPr>
        <w:t xml:space="preserve"> </w:t>
      </w:r>
    </w:p>
    <w:p w14:paraId="4468BBA5" w14:textId="55FE91FC" w:rsidR="00CF315A" w:rsidRDefault="00322763" w:rsidP="006514F5">
      <w:pPr>
        <w:pStyle w:val="Ttulo2"/>
        <w:rPr>
          <w:lang w:val="es-ES"/>
        </w:rPr>
      </w:pPr>
      <w:bookmarkStart w:id="6" w:name="_Toc48324326"/>
      <w:r>
        <w:rPr>
          <w:lang w:val="es-ES"/>
        </w:rPr>
        <w:t>HIPÓTESIS</w:t>
      </w:r>
      <w:bookmarkEnd w:id="6"/>
    </w:p>
    <w:p w14:paraId="64B67054" w14:textId="502F0ADB" w:rsidR="002E3A95" w:rsidRPr="0082695E" w:rsidRDefault="00F72C5B" w:rsidP="006514F5">
      <w:pPr>
        <w:rPr>
          <w:color w:val="FF0000"/>
          <w:lang w:val="es-ES"/>
        </w:rPr>
      </w:pPr>
      <w:r w:rsidRPr="0097356F">
        <w:rPr>
          <w:lang w:val="es-ES"/>
        </w:rPr>
        <w:t>Según el “Código Alimentario Argentino” s</w:t>
      </w:r>
      <w:r w:rsidR="002950D5" w:rsidRPr="0097356F">
        <w:rPr>
          <w:lang w:val="es-ES"/>
        </w:rPr>
        <w:t xml:space="preserve">e entiende por sopa la conserva </w:t>
      </w:r>
      <w:r w:rsidR="002E3A95" w:rsidRPr="0097356F">
        <w:rPr>
          <w:lang w:val="es-ES"/>
        </w:rPr>
        <w:t xml:space="preserve">alimenticia </w:t>
      </w:r>
      <w:r w:rsidR="002E3A95" w:rsidRPr="002E3A95">
        <w:rPr>
          <w:lang w:val="es-ES"/>
        </w:rPr>
        <w:t xml:space="preserve">elaborada a base de </w:t>
      </w:r>
      <w:r w:rsidR="002950D5" w:rsidRPr="002E3A95">
        <w:rPr>
          <w:lang w:val="es-ES"/>
        </w:rPr>
        <w:t>caldos con agregado de pastas frescas o secas, sémola</w:t>
      </w:r>
      <w:r w:rsidR="002E3A95" w:rsidRPr="002E3A95">
        <w:rPr>
          <w:lang w:val="es-ES"/>
        </w:rPr>
        <w:t xml:space="preserve">, féculas, grasas alimenticias, </w:t>
      </w:r>
      <w:r w:rsidR="002E3A95">
        <w:rPr>
          <w:lang w:val="es-ES"/>
        </w:rPr>
        <w:t xml:space="preserve">extractos de carne, granos de cereales, </w:t>
      </w:r>
      <w:r w:rsidR="002E3A95" w:rsidRPr="002E3A95">
        <w:rPr>
          <w:lang w:val="es-ES"/>
        </w:rPr>
        <w:t xml:space="preserve">legumbres y hortalizas, extractos vegetales, </w:t>
      </w:r>
      <w:r w:rsidR="002E3A95">
        <w:rPr>
          <w:lang w:val="es-ES"/>
        </w:rPr>
        <w:t xml:space="preserve">listas para ser consumido. </w:t>
      </w:r>
    </w:p>
    <w:p w14:paraId="273825DD" w14:textId="4CDCC4BF" w:rsidR="00B32306" w:rsidRPr="00C647EC" w:rsidRDefault="00CF315A" w:rsidP="006514F5">
      <w:pPr>
        <w:rPr>
          <w:lang w:val="es-ES"/>
        </w:rPr>
      </w:pPr>
      <w:r w:rsidRPr="002E3A95">
        <w:rPr>
          <w:lang w:val="es-ES"/>
        </w:rPr>
        <w:lastRenderedPageBreak/>
        <w:t>Es posible la elaboración de un alimento a partir de suero de quesería, de ahora en más,</w:t>
      </w:r>
      <w:r w:rsidR="002E3A95">
        <w:rPr>
          <w:lang w:val="es-ES"/>
        </w:rPr>
        <w:t xml:space="preserve"> sopa crema</w:t>
      </w:r>
      <w:r w:rsidRPr="002E3A95">
        <w:rPr>
          <w:lang w:val="es-ES"/>
        </w:rPr>
        <w:t>, que presente características</w:t>
      </w:r>
      <w:r w:rsidR="00C92558">
        <w:rPr>
          <w:lang w:val="es-ES"/>
        </w:rPr>
        <w:t xml:space="preserve"> similares</w:t>
      </w:r>
      <w:r w:rsidRPr="002E3A95">
        <w:rPr>
          <w:lang w:val="es-ES"/>
        </w:rPr>
        <w:t>, pero a diferencia de la tradicional el ingrediente base que le dará origen será el suero de quesería.</w:t>
      </w:r>
      <w:r w:rsidRPr="00CF315A">
        <w:rPr>
          <w:lang w:val="es-ES"/>
        </w:rPr>
        <w:t xml:space="preserve"> </w:t>
      </w:r>
    </w:p>
    <w:p w14:paraId="1423629B" w14:textId="3BCC9AA4" w:rsidR="00872D10" w:rsidRPr="00872D10" w:rsidRDefault="00322763" w:rsidP="00872D10">
      <w:pPr>
        <w:pStyle w:val="Ttulo2"/>
        <w:rPr>
          <w:color w:val="FF0000"/>
          <w:lang w:val="es-ES"/>
        </w:rPr>
      </w:pPr>
      <w:bookmarkStart w:id="7" w:name="_Toc48324327"/>
      <w:r w:rsidRPr="0097356F">
        <w:rPr>
          <w:lang w:val="es-ES"/>
        </w:rPr>
        <w:t>OBJETIVOS</w:t>
      </w:r>
      <w:bookmarkEnd w:id="7"/>
      <w:r w:rsidR="0082695E">
        <w:rPr>
          <w:lang w:val="es-ES"/>
        </w:rPr>
        <w:t xml:space="preserve"> </w:t>
      </w:r>
    </w:p>
    <w:p w14:paraId="28C1D378" w14:textId="5D33ED90" w:rsidR="00F259F2" w:rsidRDefault="00F259F2" w:rsidP="00F259F2">
      <w:pPr>
        <w:rPr>
          <w:lang w:val="es-ES"/>
        </w:rPr>
      </w:pPr>
      <w:r>
        <w:rPr>
          <w:lang w:val="es-ES"/>
        </w:rPr>
        <w:t>Los objetivos principales de este trabajo son:</w:t>
      </w:r>
    </w:p>
    <w:p w14:paraId="4282BFE2" w14:textId="5C23A837" w:rsidR="00CF315A" w:rsidRDefault="00F259F2" w:rsidP="00F259F2">
      <w:pPr>
        <w:pStyle w:val="Prrafodelista"/>
        <w:numPr>
          <w:ilvl w:val="0"/>
          <w:numId w:val="25"/>
        </w:numPr>
        <w:rPr>
          <w:lang w:val="es-ES"/>
        </w:rPr>
      </w:pPr>
      <w:r>
        <w:rPr>
          <w:lang w:val="es-ES"/>
        </w:rPr>
        <w:t>C</w:t>
      </w:r>
      <w:r w:rsidR="00CF315A" w:rsidRPr="00F259F2">
        <w:rPr>
          <w:lang w:val="es-ES"/>
        </w:rPr>
        <w:t xml:space="preserve">orroborar o refutar la hipótesis planteada. Realizando una profunda y detallada investigación acompañada con experimentación. </w:t>
      </w:r>
    </w:p>
    <w:p w14:paraId="5EF93CF7" w14:textId="2D1ED9A7" w:rsidR="00F259F2" w:rsidRDefault="00F259F2" w:rsidP="00F259F2">
      <w:pPr>
        <w:pStyle w:val="Prrafodelista"/>
        <w:numPr>
          <w:ilvl w:val="0"/>
          <w:numId w:val="25"/>
        </w:numPr>
        <w:rPr>
          <w:lang w:val="es-ES"/>
        </w:rPr>
      </w:pPr>
      <w:r>
        <w:rPr>
          <w:lang w:val="es-ES"/>
        </w:rPr>
        <w:t xml:space="preserve">Si se corrobora la hipótesis, </w:t>
      </w:r>
      <w:r w:rsidR="00872D10">
        <w:rPr>
          <w:lang w:val="es-ES"/>
        </w:rPr>
        <w:t>lograr la reutilización del suero y a la vez darle un valor agregado</w:t>
      </w:r>
    </w:p>
    <w:p w14:paraId="0F25E39D" w14:textId="580A189F" w:rsidR="001757E0" w:rsidRDefault="00872D10" w:rsidP="00AF7838">
      <w:pPr>
        <w:pStyle w:val="Prrafodelista"/>
        <w:numPr>
          <w:ilvl w:val="0"/>
          <w:numId w:val="25"/>
        </w:numPr>
        <w:rPr>
          <w:lang w:val="es-ES"/>
        </w:rPr>
      </w:pPr>
      <w:r w:rsidRPr="00AF7838">
        <w:rPr>
          <w:lang w:val="es-ES"/>
        </w:rPr>
        <w:t>Presentar al mercado otra opción, de sop</w:t>
      </w:r>
      <w:r w:rsidR="00AF7838">
        <w:rPr>
          <w:lang w:val="es-ES"/>
        </w:rPr>
        <w:t>a crema, lista para su consumo.</w:t>
      </w:r>
    </w:p>
    <w:p w14:paraId="167A9E31" w14:textId="7CF2C18B" w:rsidR="006D736F" w:rsidRPr="006D736F" w:rsidRDefault="006D736F" w:rsidP="006D736F">
      <w:pPr>
        <w:pStyle w:val="Prrafodelista"/>
        <w:rPr>
          <w:lang w:val="es-ES"/>
        </w:rPr>
      </w:pPr>
    </w:p>
    <w:p w14:paraId="7FBDCF01" w14:textId="77777777" w:rsidR="006514F5" w:rsidRDefault="006514F5">
      <w:pPr>
        <w:spacing w:line="259" w:lineRule="auto"/>
        <w:jc w:val="left"/>
        <w:rPr>
          <w:lang w:val="es-ES"/>
        </w:rPr>
      </w:pPr>
      <w:r>
        <w:rPr>
          <w:lang w:val="es-ES"/>
        </w:rPr>
        <w:br w:type="page"/>
      </w:r>
    </w:p>
    <w:p w14:paraId="05B64E1F" w14:textId="3C9D75D2" w:rsidR="00CF315A" w:rsidRDefault="00686A19" w:rsidP="006514F5">
      <w:pPr>
        <w:pStyle w:val="Ttulo1"/>
        <w:rPr>
          <w:lang w:val="es-ES"/>
        </w:rPr>
      </w:pPr>
      <w:bookmarkStart w:id="8" w:name="_Toc48324328"/>
      <w:r>
        <w:rPr>
          <w:lang w:val="es-ES"/>
        </w:rPr>
        <w:lastRenderedPageBreak/>
        <w:t>MATERIALES Y METODOS</w:t>
      </w:r>
      <w:bookmarkEnd w:id="8"/>
    </w:p>
    <w:p w14:paraId="1D068C23" w14:textId="62D4C404" w:rsidR="00686A19" w:rsidRDefault="00171CEA" w:rsidP="00434754">
      <w:pPr>
        <w:rPr>
          <w:lang w:val="es-ES"/>
        </w:rPr>
      </w:pPr>
      <w:r>
        <w:rPr>
          <w:lang w:val="es-ES"/>
        </w:rPr>
        <w:t>El método elegido para realizar el presente proyecto de investigación fue un método experimental.</w:t>
      </w:r>
      <w:r w:rsidR="007942CD">
        <w:rPr>
          <w:lang w:val="es-ES"/>
        </w:rPr>
        <w:t xml:space="preserve"> Asimismo</w:t>
      </w:r>
      <w:r>
        <w:rPr>
          <w:lang w:val="es-ES"/>
        </w:rPr>
        <w:t xml:space="preserve">, se lleva a cabo una recopilación de datos procedentes de diversas fuentes en formato digital. </w:t>
      </w:r>
    </w:p>
    <w:p w14:paraId="1770C378" w14:textId="718F0E81" w:rsidR="00431223" w:rsidRDefault="00431223" w:rsidP="00434754">
      <w:pPr>
        <w:rPr>
          <w:lang w:val="es-ES"/>
        </w:rPr>
      </w:pPr>
      <w:r>
        <w:rPr>
          <w:lang w:val="es-ES"/>
        </w:rPr>
        <w:t>El proyecto de investigación se lleva a cabo en la localidad de San Martín de las Escobas, provincia de Santa Fe, Argentina</w:t>
      </w:r>
      <w:r w:rsidR="00C16BFB">
        <w:rPr>
          <w:lang w:val="es-ES"/>
        </w:rPr>
        <w:t>, desde el año 2018 hasta la actualidad</w:t>
      </w:r>
      <w:r>
        <w:rPr>
          <w:lang w:val="es-ES"/>
        </w:rPr>
        <w:t>. Se rea</w:t>
      </w:r>
      <w:r w:rsidR="008A0286">
        <w:rPr>
          <w:lang w:val="es-ES"/>
        </w:rPr>
        <w:t>liza a nivel laboratorio en l</w:t>
      </w:r>
      <w:r w:rsidR="006657C5">
        <w:rPr>
          <w:lang w:val="es-ES"/>
        </w:rPr>
        <w:t>a industria láctea Ricolact SRL, ubicada sobre la ruta nacional N° 34, km 153, en la cuenca lechera del centro oeste santafesino.</w:t>
      </w:r>
    </w:p>
    <w:p w14:paraId="7B89A5D6" w14:textId="7D81A1E8" w:rsidR="00872D10" w:rsidRPr="003345B2" w:rsidRDefault="008A0286" w:rsidP="00434754">
      <w:pPr>
        <w:rPr>
          <w:color w:val="FF0000"/>
          <w:lang w:val="es-ES"/>
        </w:rPr>
      </w:pPr>
      <w:r>
        <w:rPr>
          <w:lang w:val="es-ES"/>
        </w:rPr>
        <w:t xml:space="preserve">Para el desarrollo experimental se utiliza como materia prima suero </w:t>
      </w:r>
      <w:r w:rsidR="00C92558">
        <w:rPr>
          <w:lang w:val="es-ES"/>
        </w:rPr>
        <w:t xml:space="preserve">desnatado obtenido de la elaboración </w:t>
      </w:r>
      <w:r>
        <w:rPr>
          <w:lang w:val="es-ES"/>
        </w:rPr>
        <w:t>de</w:t>
      </w:r>
      <w:r w:rsidR="00C92558">
        <w:rPr>
          <w:lang w:val="es-ES"/>
        </w:rPr>
        <w:t xml:space="preserve"> diferentes variedades de</w:t>
      </w:r>
      <w:r>
        <w:rPr>
          <w:lang w:val="es-ES"/>
        </w:rPr>
        <w:t xml:space="preserve"> queso</w:t>
      </w:r>
      <w:r w:rsidR="00C92558">
        <w:rPr>
          <w:lang w:val="es-ES"/>
        </w:rPr>
        <w:t xml:space="preserve">. </w:t>
      </w:r>
      <w:r w:rsidR="00C92558" w:rsidRPr="006D6881">
        <w:rPr>
          <w:lang w:val="es-ES"/>
        </w:rPr>
        <w:t>El principal</w:t>
      </w:r>
      <w:r w:rsidR="00DD7ADE" w:rsidRPr="006D6881">
        <w:rPr>
          <w:lang w:val="es-ES"/>
        </w:rPr>
        <w:t xml:space="preserve"> </w:t>
      </w:r>
      <w:r w:rsidR="00C92558" w:rsidRPr="006D6881">
        <w:rPr>
          <w:lang w:val="es-ES"/>
        </w:rPr>
        <w:t>ingrediente utilizado</w:t>
      </w:r>
      <w:r w:rsidR="00872D10" w:rsidRPr="006D6881">
        <w:rPr>
          <w:lang w:val="es-ES"/>
        </w:rPr>
        <w:t>, después del suero,</w:t>
      </w:r>
      <w:r w:rsidR="00C92558" w:rsidRPr="006D6881">
        <w:rPr>
          <w:lang w:val="es-ES"/>
        </w:rPr>
        <w:t xml:space="preserve"> </w:t>
      </w:r>
      <w:r w:rsidR="003833E4" w:rsidRPr="006D6881">
        <w:rPr>
          <w:lang w:val="es-ES"/>
        </w:rPr>
        <w:t>para este producto, es el almidón de maíz, el cual cumple la función de espesar y darle cuerpo a la sopa</w:t>
      </w:r>
      <w:r w:rsidR="006420D1" w:rsidRPr="006D6881">
        <w:rPr>
          <w:lang w:val="es-ES"/>
        </w:rPr>
        <w:t xml:space="preserve"> crema</w:t>
      </w:r>
      <w:r w:rsidR="003833E4" w:rsidRPr="006D6881">
        <w:rPr>
          <w:lang w:val="es-ES"/>
        </w:rPr>
        <w:t xml:space="preserve">. </w:t>
      </w:r>
      <w:r w:rsidR="00433EF0">
        <w:rPr>
          <w:lang w:val="es-ES"/>
        </w:rPr>
        <w:t xml:space="preserve">Para lograr la consistencia deseada se utilizan los siguientes aditivos alimentarios: </w:t>
      </w:r>
    </w:p>
    <w:p w14:paraId="54FF65CA" w14:textId="77777777" w:rsidR="00872D10" w:rsidRPr="006D6881" w:rsidRDefault="00155ACF" w:rsidP="00872D10">
      <w:pPr>
        <w:pStyle w:val="Prrafodelista"/>
        <w:numPr>
          <w:ilvl w:val="0"/>
          <w:numId w:val="26"/>
        </w:numPr>
        <w:rPr>
          <w:lang w:val="es-ES"/>
        </w:rPr>
      </w:pPr>
      <w:r w:rsidRPr="006D6881">
        <w:rPr>
          <w:lang w:val="es-ES"/>
        </w:rPr>
        <w:t>estabilizante</w:t>
      </w:r>
      <w:r w:rsidR="00A93D4D" w:rsidRPr="006D6881">
        <w:rPr>
          <w:lang w:val="es-ES"/>
        </w:rPr>
        <w:t xml:space="preserve"> y </w:t>
      </w:r>
      <w:r w:rsidR="00A93D4D" w:rsidRPr="006D6881">
        <w:rPr>
          <w:lang w:val="es-AR"/>
        </w:rPr>
        <w:t>emulsion</w:t>
      </w:r>
      <w:r w:rsidRPr="006D6881">
        <w:rPr>
          <w:lang w:val="es-AR"/>
        </w:rPr>
        <w:t xml:space="preserve">ante: </w:t>
      </w:r>
      <w:r w:rsidR="00C92558" w:rsidRPr="006D6881">
        <w:rPr>
          <w:lang w:val="es-AR"/>
        </w:rPr>
        <w:t xml:space="preserve">bajo nombre comercial: </w:t>
      </w:r>
      <w:r w:rsidRPr="006D6881">
        <w:rPr>
          <w:lang w:val="es-AR"/>
        </w:rPr>
        <w:t>pz7</w:t>
      </w:r>
    </w:p>
    <w:p w14:paraId="591DF4D9" w14:textId="77777777" w:rsidR="00872D10" w:rsidRPr="006D6881" w:rsidRDefault="008A0286" w:rsidP="00872D10">
      <w:pPr>
        <w:pStyle w:val="Prrafodelista"/>
        <w:numPr>
          <w:ilvl w:val="1"/>
          <w:numId w:val="26"/>
        </w:numPr>
        <w:rPr>
          <w:lang w:val="es-ES"/>
        </w:rPr>
      </w:pPr>
      <w:r w:rsidRPr="006D6881">
        <w:rPr>
          <w:lang w:val="es-ES"/>
        </w:rPr>
        <w:t>citrato trisodico</w:t>
      </w:r>
      <w:r w:rsidR="003833E4" w:rsidRPr="006D6881">
        <w:rPr>
          <w:lang w:val="es-ES"/>
        </w:rPr>
        <w:t xml:space="preserve"> (INS 331iii)</w:t>
      </w:r>
      <w:r w:rsidRPr="006D6881">
        <w:rPr>
          <w:lang w:val="es-ES"/>
        </w:rPr>
        <w:t xml:space="preserve">, </w:t>
      </w:r>
    </w:p>
    <w:p w14:paraId="401068D3" w14:textId="77777777" w:rsidR="00872D10" w:rsidRPr="006D6881" w:rsidRDefault="008A0286" w:rsidP="00872D10">
      <w:pPr>
        <w:pStyle w:val="Prrafodelista"/>
        <w:numPr>
          <w:ilvl w:val="1"/>
          <w:numId w:val="26"/>
        </w:numPr>
        <w:rPr>
          <w:lang w:val="es-ES"/>
        </w:rPr>
      </w:pPr>
      <w:r w:rsidRPr="006D6881">
        <w:rPr>
          <w:lang w:val="es-ES"/>
        </w:rPr>
        <w:t>polifosfato sódico</w:t>
      </w:r>
      <w:r w:rsidR="003833E4" w:rsidRPr="006D6881">
        <w:rPr>
          <w:lang w:val="es-ES"/>
        </w:rPr>
        <w:t xml:space="preserve"> (INS 452ii) </w:t>
      </w:r>
    </w:p>
    <w:p w14:paraId="6A935EC6" w14:textId="77777777" w:rsidR="00872D10" w:rsidRPr="00433EF0" w:rsidRDefault="008A0286" w:rsidP="00872D10">
      <w:pPr>
        <w:pStyle w:val="Prrafodelista"/>
        <w:numPr>
          <w:ilvl w:val="1"/>
          <w:numId w:val="26"/>
        </w:numPr>
        <w:rPr>
          <w:lang w:val="es-ES"/>
        </w:rPr>
      </w:pPr>
      <w:r w:rsidRPr="00433EF0">
        <w:rPr>
          <w:lang w:val="es-ES"/>
        </w:rPr>
        <w:t>fosfato dipotásico</w:t>
      </w:r>
      <w:r w:rsidR="00872D10" w:rsidRPr="00433EF0">
        <w:rPr>
          <w:lang w:val="es-ES"/>
        </w:rPr>
        <w:t xml:space="preserve"> (INS 340ii</w:t>
      </w:r>
      <w:r w:rsidR="00155ACF" w:rsidRPr="00433EF0">
        <w:rPr>
          <w:lang w:val="es-ES"/>
        </w:rPr>
        <w:t>)</w:t>
      </w:r>
      <w:r w:rsidR="003833E4" w:rsidRPr="00433EF0">
        <w:rPr>
          <w:lang w:val="es-ES"/>
        </w:rPr>
        <w:t xml:space="preserve">. </w:t>
      </w:r>
    </w:p>
    <w:p w14:paraId="050A8227" w14:textId="3C148E66" w:rsidR="00872D10" w:rsidRPr="00433EF0" w:rsidRDefault="00433EF0" w:rsidP="00872D10">
      <w:pPr>
        <w:pStyle w:val="Prrafodelista"/>
        <w:numPr>
          <w:ilvl w:val="0"/>
          <w:numId w:val="26"/>
        </w:numPr>
        <w:rPr>
          <w:lang w:val="es-ES"/>
        </w:rPr>
      </w:pPr>
      <w:r>
        <w:rPr>
          <w:lang w:val="es-ES"/>
        </w:rPr>
        <w:t xml:space="preserve">Gelificante y espesante: carreganina. </w:t>
      </w:r>
    </w:p>
    <w:p w14:paraId="4ED28B54" w14:textId="45B29ECA" w:rsidR="003345B2" w:rsidRPr="00433EF0" w:rsidRDefault="00433EF0" w:rsidP="00872D10">
      <w:pPr>
        <w:pStyle w:val="Prrafodelista"/>
        <w:numPr>
          <w:ilvl w:val="0"/>
          <w:numId w:val="26"/>
        </w:numPr>
        <w:rPr>
          <w:lang w:val="es-ES"/>
        </w:rPr>
      </w:pPr>
      <w:r w:rsidRPr="00433EF0">
        <w:rPr>
          <w:lang w:val="es-ES"/>
        </w:rPr>
        <w:t xml:space="preserve">Saborizantes: cebolla y queso cheddar. </w:t>
      </w:r>
    </w:p>
    <w:p w14:paraId="40E223BB" w14:textId="5663777E" w:rsidR="00433EF0" w:rsidRDefault="00433EF0" w:rsidP="00B658C9">
      <w:pPr>
        <w:rPr>
          <w:lang w:val="es-ES"/>
        </w:rPr>
      </w:pPr>
      <w:r>
        <w:rPr>
          <w:lang w:val="es-ES"/>
        </w:rPr>
        <w:t xml:space="preserve">Para llevar a cabo este ensayo se necesitan los siguientes materiales: </w:t>
      </w:r>
    </w:p>
    <w:p w14:paraId="543859AF" w14:textId="3ABC311F" w:rsidR="00B658C9" w:rsidRPr="006D6881" w:rsidRDefault="00B658C9" w:rsidP="00B658C9">
      <w:pPr>
        <w:pStyle w:val="Prrafodelista"/>
        <w:numPr>
          <w:ilvl w:val="0"/>
          <w:numId w:val="27"/>
        </w:numPr>
        <w:rPr>
          <w:lang w:val="es-ES"/>
        </w:rPr>
      </w:pPr>
      <w:r w:rsidRPr="006D6881">
        <w:rPr>
          <w:lang w:val="es-ES"/>
        </w:rPr>
        <w:t>Vaso / jarra graduada.</w:t>
      </w:r>
    </w:p>
    <w:p w14:paraId="60B53D90" w14:textId="520A5170" w:rsidR="00B658C9" w:rsidRPr="006D6881" w:rsidRDefault="00B658C9" w:rsidP="00B658C9">
      <w:pPr>
        <w:pStyle w:val="Prrafodelista"/>
        <w:numPr>
          <w:ilvl w:val="0"/>
          <w:numId w:val="27"/>
        </w:numPr>
        <w:rPr>
          <w:lang w:val="es-ES"/>
        </w:rPr>
      </w:pPr>
      <w:r w:rsidRPr="006D6881">
        <w:rPr>
          <w:lang w:val="es-ES"/>
        </w:rPr>
        <w:t xml:space="preserve">Balanza </w:t>
      </w:r>
    </w:p>
    <w:p w14:paraId="70E3269A" w14:textId="00F108D7" w:rsidR="00B658C9" w:rsidRPr="006D6881" w:rsidRDefault="00B57F05" w:rsidP="00B658C9">
      <w:pPr>
        <w:pStyle w:val="Prrafodelista"/>
        <w:numPr>
          <w:ilvl w:val="0"/>
          <w:numId w:val="27"/>
        </w:numPr>
        <w:rPr>
          <w:lang w:val="es-ES"/>
        </w:rPr>
      </w:pPr>
      <w:r w:rsidRPr="006D6881">
        <w:rPr>
          <w:lang w:val="es-ES"/>
        </w:rPr>
        <w:t>Recipiente apto para alta temperatura</w:t>
      </w:r>
    </w:p>
    <w:p w14:paraId="53B6FA8C" w14:textId="548A4C95" w:rsidR="00B57F05" w:rsidRPr="006D6881" w:rsidRDefault="00B57F05" w:rsidP="00B57F05">
      <w:pPr>
        <w:pStyle w:val="Prrafodelista"/>
        <w:numPr>
          <w:ilvl w:val="0"/>
          <w:numId w:val="27"/>
        </w:numPr>
        <w:rPr>
          <w:lang w:val="es-ES"/>
        </w:rPr>
      </w:pPr>
      <w:r w:rsidRPr="006D6881">
        <w:rPr>
          <w:lang w:val="es-ES"/>
        </w:rPr>
        <w:t>Cucharon de acero</w:t>
      </w:r>
    </w:p>
    <w:p w14:paraId="58A8CB51" w14:textId="1D781C9D" w:rsidR="00B57F05" w:rsidRPr="006D6881" w:rsidRDefault="00B57F05" w:rsidP="00B57F05">
      <w:pPr>
        <w:pStyle w:val="Prrafodelista"/>
        <w:numPr>
          <w:ilvl w:val="0"/>
          <w:numId w:val="27"/>
        </w:numPr>
        <w:rPr>
          <w:lang w:val="es-ES"/>
        </w:rPr>
      </w:pPr>
      <w:r w:rsidRPr="006D6881">
        <w:rPr>
          <w:lang w:val="es-ES"/>
        </w:rPr>
        <w:lastRenderedPageBreak/>
        <w:t xml:space="preserve">Termómetro </w:t>
      </w:r>
    </w:p>
    <w:p w14:paraId="517940C2" w14:textId="53BBC278" w:rsidR="00B57F05" w:rsidRPr="006D6881" w:rsidRDefault="00B57F05" w:rsidP="00B57F05">
      <w:pPr>
        <w:pStyle w:val="Prrafodelista"/>
        <w:numPr>
          <w:ilvl w:val="0"/>
          <w:numId w:val="27"/>
        </w:numPr>
        <w:rPr>
          <w:lang w:val="es-ES"/>
        </w:rPr>
      </w:pPr>
      <w:r w:rsidRPr="006D6881">
        <w:rPr>
          <w:lang w:val="es-ES"/>
        </w:rPr>
        <w:t>Recipiente hermético</w:t>
      </w:r>
    </w:p>
    <w:p w14:paraId="12EFAE1F" w14:textId="74E12BB1" w:rsidR="005373E0" w:rsidRDefault="00715891" w:rsidP="00434754">
      <w:pPr>
        <w:rPr>
          <w:lang w:val="es-ES"/>
        </w:rPr>
      </w:pPr>
      <w:r w:rsidRPr="00715891">
        <w:rPr>
          <w:lang w:val="es-ES"/>
        </w:rPr>
        <w:t>La materia prima</w:t>
      </w:r>
      <w:r w:rsidR="005373E0" w:rsidRPr="00715891">
        <w:rPr>
          <w:lang w:val="es-ES"/>
        </w:rPr>
        <w:t xml:space="preserve"> que s</w:t>
      </w:r>
      <w:r w:rsidR="00F94B94" w:rsidRPr="00715891">
        <w:rPr>
          <w:lang w:val="es-ES"/>
        </w:rPr>
        <w:t>e utiliza para estos ensayos</w:t>
      </w:r>
      <w:r>
        <w:rPr>
          <w:lang w:val="es-ES"/>
        </w:rPr>
        <w:t xml:space="preserve"> es el suero que</w:t>
      </w:r>
      <w:r w:rsidR="00F94B94">
        <w:rPr>
          <w:lang w:val="es-ES"/>
        </w:rPr>
        <w:t xml:space="preserve"> se obtiene</w:t>
      </w:r>
      <w:r w:rsidR="005373E0">
        <w:rPr>
          <w:lang w:val="es-ES"/>
        </w:rPr>
        <w:t xml:space="preserve"> de la elaboración de quesos de la planta Ricolact S.R.L, el cual corresponde a la categoría de suero dulce, y se ajusta a los parámetros establecidos por la empresa. (Tabla II; Anexo II)</w:t>
      </w:r>
    </w:p>
    <w:p w14:paraId="634153CF" w14:textId="617051DC" w:rsidR="00D6601E" w:rsidRDefault="00DD7ADE" w:rsidP="00434754">
      <w:pPr>
        <w:rPr>
          <w:lang w:val="es-ES"/>
        </w:rPr>
      </w:pPr>
      <w:r w:rsidRPr="006D736F">
        <w:rPr>
          <w:lang w:val="es-ES"/>
        </w:rPr>
        <w:t xml:space="preserve">A </w:t>
      </w:r>
      <w:r w:rsidR="00301AA1" w:rsidRPr="006D736F">
        <w:rPr>
          <w:lang w:val="es-ES"/>
        </w:rPr>
        <w:t xml:space="preserve">la hora de elaborar el producto se tienen en cuenta </w:t>
      </w:r>
      <w:r w:rsidR="006E7DD4">
        <w:rPr>
          <w:lang w:val="es-ES"/>
        </w:rPr>
        <w:t>una variable fundamental:</w:t>
      </w:r>
      <w:r w:rsidR="00301AA1" w:rsidRPr="006D736F">
        <w:rPr>
          <w:lang w:val="es-ES"/>
        </w:rPr>
        <w:t xml:space="preserve"> la temperatura</w:t>
      </w:r>
      <w:r w:rsidR="006E7DD4">
        <w:rPr>
          <w:lang w:val="es-ES"/>
        </w:rPr>
        <w:t>.</w:t>
      </w:r>
      <w:r w:rsidR="00301AA1" w:rsidRPr="006D736F">
        <w:rPr>
          <w:lang w:val="es-ES"/>
        </w:rPr>
        <w:t xml:space="preserve"> Si bien el suero </w:t>
      </w:r>
      <w:r w:rsidR="00C92558" w:rsidRPr="006D736F">
        <w:rPr>
          <w:lang w:val="es-ES"/>
        </w:rPr>
        <w:t>durante su obtención sufre</w:t>
      </w:r>
      <w:r w:rsidR="00B32306" w:rsidRPr="006D736F">
        <w:rPr>
          <w:lang w:val="es-ES"/>
        </w:rPr>
        <w:t xml:space="preserve"> un proceso de alta temperatura, por</w:t>
      </w:r>
      <w:r w:rsidR="003345B2">
        <w:rPr>
          <w:lang w:val="es-ES"/>
        </w:rPr>
        <w:t xml:space="preserve"> </w:t>
      </w:r>
      <w:r w:rsidR="006D6881" w:rsidRPr="006D6881">
        <w:rPr>
          <w:lang w:val="es-ES"/>
        </w:rPr>
        <w:t>lo</w:t>
      </w:r>
      <w:r w:rsidR="00B32306" w:rsidRPr="006D6881">
        <w:rPr>
          <w:lang w:val="es-ES"/>
        </w:rPr>
        <w:t xml:space="preserve"> cual </w:t>
      </w:r>
      <w:r w:rsidR="00BF23B3">
        <w:rPr>
          <w:lang w:val="es-ES"/>
        </w:rPr>
        <w:t xml:space="preserve">están libres de microorganismos patógenos, una vez que se mezclan todos los ingredientes se eleva </w:t>
      </w:r>
      <w:r w:rsidR="00B32306">
        <w:rPr>
          <w:lang w:val="es-ES"/>
        </w:rPr>
        <w:t xml:space="preserve">nuevamente </w:t>
      </w:r>
      <w:r w:rsidR="00BF23B3">
        <w:rPr>
          <w:lang w:val="es-ES"/>
        </w:rPr>
        <w:t xml:space="preserve">la temperatura hasta alcanzar </w:t>
      </w:r>
      <w:r w:rsidR="00F94B94">
        <w:rPr>
          <w:lang w:val="es-ES"/>
        </w:rPr>
        <w:t>una aproximada de 70</w:t>
      </w:r>
      <w:r w:rsidR="004122E6">
        <w:rPr>
          <w:lang w:val="es-ES"/>
        </w:rPr>
        <w:t xml:space="preserve">°C con el objetivo de poder disolver todos los ingredientes y eliminar todo </w:t>
      </w:r>
      <w:r w:rsidR="00E52DB5">
        <w:rPr>
          <w:lang w:val="es-ES"/>
        </w:rPr>
        <w:t xml:space="preserve">aquel </w:t>
      </w:r>
      <w:r w:rsidR="004122E6">
        <w:rPr>
          <w:lang w:val="es-ES"/>
        </w:rPr>
        <w:t>microorganismo</w:t>
      </w:r>
      <w:r w:rsidR="006D6881">
        <w:rPr>
          <w:lang w:val="es-ES"/>
        </w:rPr>
        <w:t xml:space="preserve"> que pueda haber quedado presente</w:t>
      </w:r>
      <w:r w:rsidR="004122E6">
        <w:rPr>
          <w:lang w:val="es-ES"/>
        </w:rPr>
        <w:t>.</w:t>
      </w:r>
      <w:r w:rsidR="00A94038">
        <w:rPr>
          <w:lang w:val="es-ES"/>
        </w:rPr>
        <w:t xml:space="preserve"> </w:t>
      </w:r>
    </w:p>
    <w:p w14:paraId="5C7D8E3E" w14:textId="4313D219" w:rsidR="007B748F" w:rsidRDefault="001631B4" w:rsidP="00434754">
      <w:pPr>
        <w:rPr>
          <w:lang w:val="es-ES"/>
        </w:rPr>
      </w:pPr>
      <w:r>
        <w:rPr>
          <w:lang w:val="es-ES"/>
        </w:rPr>
        <w:t>Se realizaron los siguientes ensayos hasta llegar a los resultados esperados:</w:t>
      </w:r>
    </w:p>
    <w:p w14:paraId="3DBEABD6" w14:textId="732040D5" w:rsidR="00DF2178" w:rsidRPr="00434754" w:rsidRDefault="001631B4" w:rsidP="00434754">
      <w:pPr>
        <w:rPr>
          <w:u w:val="single"/>
          <w:lang w:val="es-ES"/>
        </w:rPr>
      </w:pPr>
      <w:r w:rsidRPr="00434754">
        <w:rPr>
          <w:u w:val="single"/>
          <w:lang w:val="es-ES"/>
        </w:rPr>
        <w:t>Ensayo N° 1:</w:t>
      </w:r>
      <w:r w:rsidR="006B58B7" w:rsidRPr="00434754">
        <w:rPr>
          <w:u w:val="single"/>
          <w:lang w:val="es-ES"/>
        </w:rPr>
        <w:t xml:space="preserve"> </w:t>
      </w:r>
    </w:p>
    <w:p w14:paraId="4553B607" w14:textId="77777777" w:rsidR="00526B9B" w:rsidRDefault="00AC712C" w:rsidP="00526B9B">
      <w:pPr>
        <w:rPr>
          <w:u w:val="single"/>
          <w:lang w:val="es-ES"/>
        </w:rPr>
      </w:pPr>
      <w:r w:rsidRPr="00AC712C">
        <w:rPr>
          <w:u w:val="single"/>
          <w:lang w:val="es-ES"/>
        </w:rPr>
        <w:t>Ingredientes:</w:t>
      </w:r>
    </w:p>
    <w:p w14:paraId="09720F13" w14:textId="409593CB" w:rsidR="001631B4" w:rsidRPr="00526B9B" w:rsidRDefault="001631B4" w:rsidP="00526B9B">
      <w:pPr>
        <w:pStyle w:val="Prrafodelista"/>
        <w:numPr>
          <w:ilvl w:val="0"/>
          <w:numId w:val="31"/>
        </w:numPr>
        <w:rPr>
          <w:u w:val="single"/>
          <w:lang w:val="es-ES"/>
        </w:rPr>
      </w:pPr>
      <w:r w:rsidRPr="00526B9B">
        <w:rPr>
          <w:lang w:val="es-ES"/>
        </w:rPr>
        <w:t>Suero</w:t>
      </w:r>
    </w:p>
    <w:p w14:paraId="3D87195F" w14:textId="535E6BA6" w:rsidR="001631B4" w:rsidRPr="00434754" w:rsidRDefault="00155ACF" w:rsidP="00434754">
      <w:pPr>
        <w:pStyle w:val="Prrafodelista"/>
        <w:numPr>
          <w:ilvl w:val="0"/>
          <w:numId w:val="21"/>
        </w:numPr>
        <w:rPr>
          <w:lang w:val="es-ES"/>
        </w:rPr>
      </w:pPr>
      <w:r w:rsidRPr="00434754">
        <w:rPr>
          <w:lang w:val="es-ES"/>
        </w:rPr>
        <w:t>Crema de suero</w:t>
      </w:r>
    </w:p>
    <w:p w14:paraId="49ADB710" w14:textId="7E3F76BA" w:rsidR="001631B4" w:rsidRPr="00434754" w:rsidRDefault="00155ACF" w:rsidP="00434754">
      <w:pPr>
        <w:pStyle w:val="Prrafodelista"/>
        <w:numPr>
          <w:ilvl w:val="0"/>
          <w:numId w:val="21"/>
        </w:numPr>
        <w:rPr>
          <w:lang w:val="es-ES"/>
        </w:rPr>
      </w:pPr>
      <w:r w:rsidRPr="00434754">
        <w:rPr>
          <w:lang w:val="es-ES"/>
        </w:rPr>
        <w:t>Almidón de maíz</w:t>
      </w:r>
    </w:p>
    <w:p w14:paraId="5B833740" w14:textId="0EE0FCE5" w:rsidR="00155ACF" w:rsidRPr="00434754" w:rsidRDefault="00155ACF" w:rsidP="00434754">
      <w:pPr>
        <w:pStyle w:val="Prrafodelista"/>
        <w:numPr>
          <w:ilvl w:val="0"/>
          <w:numId w:val="21"/>
        </w:numPr>
        <w:rPr>
          <w:lang w:val="es-ES"/>
        </w:rPr>
      </w:pPr>
      <w:r w:rsidRPr="00434754">
        <w:rPr>
          <w:lang w:val="es-ES"/>
        </w:rPr>
        <w:t>PZ 7</w:t>
      </w:r>
      <w:r w:rsidR="006514F5" w:rsidRPr="00434754">
        <w:rPr>
          <w:sz w:val="22"/>
        </w:rPr>
        <w:t>®</w:t>
      </w:r>
    </w:p>
    <w:p w14:paraId="5C989BB7" w14:textId="7A79E10E" w:rsidR="00155ACF" w:rsidRPr="00DD7ADE" w:rsidRDefault="00155ACF" w:rsidP="006514F5">
      <w:pPr>
        <w:rPr>
          <w:color w:val="FF0000"/>
          <w:u w:val="single"/>
          <w:lang w:val="es-ES"/>
        </w:rPr>
      </w:pPr>
      <w:r>
        <w:rPr>
          <w:u w:val="single"/>
          <w:lang w:val="es-ES"/>
        </w:rPr>
        <w:t>Procedimiento:</w:t>
      </w:r>
    </w:p>
    <w:p w14:paraId="0D0D7B4A" w14:textId="0932D77F" w:rsidR="00155ACF" w:rsidRPr="00434754" w:rsidRDefault="006D6881" w:rsidP="00434754">
      <w:pPr>
        <w:pStyle w:val="Prrafodelista"/>
        <w:numPr>
          <w:ilvl w:val="0"/>
          <w:numId w:val="22"/>
        </w:numPr>
        <w:rPr>
          <w:lang w:val="es-ES"/>
        </w:rPr>
      </w:pPr>
      <w:r>
        <w:rPr>
          <w:lang w:val="es-ES"/>
        </w:rPr>
        <w:t>Se</w:t>
      </w:r>
      <w:r w:rsidR="00155ACF" w:rsidRPr="00434754">
        <w:rPr>
          <w:lang w:val="es-ES"/>
        </w:rPr>
        <w:t xml:space="preserve"> </w:t>
      </w:r>
      <w:r w:rsidR="00AC712C">
        <w:rPr>
          <w:lang w:val="es-ES"/>
        </w:rPr>
        <w:t xml:space="preserve">mide </w:t>
      </w:r>
      <w:r w:rsidR="00155ACF" w:rsidRPr="00434754">
        <w:rPr>
          <w:lang w:val="es-ES"/>
        </w:rPr>
        <w:t>800 cm</w:t>
      </w:r>
      <w:r w:rsidR="00155ACF" w:rsidRPr="00434754">
        <w:rPr>
          <w:vertAlign w:val="superscript"/>
          <w:lang w:val="es-ES"/>
        </w:rPr>
        <w:t>3</w:t>
      </w:r>
      <w:r w:rsidR="00155ACF" w:rsidRPr="00434754">
        <w:rPr>
          <w:lang w:val="es-ES"/>
        </w:rPr>
        <w:t xml:space="preserve"> de suero y 200 cm</w:t>
      </w:r>
      <w:r w:rsidR="00155ACF" w:rsidRPr="00434754">
        <w:rPr>
          <w:vertAlign w:val="superscript"/>
          <w:lang w:val="es-ES"/>
        </w:rPr>
        <w:t>3</w:t>
      </w:r>
      <w:r>
        <w:rPr>
          <w:lang w:val="es-ES"/>
        </w:rPr>
        <w:t xml:space="preserve"> de crema de suero. Se</w:t>
      </w:r>
      <w:r w:rsidR="00155ACF" w:rsidRPr="00AC712C">
        <w:rPr>
          <w:lang w:val="es-ES"/>
        </w:rPr>
        <w:t xml:space="preserve"> </w:t>
      </w:r>
      <w:r w:rsidR="00AC712C">
        <w:rPr>
          <w:lang w:val="es-ES"/>
        </w:rPr>
        <w:t xml:space="preserve">pesa </w:t>
      </w:r>
      <w:r w:rsidR="00155ACF" w:rsidRPr="00434754">
        <w:rPr>
          <w:lang w:val="es-ES"/>
        </w:rPr>
        <w:t>50 gramos de almidón de maíz y 10 gramos de PZ 7</w:t>
      </w:r>
      <w:r w:rsidR="006514F5" w:rsidRPr="00434754">
        <w:rPr>
          <w:lang w:val="es-ES"/>
        </w:rPr>
        <w:t xml:space="preserve"> </w:t>
      </w:r>
      <w:r w:rsidR="006514F5" w:rsidRPr="00434754">
        <w:rPr>
          <w:sz w:val="22"/>
          <w:lang w:val="es-ES"/>
        </w:rPr>
        <w:t>®</w:t>
      </w:r>
      <w:r w:rsidR="00155ACF" w:rsidRPr="00434754">
        <w:rPr>
          <w:lang w:val="es-ES"/>
        </w:rPr>
        <w:t>.</w:t>
      </w:r>
    </w:p>
    <w:p w14:paraId="104997EF" w14:textId="5C1EB67F" w:rsidR="00155ACF" w:rsidRPr="00434754" w:rsidRDefault="00155ACF" w:rsidP="00434754">
      <w:pPr>
        <w:pStyle w:val="Prrafodelista"/>
        <w:numPr>
          <w:ilvl w:val="0"/>
          <w:numId w:val="22"/>
        </w:numPr>
        <w:rPr>
          <w:lang w:val="es-ES"/>
        </w:rPr>
      </w:pPr>
      <w:r w:rsidRPr="00434754">
        <w:rPr>
          <w:lang w:val="es-ES"/>
        </w:rPr>
        <w:lastRenderedPageBreak/>
        <w:t xml:space="preserve">En un recipiente se </w:t>
      </w:r>
      <w:r w:rsidR="00AC712C">
        <w:rPr>
          <w:lang w:val="es-ES"/>
        </w:rPr>
        <w:t xml:space="preserve">mezcla </w:t>
      </w:r>
      <w:r w:rsidRPr="00434754">
        <w:rPr>
          <w:lang w:val="es-ES"/>
        </w:rPr>
        <w:t xml:space="preserve">el suero, crema de suero y se </w:t>
      </w:r>
      <w:r w:rsidR="00AC712C">
        <w:rPr>
          <w:lang w:val="es-ES"/>
        </w:rPr>
        <w:t xml:space="preserve">comienza </w:t>
      </w:r>
      <w:r w:rsidRPr="00434754">
        <w:rPr>
          <w:lang w:val="es-ES"/>
        </w:rPr>
        <w:t xml:space="preserve">a calentar. </w:t>
      </w:r>
    </w:p>
    <w:p w14:paraId="68DD424E" w14:textId="171C925F" w:rsidR="00155ACF" w:rsidRPr="00434754" w:rsidRDefault="00155ACF" w:rsidP="00434754">
      <w:pPr>
        <w:pStyle w:val="Prrafodelista"/>
        <w:numPr>
          <w:ilvl w:val="0"/>
          <w:numId w:val="22"/>
        </w:numPr>
        <w:rPr>
          <w:lang w:val="es-ES"/>
        </w:rPr>
      </w:pPr>
      <w:r w:rsidRPr="006D6881">
        <w:rPr>
          <w:lang w:val="es-ES"/>
        </w:rPr>
        <w:t>Se</w:t>
      </w:r>
      <w:r w:rsidR="006D6881" w:rsidRPr="006D6881">
        <w:rPr>
          <w:lang w:val="es-ES"/>
        </w:rPr>
        <w:t xml:space="preserve"> </w:t>
      </w:r>
      <w:r w:rsidR="00AC712C" w:rsidRPr="006D6881">
        <w:rPr>
          <w:lang w:val="es-ES"/>
        </w:rPr>
        <w:t>agrega</w:t>
      </w:r>
      <w:r w:rsidR="00AC712C">
        <w:rPr>
          <w:lang w:val="es-ES"/>
        </w:rPr>
        <w:t xml:space="preserve"> </w:t>
      </w:r>
      <w:r w:rsidRPr="00434754">
        <w:rPr>
          <w:lang w:val="es-ES"/>
        </w:rPr>
        <w:t>e</w:t>
      </w:r>
      <w:r w:rsidR="00C70446">
        <w:rPr>
          <w:lang w:val="es-ES"/>
        </w:rPr>
        <w:t>l resto de los ingredientes, removi</w:t>
      </w:r>
      <w:r w:rsidRPr="00434754">
        <w:rPr>
          <w:lang w:val="es-ES"/>
        </w:rPr>
        <w:t xml:space="preserve">endo continuamente para evitar grumos. </w:t>
      </w:r>
    </w:p>
    <w:p w14:paraId="19EC847B" w14:textId="1AFE5E11" w:rsidR="00155ACF" w:rsidRPr="00434754" w:rsidRDefault="00155ACF" w:rsidP="00434754">
      <w:pPr>
        <w:pStyle w:val="Prrafodelista"/>
        <w:numPr>
          <w:ilvl w:val="0"/>
          <w:numId w:val="22"/>
        </w:numPr>
        <w:rPr>
          <w:lang w:val="es-ES"/>
        </w:rPr>
      </w:pPr>
      <w:r w:rsidRPr="00434754">
        <w:rPr>
          <w:lang w:val="es-ES"/>
        </w:rPr>
        <w:t xml:space="preserve">Se </w:t>
      </w:r>
      <w:r w:rsidR="00AC712C">
        <w:rPr>
          <w:lang w:val="es-ES"/>
        </w:rPr>
        <w:t xml:space="preserve">calienta </w:t>
      </w:r>
      <w:r w:rsidRPr="00434754">
        <w:rPr>
          <w:lang w:val="es-ES"/>
        </w:rPr>
        <w:t>a 8</w:t>
      </w:r>
      <w:r w:rsidR="00A4027F" w:rsidRPr="00434754">
        <w:rPr>
          <w:lang w:val="es-ES"/>
        </w:rPr>
        <w:t>0</w:t>
      </w:r>
      <w:r w:rsidRPr="00434754">
        <w:rPr>
          <w:lang w:val="es-ES"/>
        </w:rPr>
        <w:t xml:space="preserve">°C, </w:t>
      </w:r>
      <w:r w:rsidR="00AC712C">
        <w:rPr>
          <w:lang w:val="es-ES"/>
        </w:rPr>
        <w:t xml:space="preserve">hasta obtener </w:t>
      </w:r>
      <w:r w:rsidR="006B58B7" w:rsidRPr="00434754">
        <w:rPr>
          <w:lang w:val="es-ES"/>
        </w:rPr>
        <w:t xml:space="preserve">una masa homogénea. </w:t>
      </w:r>
    </w:p>
    <w:p w14:paraId="5B7E3E7A" w14:textId="61BE2BBE" w:rsidR="00F94B94" w:rsidRPr="00AC712C" w:rsidRDefault="006B58B7" w:rsidP="006514F5">
      <w:pPr>
        <w:pStyle w:val="Prrafodelista"/>
        <w:numPr>
          <w:ilvl w:val="0"/>
          <w:numId w:val="22"/>
        </w:numPr>
        <w:rPr>
          <w:lang w:val="es-ES"/>
        </w:rPr>
      </w:pPr>
      <w:r w:rsidRPr="00434754">
        <w:rPr>
          <w:lang w:val="es-ES"/>
        </w:rPr>
        <w:t xml:space="preserve">Se </w:t>
      </w:r>
      <w:r w:rsidR="00AC712C">
        <w:rPr>
          <w:lang w:val="es-ES"/>
        </w:rPr>
        <w:t xml:space="preserve">trasvasa </w:t>
      </w:r>
      <w:r w:rsidRPr="00434754">
        <w:rPr>
          <w:lang w:val="es-ES"/>
        </w:rPr>
        <w:t>a un</w:t>
      </w:r>
      <w:r w:rsidR="00DF2178" w:rsidRPr="00434754">
        <w:rPr>
          <w:lang w:val="es-ES"/>
        </w:rPr>
        <w:t xml:space="preserve"> envase</w:t>
      </w:r>
      <w:r w:rsidRPr="00434754">
        <w:rPr>
          <w:lang w:val="es-ES"/>
        </w:rPr>
        <w:t xml:space="preserve"> limpio, donde se</w:t>
      </w:r>
      <w:r w:rsidR="00AC712C">
        <w:rPr>
          <w:lang w:val="es-ES"/>
        </w:rPr>
        <w:t xml:space="preserve"> deja </w:t>
      </w:r>
      <w:r w:rsidRPr="00434754">
        <w:rPr>
          <w:lang w:val="es-ES"/>
        </w:rPr>
        <w:t xml:space="preserve">enfriar. </w:t>
      </w:r>
    </w:p>
    <w:p w14:paraId="68A9D8E7" w14:textId="60BA05D2" w:rsidR="006B58B7" w:rsidRDefault="006B58B7" w:rsidP="006514F5">
      <w:pPr>
        <w:rPr>
          <w:u w:val="single"/>
          <w:lang w:val="es-ES"/>
        </w:rPr>
      </w:pPr>
      <w:r w:rsidRPr="006B58B7">
        <w:rPr>
          <w:u w:val="single"/>
          <w:lang w:val="es-ES"/>
        </w:rPr>
        <w:t>Ensayo N° 2:</w:t>
      </w:r>
    </w:p>
    <w:p w14:paraId="51A2E9CD" w14:textId="0B1BDF5B" w:rsidR="006B58B7" w:rsidRDefault="00AC712C" w:rsidP="006514F5">
      <w:pPr>
        <w:rPr>
          <w:u w:val="single"/>
          <w:lang w:val="es-ES"/>
        </w:rPr>
      </w:pPr>
      <w:r>
        <w:rPr>
          <w:u w:val="single"/>
          <w:lang w:val="es-ES"/>
        </w:rPr>
        <w:t>Ingredientes</w:t>
      </w:r>
      <w:r w:rsidR="006B58B7">
        <w:rPr>
          <w:u w:val="single"/>
          <w:lang w:val="es-ES"/>
        </w:rPr>
        <w:t xml:space="preserve">: </w:t>
      </w:r>
    </w:p>
    <w:p w14:paraId="6DB0DC9F" w14:textId="71274D97" w:rsidR="00DF2178" w:rsidRPr="006514F5" w:rsidRDefault="00DF2178" w:rsidP="006514F5">
      <w:pPr>
        <w:pStyle w:val="Prrafodelista"/>
        <w:numPr>
          <w:ilvl w:val="0"/>
          <w:numId w:val="11"/>
        </w:numPr>
        <w:rPr>
          <w:u w:val="single"/>
          <w:lang w:val="es-ES"/>
        </w:rPr>
      </w:pPr>
      <w:r w:rsidRPr="006514F5">
        <w:rPr>
          <w:lang w:val="es-ES"/>
        </w:rPr>
        <w:t>Suero</w:t>
      </w:r>
    </w:p>
    <w:p w14:paraId="0BD87FC3" w14:textId="5BCEF3BA" w:rsidR="00DF2178" w:rsidRPr="006514F5" w:rsidRDefault="00DF2178" w:rsidP="006514F5">
      <w:pPr>
        <w:pStyle w:val="Prrafodelista"/>
        <w:numPr>
          <w:ilvl w:val="0"/>
          <w:numId w:val="11"/>
        </w:numPr>
        <w:rPr>
          <w:u w:val="single"/>
          <w:lang w:val="es-ES"/>
        </w:rPr>
      </w:pPr>
      <w:r w:rsidRPr="006514F5">
        <w:rPr>
          <w:lang w:val="es-ES"/>
        </w:rPr>
        <w:t>Crema de suero</w:t>
      </w:r>
    </w:p>
    <w:p w14:paraId="2D691A69" w14:textId="74CC57AE" w:rsidR="00DF2178" w:rsidRPr="006514F5" w:rsidRDefault="00DF2178" w:rsidP="006514F5">
      <w:pPr>
        <w:pStyle w:val="Prrafodelista"/>
        <w:numPr>
          <w:ilvl w:val="0"/>
          <w:numId w:val="11"/>
        </w:numPr>
        <w:rPr>
          <w:u w:val="single"/>
          <w:lang w:val="es-ES"/>
        </w:rPr>
      </w:pPr>
      <w:r w:rsidRPr="006514F5">
        <w:rPr>
          <w:lang w:val="es-ES"/>
        </w:rPr>
        <w:t>Almidón de maíz</w:t>
      </w:r>
    </w:p>
    <w:p w14:paraId="5E4CB71A" w14:textId="2683B221" w:rsidR="00DF2178" w:rsidRPr="006514F5" w:rsidRDefault="00DF2178" w:rsidP="006514F5">
      <w:pPr>
        <w:pStyle w:val="Prrafodelista"/>
        <w:numPr>
          <w:ilvl w:val="0"/>
          <w:numId w:val="11"/>
        </w:numPr>
        <w:rPr>
          <w:u w:val="single"/>
          <w:lang w:val="es-ES"/>
        </w:rPr>
      </w:pPr>
      <w:r w:rsidRPr="006514F5">
        <w:rPr>
          <w:lang w:val="es-ES"/>
        </w:rPr>
        <w:t xml:space="preserve">PZ 7 </w:t>
      </w:r>
      <w:r w:rsidR="006514F5">
        <w:rPr>
          <w:sz w:val="22"/>
        </w:rPr>
        <w:t>®</w:t>
      </w:r>
    </w:p>
    <w:p w14:paraId="65AF2E49" w14:textId="6694B646" w:rsidR="00DF2178" w:rsidRPr="006514F5" w:rsidRDefault="00DF2178" w:rsidP="006514F5">
      <w:pPr>
        <w:pStyle w:val="Prrafodelista"/>
        <w:numPr>
          <w:ilvl w:val="0"/>
          <w:numId w:val="11"/>
        </w:numPr>
        <w:rPr>
          <w:u w:val="single"/>
          <w:lang w:val="es-ES"/>
        </w:rPr>
      </w:pPr>
      <w:r w:rsidRPr="006514F5">
        <w:rPr>
          <w:lang w:val="es-ES"/>
        </w:rPr>
        <w:t>Carragenina</w:t>
      </w:r>
    </w:p>
    <w:p w14:paraId="7221853A" w14:textId="20D56EFB" w:rsidR="00DF2178" w:rsidRDefault="00DF2178" w:rsidP="006514F5">
      <w:pPr>
        <w:rPr>
          <w:u w:val="single"/>
          <w:lang w:val="es-ES"/>
        </w:rPr>
      </w:pPr>
      <w:r>
        <w:rPr>
          <w:u w:val="single"/>
          <w:lang w:val="es-ES"/>
        </w:rPr>
        <w:t>Procedimiento:</w:t>
      </w:r>
    </w:p>
    <w:p w14:paraId="7790CE02" w14:textId="0E45F5C8" w:rsidR="00DF2178" w:rsidRPr="006514F5" w:rsidRDefault="00C70446" w:rsidP="006514F5">
      <w:pPr>
        <w:pStyle w:val="Prrafodelista"/>
        <w:numPr>
          <w:ilvl w:val="0"/>
          <w:numId w:val="12"/>
        </w:numPr>
        <w:rPr>
          <w:lang w:val="es-ES"/>
        </w:rPr>
      </w:pPr>
      <w:r>
        <w:rPr>
          <w:lang w:val="es-ES"/>
        </w:rPr>
        <w:t>Se mide</w:t>
      </w:r>
      <w:r w:rsidR="00DF2178" w:rsidRPr="006514F5">
        <w:rPr>
          <w:lang w:val="es-ES"/>
        </w:rPr>
        <w:t xml:space="preserve"> 800 cm</w:t>
      </w:r>
      <w:r w:rsidR="00DF2178" w:rsidRPr="006514F5">
        <w:rPr>
          <w:vertAlign w:val="superscript"/>
          <w:lang w:val="es-ES"/>
        </w:rPr>
        <w:t>3</w:t>
      </w:r>
      <w:r w:rsidR="00DF2178" w:rsidRPr="006514F5">
        <w:rPr>
          <w:lang w:val="es-ES"/>
        </w:rPr>
        <w:t xml:space="preserve"> de suero y 200 cm</w:t>
      </w:r>
      <w:r w:rsidR="00DF2178" w:rsidRPr="006514F5">
        <w:rPr>
          <w:vertAlign w:val="superscript"/>
          <w:lang w:val="es-ES"/>
        </w:rPr>
        <w:t>3</w:t>
      </w:r>
      <w:r>
        <w:rPr>
          <w:lang w:val="es-ES"/>
        </w:rPr>
        <w:t xml:space="preserve"> de crema de suero. Se pesa</w:t>
      </w:r>
      <w:r w:rsidR="00DF2178" w:rsidRPr="006514F5">
        <w:rPr>
          <w:lang w:val="es-ES"/>
        </w:rPr>
        <w:t xml:space="preserve"> 50 gramos de almidón de maíz, 60 gramos de PZ 7</w:t>
      </w:r>
      <w:r w:rsidR="006514F5" w:rsidRPr="006514F5">
        <w:rPr>
          <w:lang w:val="es-ES"/>
        </w:rPr>
        <w:t xml:space="preserve"> </w:t>
      </w:r>
      <w:r w:rsidR="006514F5" w:rsidRPr="006514F5">
        <w:rPr>
          <w:sz w:val="22"/>
          <w:lang w:val="es-ES"/>
        </w:rPr>
        <w:t>®</w:t>
      </w:r>
      <w:r w:rsidR="00DF2178" w:rsidRPr="006514F5">
        <w:rPr>
          <w:lang w:val="es-ES"/>
        </w:rPr>
        <w:t>, 4 gramos de carragenina</w:t>
      </w:r>
      <w:r w:rsidR="00194A44">
        <w:rPr>
          <w:lang w:val="es-ES"/>
        </w:rPr>
        <w:t>.</w:t>
      </w:r>
    </w:p>
    <w:p w14:paraId="093C0D47" w14:textId="67FA2413" w:rsidR="00DF2178" w:rsidRPr="006514F5" w:rsidRDefault="00C70446" w:rsidP="006514F5">
      <w:pPr>
        <w:pStyle w:val="Prrafodelista"/>
        <w:numPr>
          <w:ilvl w:val="0"/>
          <w:numId w:val="12"/>
        </w:numPr>
        <w:rPr>
          <w:lang w:val="es-ES"/>
        </w:rPr>
      </w:pPr>
      <w:r>
        <w:rPr>
          <w:lang w:val="es-ES"/>
        </w:rPr>
        <w:t xml:space="preserve">En un recipiente se mezcla </w:t>
      </w:r>
      <w:r w:rsidR="00DF2178" w:rsidRPr="006514F5">
        <w:rPr>
          <w:lang w:val="es-ES"/>
        </w:rPr>
        <w:t>el s</w:t>
      </w:r>
      <w:r>
        <w:rPr>
          <w:lang w:val="es-ES"/>
        </w:rPr>
        <w:t>uero, crema de suero y se comienza</w:t>
      </w:r>
      <w:r w:rsidR="00DF2178" w:rsidRPr="006514F5">
        <w:rPr>
          <w:lang w:val="es-ES"/>
        </w:rPr>
        <w:t xml:space="preserve"> a calentar. </w:t>
      </w:r>
    </w:p>
    <w:p w14:paraId="5FD61BA8" w14:textId="79A9EEDB" w:rsidR="00DF2178" w:rsidRPr="006514F5" w:rsidRDefault="00DF2178" w:rsidP="006514F5">
      <w:pPr>
        <w:pStyle w:val="Prrafodelista"/>
        <w:numPr>
          <w:ilvl w:val="0"/>
          <w:numId w:val="12"/>
        </w:numPr>
        <w:rPr>
          <w:lang w:val="es-ES"/>
        </w:rPr>
      </w:pPr>
      <w:r w:rsidRPr="006514F5">
        <w:rPr>
          <w:lang w:val="es-ES"/>
        </w:rPr>
        <w:t>Se agreg</w:t>
      </w:r>
      <w:r w:rsidR="00C70446">
        <w:rPr>
          <w:lang w:val="es-ES"/>
        </w:rPr>
        <w:t>a</w:t>
      </w:r>
      <w:r w:rsidRPr="006514F5">
        <w:rPr>
          <w:lang w:val="es-ES"/>
        </w:rPr>
        <w:t xml:space="preserve"> e</w:t>
      </w:r>
      <w:r w:rsidR="00C70446">
        <w:rPr>
          <w:lang w:val="es-ES"/>
        </w:rPr>
        <w:t>l resto de los ingredientes, rem</w:t>
      </w:r>
      <w:r w:rsidRPr="006514F5">
        <w:rPr>
          <w:lang w:val="es-ES"/>
        </w:rPr>
        <w:t>o</w:t>
      </w:r>
      <w:r w:rsidR="00C70446">
        <w:rPr>
          <w:lang w:val="es-ES"/>
        </w:rPr>
        <w:t>v</w:t>
      </w:r>
      <w:r w:rsidRPr="006514F5">
        <w:rPr>
          <w:lang w:val="es-ES"/>
        </w:rPr>
        <w:t xml:space="preserve">iendo continuamente para evitar grumos. </w:t>
      </w:r>
    </w:p>
    <w:p w14:paraId="33EFE515" w14:textId="066D97E7" w:rsidR="00DF2178" w:rsidRPr="006514F5" w:rsidRDefault="00C70446" w:rsidP="006514F5">
      <w:pPr>
        <w:pStyle w:val="Prrafodelista"/>
        <w:numPr>
          <w:ilvl w:val="0"/>
          <w:numId w:val="12"/>
        </w:numPr>
        <w:rPr>
          <w:lang w:val="es-ES"/>
        </w:rPr>
      </w:pPr>
      <w:r>
        <w:rPr>
          <w:lang w:val="es-ES"/>
        </w:rPr>
        <w:t xml:space="preserve">Se calienta </w:t>
      </w:r>
      <w:r w:rsidR="00DF2178" w:rsidRPr="006514F5">
        <w:rPr>
          <w:lang w:val="es-ES"/>
        </w:rPr>
        <w:t xml:space="preserve">a </w:t>
      </w:r>
      <w:r w:rsidR="00A4027F">
        <w:rPr>
          <w:lang w:val="es-ES"/>
        </w:rPr>
        <w:t>70</w:t>
      </w:r>
      <w:r w:rsidR="00DF2178" w:rsidRPr="006514F5">
        <w:rPr>
          <w:lang w:val="es-ES"/>
        </w:rPr>
        <w:t xml:space="preserve">°C, </w:t>
      </w:r>
      <w:r>
        <w:rPr>
          <w:lang w:val="es-ES"/>
        </w:rPr>
        <w:t>hasta obtener</w:t>
      </w:r>
      <w:r w:rsidR="00DF2178" w:rsidRPr="006514F5">
        <w:rPr>
          <w:lang w:val="es-ES"/>
        </w:rPr>
        <w:t xml:space="preserve"> una masa homogénea. </w:t>
      </w:r>
    </w:p>
    <w:p w14:paraId="1534236F" w14:textId="4FC65EE9" w:rsidR="00DF2178" w:rsidRPr="006514F5" w:rsidRDefault="00C70446" w:rsidP="006514F5">
      <w:pPr>
        <w:pStyle w:val="Prrafodelista"/>
        <w:numPr>
          <w:ilvl w:val="0"/>
          <w:numId w:val="12"/>
        </w:numPr>
        <w:rPr>
          <w:lang w:val="es-ES"/>
        </w:rPr>
      </w:pPr>
      <w:r>
        <w:rPr>
          <w:lang w:val="es-ES"/>
        </w:rPr>
        <w:t>Se trasvasa</w:t>
      </w:r>
      <w:r w:rsidR="00DF2178" w:rsidRPr="006514F5">
        <w:rPr>
          <w:lang w:val="es-ES"/>
        </w:rPr>
        <w:t xml:space="preserve"> a un envase limpio, donde se de</w:t>
      </w:r>
      <w:r>
        <w:rPr>
          <w:lang w:val="es-ES"/>
        </w:rPr>
        <w:t>ja</w:t>
      </w:r>
      <w:r w:rsidR="00DF2178" w:rsidRPr="006514F5">
        <w:rPr>
          <w:lang w:val="es-ES"/>
        </w:rPr>
        <w:t xml:space="preserve"> enfriar. </w:t>
      </w:r>
    </w:p>
    <w:p w14:paraId="2E565F85" w14:textId="0F1508D5" w:rsidR="00DF2178" w:rsidRDefault="00DF2178" w:rsidP="006514F5">
      <w:pPr>
        <w:rPr>
          <w:u w:val="single"/>
          <w:lang w:val="es-ES"/>
        </w:rPr>
      </w:pPr>
      <w:r>
        <w:rPr>
          <w:u w:val="single"/>
          <w:lang w:val="es-ES"/>
        </w:rPr>
        <w:t>Ensayo N° 3:</w:t>
      </w:r>
    </w:p>
    <w:p w14:paraId="35009DB5" w14:textId="32CD4F19" w:rsidR="00DF2178" w:rsidRDefault="00AC712C" w:rsidP="006514F5">
      <w:pPr>
        <w:rPr>
          <w:u w:val="single"/>
          <w:lang w:val="es-ES"/>
        </w:rPr>
      </w:pPr>
      <w:r>
        <w:rPr>
          <w:u w:val="single"/>
          <w:lang w:val="es-ES"/>
        </w:rPr>
        <w:lastRenderedPageBreak/>
        <w:t>Ingredientes</w:t>
      </w:r>
      <w:r w:rsidR="00DF2178">
        <w:rPr>
          <w:u w:val="single"/>
          <w:lang w:val="es-ES"/>
        </w:rPr>
        <w:t>:</w:t>
      </w:r>
    </w:p>
    <w:p w14:paraId="2A7768A4" w14:textId="567AD832" w:rsidR="00DF2178" w:rsidRPr="006514F5" w:rsidRDefault="00DF2178" w:rsidP="006514F5">
      <w:pPr>
        <w:pStyle w:val="Prrafodelista"/>
        <w:numPr>
          <w:ilvl w:val="0"/>
          <w:numId w:val="13"/>
        </w:numPr>
        <w:rPr>
          <w:lang w:val="es-ES"/>
        </w:rPr>
      </w:pPr>
      <w:r w:rsidRPr="006514F5">
        <w:rPr>
          <w:lang w:val="es-ES"/>
        </w:rPr>
        <w:t>Suero</w:t>
      </w:r>
    </w:p>
    <w:p w14:paraId="41C4D300" w14:textId="2E1BB532" w:rsidR="00DF2178" w:rsidRPr="006514F5" w:rsidRDefault="00DF2178" w:rsidP="006514F5">
      <w:pPr>
        <w:pStyle w:val="Prrafodelista"/>
        <w:numPr>
          <w:ilvl w:val="0"/>
          <w:numId w:val="13"/>
        </w:numPr>
        <w:rPr>
          <w:lang w:val="es-ES"/>
        </w:rPr>
      </w:pPr>
      <w:r w:rsidRPr="006514F5">
        <w:rPr>
          <w:lang w:val="es-ES"/>
        </w:rPr>
        <w:t>Crema de suero</w:t>
      </w:r>
    </w:p>
    <w:p w14:paraId="78030EA9" w14:textId="7B5D5E14" w:rsidR="00DF2178" w:rsidRPr="006514F5" w:rsidRDefault="00DF2178" w:rsidP="006514F5">
      <w:pPr>
        <w:pStyle w:val="Prrafodelista"/>
        <w:numPr>
          <w:ilvl w:val="0"/>
          <w:numId w:val="13"/>
        </w:numPr>
        <w:rPr>
          <w:lang w:val="es-ES"/>
        </w:rPr>
      </w:pPr>
      <w:r w:rsidRPr="006514F5">
        <w:rPr>
          <w:lang w:val="es-ES"/>
        </w:rPr>
        <w:t>Almidón de maíz</w:t>
      </w:r>
    </w:p>
    <w:p w14:paraId="47EF2325" w14:textId="3BC44F83" w:rsidR="00DF2178" w:rsidRPr="006514F5" w:rsidRDefault="005D1A3E" w:rsidP="006514F5">
      <w:pPr>
        <w:pStyle w:val="Prrafodelista"/>
        <w:numPr>
          <w:ilvl w:val="0"/>
          <w:numId w:val="13"/>
        </w:numPr>
        <w:rPr>
          <w:lang w:val="es-ES"/>
        </w:rPr>
      </w:pPr>
      <w:r w:rsidRPr="006514F5">
        <w:rPr>
          <w:lang w:val="es-ES"/>
        </w:rPr>
        <w:t>PZ 7</w:t>
      </w:r>
      <w:r w:rsidR="006514F5">
        <w:rPr>
          <w:sz w:val="22"/>
        </w:rPr>
        <w:t>®</w:t>
      </w:r>
    </w:p>
    <w:p w14:paraId="040DC978" w14:textId="05CB4FE7" w:rsidR="005D1A3E" w:rsidRPr="006514F5" w:rsidRDefault="005D1A3E" w:rsidP="006514F5">
      <w:pPr>
        <w:pStyle w:val="Prrafodelista"/>
        <w:numPr>
          <w:ilvl w:val="0"/>
          <w:numId w:val="13"/>
        </w:numPr>
        <w:rPr>
          <w:lang w:val="es-ES"/>
        </w:rPr>
      </w:pPr>
      <w:r w:rsidRPr="006514F5">
        <w:rPr>
          <w:lang w:val="es-ES"/>
        </w:rPr>
        <w:t>Carragenina</w:t>
      </w:r>
    </w:p>
    <w:p w14:paraId="63C51015" w14:textId="283E628D" w:rsidR="005D1A3E" w:rsidRPr="006514F5" w:rsidRDefault="005D1A3E" w:rsidP="006514F5">
      <w:pPr>
        <w:pStyle w:val="Prrafodelista"/>
        <w:numPr>
          <w:ilvl w:val="0"/>
          <w:numId w:val="13"/>
        </w:numPr>
        <w:rPr>
          <w:lang w:val="es-ES"/>
        </w:rPr>
      </w:pPr>
      <w:r w:rsidRPr="006514F5">
        <w:rPr>
          <w:lang w:val="es-ES"/>
        </w:rPr>
        <w:t>Saborizante de cebolla</w:t>
      </w:r>
    </w:p>
    <w:p w14:paraId="2FF0426B" w14:textId="0CC97531" w:rsidR="005D1A3E" w:rsidRPr="006514F5" w:rsidRDefault="005D1A3E" w:rsidP="006514F5">
      <w:pPr>
        <w:pStyle w:val="Prrafodelista"/>
        <w:numPr>
          <w:ilvl w:val="0"/>
          <w:numId w:val="13"/>
        </w:numPr>
        <w:rPr>
          <w:lang w:val="es-ES"/>
        </w:rPr>
      </w:pPr>
      <w:r w:rsidRPr="006514F5">
        <w:rPr>
          <w:lang w:val="es-ES"/>
        </w:rPr>
        <w:t xml:space="preserve">Cebolla deshidratada </w:t>
      </w:r>
    </w:p>
    <w:p w14:paraId="4599E885" w14:textId="53CFBE7E" w:rsidR="005D1A3E" w:rsidRDefault="005D1A3E" w:rsidP="006514F5">
      <w:pPr>
        <w:rPr>
          <w:u w:val="single"/>
          <w:lang w:val="es-ES"/>
        </w:rPr>
      </w:pPr>
      <w:r>
        <w:rPr>
          <w:u w:val="single"/>
          <w:lang w:val="es-ES"/>
        </w:rPr>
        <w:t>Procedimiento:</w:t>
      </w:r>
    </w:p>
    <w:p w14:paraId="1E087098" w14:textId="1CD8629B" w:rsidR="005D1A3E" w:rsidRPr="006514F5" w:rsidRDefault="00C70446" w:rsidP="006514F5">
      <w:pPr>
        <w:pStyle w:val="Prrafodelista"/>
        <w:numPr>
          <w:ilvl w:val="0"/>
          <w:numId w:val="14"/>
        </w:numPr>
        <w:rPr>
          <w:lang w:val="es-ES"/>
        </w:rPr>
      </w:pPr>
      <w:r>
        <w:rPr>
          <w:lang w:val="es-ES"/>
        </w:rPr>
        <w:t>Se mide</w:t>
      </w:r>
      <w:r w:rsidR="005D1A3E" w:rsidRPr="006514F5">
        <w:rPr>
          <w:lang w:val="es-ES"/>
        </w:rPr>
        <w:t xml:space="preserve"> 800 cm</w:t>
      </w:r>
      <w:r w:rsidR="005D1A3E" w:rsidRPr="006514F5">
        <w:rPr>
          <w:vertAlign w:val="superscript"/>
          <w:lang w:val="es-ES"/>
        </w:rPr>
        <w:t>3</w:t>
      </w:r>
      <w:r w:rsidR="005D1A3E" w:rsidRPr="006514F5">
        <w:rPr>
          <w:lang w:val="es-ES"/>
        </w:rPr>
        <w:t xml:space="preserve"> de suero y 200 cm</w:t>
      </w:r>
      <w:r w:rsidR="005D1A3E" w:rsidRPr="006514F5">
        <w:rPr>
          <w:vertAlign w:val="superscript"/>
          <w:lang w:val="es-ES"/>
        </w:rPr>
        <w:t>3</w:t>
      </w:r>
      <w:r>
        <w:rPr>
          <w:lang w:val="es-ES"/>
        </w:rPr>
        <w:t xml:space="preserve"> de crema de suero. Se pesa</w:t>
      </w:r>
      <w:r w:rsidR="005D1A3E" w:rsidRPr="006514F5">
        <w:rPr>
          <w:lang w:val="es-ES"/>
        </w:rPr>
        <w:t xml:space="preserve"> 50 gramos de almidón de maíz, 60 gramos de PZ 7</w:t>
      </w:r>
      <w:r w:rsidR="006514F5" w:rsidRPr="006514F5">
        <w:rPr>
          <w:sz w:val="22"/>
          <w:lang w:val="es-ES"/>
        </w:rPr>
        <w:t>®</w:t>
      </w:r>
      <w:r w:rsidR="005D1A3E" w:rsidRPr="006514F5">
        <w:rPr>
          <w:lang w:val="es-ES"/>
        </w:rPr>
        <w:t>, 4 gramos de carragenina, 0.5 ml de saborizante de cebolla y 15 gramos de cebolla deshidratada.</w:t>
      </w:r>
    </w:p>
    <w:p w14:paraId="617F6CF0" w14:textId="481D4CE9" w:rsidR="005D1A3E" w:rsidRPr="006514F5" w:rsidRDefault="005D1A3E" w:rsidP="006514F5">
      <w:pPr>
        <w:pStyle w:val="Prrafodelista"/>
        <w:numPr>
          <w:ilvl w:val="0"/>
          <w:numId w:val="14"/>
        </w:numPr>
        <w:rPr>
          <w:lang w:val="es-ES"/>
        </w:rPr>
      </w:pPr>
      <w:r w:rsidRPr="006514F5">
        <w:rPr>
          <w:lang w:val="es-ES"/>
        </w:rPr>
        <w:t>Se coloc</w:t>
      </w:r>
      <w:r w:rsidR="00C70446">
        <w:rPr>
          <w:lang w:val="es-ES"/>
        </w:rPr>
        <w:t>a</w:t>
      </w:r>
      <w:r w:rsidRPr="006514F5">
        <w:rPr>
          <w:lang w:val="es-ES"/>
        </w:rPr>
        <w:t xml:space="preserve"> la cebolla deshidratada en un recipiente con agua para que se comience a hidratar.</w:t>
      </w:r>
    </w:p>
    <w:p w14:paraId="44D430C4" w14:textId="18823D19" w:rsidR="005D1A3E" w:rsidRPr="006514F5" w:rsidRDefault="00C70446" w:rsidP="006514F5">
      <w:pPr>
        <w:pStyle w:val="Prrafodelista"/>
        <w:numPr>
          <w:ilvl w:val="0"/>
          <w:numId w:val="14"/>
        </w:numPr>
        <w:rPr>
          <w:lang w:val="es-ES"/>
        </w:rPr>
      </w:pPr>
      <w:r>
        <w:rPr>
          <w:lang w:val="es-ES"/>
        </w:rPr>
        <w:t>En un recipiente se mezcla</w:t>
      </w:r>
      <w:r w:rsidR="005D1A3E" w:rsidRPr="006514F5">
        <w:rPr>
          <w:lang w:val="es-ES"/>
        </w:rPr>
        <w:t xml:space="preserve"> el s</w:t>
      </w:r>
      <w:r>
        <w:rPr>
          <w:lang w:val="es-ES"/>
        </w:rPr>
        <w:t>uero, crema de suero y se comienza</w:t>
      </w:r>
      <w:r w:rsidR="005D1A3E" w:rsidRPr="006514F5">
        <w:rPr>
          <w:lang w:val="es-ES"/>
        </w:rPr>
        <w:t xml:space="preserve"> a calentar. </w:t>
      </w:r>
    </w:p>
    <w:p w14:paraId="1B5F95DD" w14:textId="3ABEAEDB" w:rsidR="005D1A3E" w:rsidRPr="006514F5" w:rsidRDefault="00C70446" w:rsidP="006514F5">
      <w:pPr>
        <w:pStyle w:val="Prrafodelista"/>
        <w:numPr>
          <w:ilvl w:val="0"/>
          <w:numId w:val="14"/>
        </w:numPr>
        <w:rPr>
          <w:lang w:val="es-ES"/>
        </w:rPr>
      </w:pPr>
      <w:r>
        <w:rPr>
          <w:lang w:val="es-ES"/>
        </w:rPr>
        <w:t>Se agrega</w:t>
      </w:r>
      <w:r w:rsidR="005D1A3E" w:rsidRPr="006514F5">
        <w:rPr>
          <w:lang w:val="es-ES"/>
        </w:rPr>
        <w:t xml:space="preserve"> el almidón de maíz</w:t>
      </w:r>
      <w:r>
        <w:rPr>
          <w:lang w:val="es-ES"/>
        </w:rPr>
        <w:t xml:space="preserve"> y el resto de los aditivos, removie</w:t>
      </w:r>
      <w:r w:rsidR="005D1A3E" w:rsidRPr="006514F5">
        <w:rPr>
          <w:lang w:val="es-ES"/>
        </w:rPr>
        <w:t xml:space="preserve">ndo continuamente para evitar grumos. </w:t>
      </w:r>
    </w:p>
    <w:p w14:paraId="3103E04A" w14:textId="6CD59F8C" w:rsidR="005D1A3E" w:rsidRPr="006514F5" w:rsidRDefault="00C70446" w:rsidP="006514F5">
      <w:pPr>
        <w:pStyle w:val="Prrafodelista"/>
        <w:numPr>
          <w:ilvl w:val="0"/>
          <w:numId w:val="14"/>
        </w:numPr>
        <w:rPr>
          <w:lang w:val="es-ES"/>
        </w:rPr>
      </w:pPr>
      <w:r>
        <w:rPr>
          <w:lang w:val="es-ES"/>
        </w:rPr>
        <w:t>Se incorpora</w:t>
      </w:r>
      <w:r w:rsidR="005D1A3E" w:rsidRPr="006514F5">
        <w:rPr>
          <w:lang w:val="es-ES"/>
        </w:rPr>
        <w:t xml:space="preserve"> el saborizante y la cebolla ya hidratada. </w:t>
      </w:r>
    </w:p>
    <w:p w14:paraId="3D04FDC7" w14:textId="01C5CD9E" w:rsidR="005D1A3E" w:rsidRPr="006514F5" w:rsidRDefault="00C70446" w:rsidP="006514F5">
      <w:pPr>
        <w:pStyle w:val="Prrafodelista"/>
        <w:numPr>
          <w:ilvl w:val="0"/>
          <w:numId w:val="14"/>
        </w:numPr>
        <w:rPr>
          <w:lang w:val="es-ES"/>
        </w:rPr>
      </w:pPr>
      <w:r>
        <w:rPr>
          <w:lang w:val="es-ES"/>
        </w:rPr>
        <w:t>Se calienta</w:t>
      </w:r>
      <w:r w:rsidR="00A4027F">
        <w:rPr>
          <w:lang w:val="es-ES"/>
        </w:rPr>
        <w:t xml:space="preserve"> a 7</w:t>
      </w:r>
      <w:r w:rsidR="005D1A3E" w:rsidRPr="006514F5">
        <w:rPr>
          <w:lang w:val="es-ES"/>
        </w:rPr>
        <w:t xml:space="preserve">0° C, </w:t>
      </w:r>
      <w:r>
        <w:rPr>
          <w:lang w:val="es-ES"/>
        </w:rPr>
        <w:t>hasta obtener</w:t>
      </w:r>
      <w:r w:rsidR="005D1A3E" w:rsidRPr="006514F5">
        <w:rPr>
          <w:lang w:val="es-ES"/>
        </w:rPr>
        <w:t xml:space="preserve"> una masa homogénea. </w:t>
      </w:r>
    </w:p>
    <w:p w14:paraId="03888181" w14:textId="2271227B" w:rsidR="005D1A3E" w:rsidRPr="006514F5" w:rsidRDefault="005D1A3E" w:rsidP="006514F5">
      <w:pPr>
        <w:pStyle w:val="Prrafodelista"/>
        <w:numPr>
          <w:ilvl w:val="0"/>
          <w:numId w:val="14"/>
        </w:numPr>
        <w:rPr>
          <w:lang w:val="es-ES"/>
        </w:rPr>
      </w:pPr>
      <w:r w:rsidRPr="006514F5">
        <w:rPr>
          <w:lang w:val="es-ES"/>
        </w:rPr>
        <w:t>Se trasvas</w:t>
      </w:r>
      <w:r w:rsidR="00C70446">
        <w:rPr>
          <w:lang w:val="es-ES"/>
        </w:rPr>
        <w:t>a a un limpio, donde se deja</w:t>
      </w:r>
      <w:r w:rsidRPr="006514F5">
        <w:rPr>
          <w:lang w:val="es-ES"/>
        </w:rPr>
        <w:t xml:space="preserve"> enfriar. </w:t>
      </w:r>
    </w:p>
    <w:p w14:paraId="352021E4" w14:textId="41E4041B" w:rsidR="005D1A3E" w:rsidRPr="005D1A3E" w:rsidRDefault="005D1A3E" w:rsidP="006514F5">
      <w:pPr>
        <w:rPr>
          <w:u w:val="single"/>
          <w:lang w:val="es-ES"/>
        </w:rPr>
      </w:pPr>
      <w:r w:rsidRPr="005D1A3E">
        <w:rPr>
          <w:u w:val="single"/>
          <w:lang w:val="es-ES"/>
        </w:rPr>
        <w:t>Ensayo N° 4:</w:t>
      </w:r>
    </w:p>
    <w:p w14:paraId="39D08035" w14:textId="0DE4443C" w:rsidR="005D1A3E" w:rsidRDefault="00AC712C" w:rsidP="006514F5">
      <w:pPr>
        <w:rPr>
          <w:u w:val="single"/>
          <w:lang w:val="es-ES"/>
        </w:rPr>
      </w:pPr>
      <w:r>
        <w:rPr>
          <w:u w:val="single"/>
          <w:lang w:val="es-ES"/>
        </w:rPr>
        <w:t>Ingredientes</w:t>
      </w:r>
      <w:r w:rsidR="005D1A3E" w:rsidRPr="005D1A3E">
        <w:rPr>
          <w:u w:val="single"/>
          <w:lang w:val="es-ES"/>
        </w:rPr>
        <w:t>:</w:t>
      </w:r>
    </w:p>
    <w:p w14:paraId="5EAC4947" w14:textId="77777777" w:rsidR="005D1A3E" w:rsidRPr="006514F5" w:rsidRDefault="005D1A3E" w:rsidP="006514F5">
      <w:pPr>
        <w:pStyle w:val="Prrafodelista"/>
        <w:numPr>
          <w:ilvl w:val="0"/>
          <w:numId w:val="15"/>
        </w:numPr>
        <w:rPr>
          <w:lang w:val="es-ES"/>
        </w:rPr>
      </w:pPr>
      <w:r w:rsidRPr="006514F5">
        <w:rPr>
          <w:lang w:val="es-ES"/>
        </w:rPr>
        <w:lastRenderedPageBreak/>
        <w:t>Suero</w:t>
      </w:r>
    </w:p>
    <w:p w14:paraId="12841A9D" w14:textId="77777777" w:rsidR="005D1A3E" w:rsidRPr="006514F5" w:rsidRDefault="005D1A3E" w:rsidP="006514F5">
      <w:pPr>
        <w:pStyle w:val="Prrafodelista"/>
        <w:numPr>
          <w:ilvl w:val="0"/>
          <w:numId w:val="15"/>
        </w:numPr>
        <w:rPr>
          <w:lang w:val="es-ES"/>
        </w:rPr>
      </w:pPr>
      <w:r w:rsidRPr="006514F5">
        <w:rPr>
          <w:lang w:val="es-ES"/>
        </w:rPr>
        <w:t>Crema de suero</w:t>
      </w:r>
    </w:p>
    <w:p w14:paraId="70FDA923" w14:textId="77777777" w:rsidR="005D1A3E" w:rsidRPr="006514F5" w:rsidRDefault="005D1A3E" w:rsidP="006514F5">
      <w:pPr>
        <w:pStyle w:val="Prrafodelista"/>
        <w:numPr>
          <w:ilvl w:val="0"/>
          <w:numId w:val="15"/>
        </w:numPr>
        <w:rPr>
          <w:lang w:val="es-ES"/>
        </w:rPr>
      </w:pPr>
      <w:r w:rsidRPr="006514F5">
        <w:rPr>
          <w:lang w:val="es-ES"/>
        </w:rPr>
        <w:t>Almidón de maíz</w:t>
      </w:r>
    </w:p>
    <w:p w14:paraId="4E4E9515" w14:textId="51B92416" w:rsidR="005D1A3E" w:rsidRPr="006514F5" w:rsidRDefault="005D1A3E" w:rsidP="006514F5">
      <w:pPr>
        <w:pStyle w:val="Prrafodelista"/>
        <w:numPr>
          <w:ilvl w:val="0"/>
          <w:numId w:val="15"/>
        </w:numPr>
        <w:rPr>
          <w:lang w:val="es-ES"/>
        </w:rPr>
      </w:pPr>
      <w:r w:rsidRPr="006514F5">
        <w:rPr>
          <w:lang w:val="es-ES"/>
        </w:rPr>
        <w:t>PZ 7</w:t>
      </w:r>
      <w:r w:rsidR="006514F5">
        <w:rPr>
          <w:sz w:val="22"/>
        </w:rPr>
        <w:t>®</w:t>
      </w:r>
    </w:p>
    <w:p w14:paraId="37BA19BA" w14:textId="77777777" w:rsidR="005D1A3E" w:rsidRPr="006514F5" w:rsidRDefault="005D1A3E" w:rsidP="006514F5">
      <w:pPr>
        <w:pStyle w:val="Prrafodelista"/>
        <w:numPr>
          <w:ilvl w:val="0"/>
          <w:numId w:val="15"/>
        </w:numPr>
        <w:rPr>
          <w:lang w:val="es-ES"/>
        </w:rPr>
      </w:pPr>
      <w:r w:rsidRPr="006514F5">
        <w:rPr>
          <w:lang w:val="es-ES"/>
        </w:rPr>
        <w:t>Carragenina</w:t>
      </w:r>
    </w:p>
    <w:p w14:paraId="7979B8E7" w14:textId="77777777" w:rsidR="005D1A3E" w:rsidRPr="006514F5" w:rsidRDefault="005D1A3E" w:rsidP="006514F5">
      <w:pPr>
        <w:pStyle w:val="Prrafodelista"/>
        <w:numPr>
          <w:ilvl w:val="0"/>
          <w:numId w:val="15"/>
        </w:numPr>
        <w:rPr>
          <w:lang w:val="es-ES"/>
        </w:rPr>
      </w:pPr>
      <w:r w:rsidRPr="006514F5">
        <w:rPr>
          <w:lang w:val="es-ES"/>
        </w:rPr>
        <w:t>Saborizante de cebolla</w:t>
      </w:r>
    </w:p>
    <w:p w14:paraId="520D9740" w14:textId="1189B849" w:rsidR="00322763" w:rsidRPr="00AC712C" w:rsidRDefault="005D1A3E" w:rsidP="006514F5">
      <w:pPr>
        <w:pStyle w:val="Prrafodelista"/>
        <w:numPr>
          <w:ilvl w:val="0"/>
          <w:numId w:val="15"/>
        </w:numPr>
        <w:rPr>
          <w:lang w:val="es-ES"/>
        </w:rPr>
      </w:pPr>
      <w:r w:rsidRPr="006514F5">
        <w:rPr>
          <w:lang w:val="es-ES"/>
        </w:rPr>
        <w:t xml:space="preserve">Cebolla deshidratada </w:t>
      </w:r>
    </w:p>
    <w:p w14:paraId="10416BC6" w14:textId="7276C918" w:rsidR="005D1A3E" w:rsidRDefault="005D1A3E" w:rsidP="006514F5">
      <w:pPr>
        <w:rPr>
          <w:u w:val="single"/>
          <w:lang w:val="es-ES"/>
        </w:rPr>
      </w:pPr>
      <w:r>
        <w:rPr>
          <w:u w:val="single"/>
          <w:lang w:val="es-ES"/>
        </w:rPr>
        <w:t>Procedimiento:</w:t>
      </w:r>
    </w:p>
    <w:p w14:paraId="38D04154" w14:textId="0E3B4A85" w:rsidR="005D1A3E" w:rsidRPr="006514F5" w:rsidRDefault="00C70446" w:rsidP="006514F5">
      <w:pPr>
        <w:pStyle w:val="Prrafodelista"/>
        <w:numPr>
          <w:ilvl w:val="0"/>
          <w:numId w:val="16"/>
        </w:numPr>
        <w:rPr>
          <w:lang w:val="es-ES"/>
        </w:rPr>
      </w:pPr>
      <w:r>
        <w:rPr>
          <w:lang w:val="es-ES"/>
        </w:rPr>
        <w:t>Se mide</w:t>
      </w:r>
      <w:r w:rsidR="005D1A3E" w:rsidRPr="006514F5">
        <w:rPr>
          <w:lang w:val="es-ES"/>
        </w:rPr>
        <w:t xml:space="preserve"> 800 cm</w:t>
      </w:r>
      <w:r w:rsidR="005D1A3E" w:rsidRPr="006514F5">
        <w:rPr>
          <w:vertAlign w:val="superscript"/>
          <w:lang w:val="es-ES"/>
        </w:rPr>
        <w:t>3</w:t>
      </w:r>
      <w:r w:rsidR="005D1A3E" w:rsidRPr="006514F5">
        <w:rPr>
          <w:lang w:val="es-ES"/>
        </w:rPr>
        <w:t xml:space="preserve"> de suero y 200 cm</w:t>
      </w:r>
      <w:r w:rsidR="005D1A3E" w:rsidRPr="006514F5">
        <w:rPr>
          <w:vertAlign w:val="superscript"/>
          <w:lang w:val="es-ES"/>
        </w:rPr>
        <w:t>3</w:t>
      </w:r>
      <w:r w:rsidR="005D1A3E" w:rsidRPr="006514F5">
        <w:rPr>
          <w:lang w:val="es-ES"/>
        </w:rPr>
        <w:t xml:space="preserve"> de crema de suero. Se pes</w:t>
      </w:r>
      <w:r>
        <w:rPr>
          <w:lang w:val="es-ES"/>
        </w:rPr>
        <w:t>an</w:t>
      </w:r>
      <w:r w:rsidR="005D1A3E" w:rsidRPr="006514F5">
        <w:rPr>
          <w:lang w:val="es-ES"/>
        </w:rPr>
        <w:t xml:space="preserve"> 50 gramos de almidón de maíz, 60 gramos de PZ 7</w:t>
      </w:r>
      <w:r w:rsidR="006514F5" w:rsidRPr="006514F5">
        <w:rPr>
          <w:sz w:val="22"/>
          <w:lang w:val="es-ES"/>
        </w:rPr>
        <w:t>®</w:t>
      </w:r>
      <w:r w:rsidR="005D1A3E" w:rsidRPr="006514F5">
        <w:rPr>
          <w:lang w:val="es-ES"/>
        </w:rPr>
        <w:t>, 4 gramos de carragenina, 1 ml de saborizante de cebolla y 25 gramos de cebolla deshidratada.</w:t>
      </w:r>
    </w:p>
    <w:p w14:paraId="28670869" w14:textId="755736C5" w:rsidR="005D1A3E" w:rsidRPr="006514F5" w:rsidRDefault="00C70446" w:rsidP="006514F5">
      <w:pPr>
        <w:pStyle w:val="Prrafodelista"/>
        <w:numPr>
          <w:ilvl w:val="0"/>
          <w:numId w:val="16"/>
        </w:numPr>
        <w:rPr>
          <w:lang w:val="es-ES"/>
        </w:rPr>
      </w:pPr>
      <w:r>
        <w:rPr>
          <w:lang w:val="es-ES"/>
        </w:rPr>
        <w:t>Se coloca</w:t>
      </w:r>
      <w:r w:rsidR="005D1A3E" w:rsidRPr="006514F5">
        <w:rPr>
          <w:lang w:val="es-ES"/>
        </w:rPr>
        <w:t xml:space="preserve"> la cebolla deshidratada en un recipiente con agua para que se comience a hidratar.</w:t>
      </w:r>
    </w:p>
    <w:p w14:paraId="13BA7645" w14:textId="1A3A14C0" w:rsidR="005D1A3E" w:rsidRPr="006514F5" w:rsidRDefault="00C70446" w:rsidP="006514F5">
      <w:pPr>
        <w:pStyle w:val="Prrafodelista"/>
        <w:numPr>
          <w:ilvl w:val="0"/>
          <w:numId w:val="16"/>
        </w:numPr>
        <w:rPr>
          <w:lang w:val="es-ES"/>
        </w:rPr>
      </w:pPr>
      <w:r>
        <w:rPr>
          <w:lang w:val="es-ES"/>
        </w:rPr>
        <w:t>En un recipiente se mezcla</w:t>
      </w:r>
      <w:r w:rsidR="005D1A3E" w:rsidRPr="006514F5">
        <w:rPr>
          <w:lang w:val="es-ES"/>
        </w:rPr>
        <w:t xml:space="preserve"> el su</w:t>
      </w:r>
      <w:r>
        <w:rPr>
          <w:lang w:val="es-ES"/>
        </w:rPr>
        <w:t>ero, crema de suero y se comienza</w:t>
      </w:r>
      <w:r w:rsidR="005D1A3E" w:rsidRPr="006514F5">
        <w:rPr>
          <w:lang w:val="es-ES"/>
        </w:rPr>
        <w:t xml:space="preserve"> a calentar. </w:t>
      </w:r>
    </w:p>
    <w:p w14:paraId="7357EB89" w14:textId="18CCF22A" w:rsidR="005D1A3E" w:rsidRPr="006514F5" w:rsidRDefault="00C70446" w:rsidP="006514F5">
      <w:pPr>
        <w:pStyle w:val="Prrafodelista"/>
        <w:numPr>
          <w:ilvl w:val="0"/>
          <w:numId w:val="16"/>
        </w:numPr>
        <w:rPr>
          <w:lang w:val="es-ES"/>
        </w:rPr>
      </w:pPr>
      <w:r>
        <w:rPr>
          <w:lang w:val="es-ES"/>
        </w:rPr>
        <w:t>Se agrega</w:t>
      </w:r>
      <w:r w:rsidR="005D1A3E" w:rsidRPr="006514F5">
        <w:rPr>
          <w:lang w:val="es-ES"/>
        </w:rPr>
        <w:t xml:space="preserve"> el almidón de maíz y el resto de los aditivos, revolviendo continuamente para evitar grumos. </w:t>
      </w:r>
    </w:p>
    <w:p w14:paraId="0EF3E900" w14:textId="2AFFA254" w:rsidR="005D1A3E" w:rsidRPr="006514F5" w:rsidRDefault="00C70446" w:rsidP="006514F5">
      <w:pPr>
        <w:pStyle w:val="Prrafodelista"/>
        <w:numPr>
          <w:ilvl w:val="0"/>
          <w:numId w:val="16"/>
        </w:numPr>
        <w:rPr>
          <w:lang w:val="es-ES"/>
        </w:rPr>
      </w:pPr>
      <w:r>
        <w:rPr>
          <w:lang w:val="es-ES"/>
        </w:rPr>
        <w:t xml:space="preserve">Se incorpora </w:t>
      </w:r>
      <w:r w:rsidR="005D1A3E" w:rsidRPr="006514F5">
        <w:rPr>
          <w:lang w:val="es-ES"/>
        </w:rPr>
        <w:t xml:space="preserve">el saborizante y la cebolla ya hidratada. </w:t>
      </w:r>
    </w:p>
    <w:p w14:paraId="3E3E4CCA" w14:textId="3F8B286D" w:rsidR="005D1A3E" w:rsidRPr="006514F5" w:rsidRDefault="00C70446" w:rsidP="006514F5">
      <w:pPr>
        <w:pStyle w:val="Prrafodelista"/>
        <w:numPr>
          <w:ilvl w:val="0"/>
          <w:numId w:val="16"/>
        </w:numPr>
        <w:rPr>
          <w:lang w:val="es-ES"/>
        </w:rPr>
      </w:pPr>
      <w:r>
        <w:rPr>
          <w:lang w:val="es-ES"/>
        </w:rPr>
        <w:t>Se calienta</w:t>
      </w:r>
      <w:r w:rsidR="00A4027F">
        <w:rPr>
          <w:lang w:val="es-ES"/>
        </w:rPr>
        <w:t xml:space="preserve"> a 7</w:t>
      </w:r>
      <w:r w:rsidR="005D1A3E" w:rsidRPr="006514F5">
        <w:rPr>
          <w:lang w:val="es-ES"/>
        </w:rPr>
        <w:t xml:space="preserve">0° C, </w:t>
      </w:r>
      <w:r>
        <w:rPr>
          <w:lang w:val="es-ES"/>
        </w:rPr>
        <w:t>hasta obtener</w:t>
      </w:r>
      <w:r w:rsidR="005D1A3E" w:rsidRPr="006514F5">
        <w:rPr>
          <w:lang w:val="es-ES"/>
        </w:rPr>
        <w:t xml:space="preserve"> una masa homogénea. </w:t>
      </w:r>
    </w:p>
    <w:p w14:paraId="2D2313CC" w14:textId="512D6F1B" w:rsidR="00730E2E" w:rsidRPr="006514F5" w:rsidRDefault="00C70446" w:rsidP="006514F5">
      <w:pPr>
        <w:pStyle w:val="Prrafodelista"/>
        <w:numPr>
          <w:ilvl w:val="0"/>
          <w:numId w:val="16"/>
        </w:numPr>
        <w:rPr>
          <w:lang w:val="es-ES"/>
        </w:rPr>
      </w:pPr>
      <w:r>
        <w:rPr>
          <w:lang w:val="es-ES"/>
        </w:rPr>
        <w:t>Se trasvasa a un limpio, donde se deja</w:t>
      </w:r>
      <w:r w:rsidR="005D1A3E" w:rsidRPr="006514F5">
        <w:rPr>
          <w:lang w:val="es-ES"/>
        </w:rPr>
        <w:t xml:space="preserve"> enfriar. </w:t>
      </w:r>
    </w:p>
    <w:p w14:paraId="00818ABC" w14:textId="24667A20" w:rsidR="006F4565" w:rsidRDefault="006F4565" w:rsidP="006514F5">
      <w:pPr>
        <w:rPr>
          <w:u w:val="single"/>
          <w:lang w:val="es-ES"/>
        </w:rPr>
      </w:pPr>
      <w:r w:rsidRPr="006F4565">
        <w:rPr>
          <w:u w:val="single"/>
          <w:lang w:val="es-ES"/>
        </w:rPr>
        <w:t xml:space="preserve">Ensayo N° 5: </w:t>
      </w:r>
    </w:p>
    <w:p w14:paraId="0A67F6CB" w14:textId="47645F34" w:rsidR="006F4565" w:rsidRDefault="00AC712C" w:rsidP="006514F5">
      <w:pPr>
        <w:rPr>
          <w:u w:val="single"/>
          <w:lang w:val="es-ES"/>
        </w:rPr>
      </w:pPr>
      <w:r>
        <w:rPr>
          <w:u w:val="single"/>
          <w:lang w:val="es-ES"/>
        </w:rPr>
        <w:t>Ingredientes</w:t>
      </w:r>
      <w:r w:rsidR="006F4565">
        <w:rPr>
          <w:u w:val="single"/>
          <w:lang w:val="es-ES"/>
        </w:rPr>
        <w:t xml:space="preserve">: </w:t>
      </w:r>
    </w:p>
    <w:p w14:paraId="34012C8F" w14:textId="67427E46" w:rsidR="006F4565" w:rsidRPr="006514F5" w:rsidRDefault="006F4565" w:rsidP="006514F5">
      <w:pPr>
        <w:pStyle w:val="Prrafodelista"/>
        <w:numPr>
          <w:ilvl w:val="0"/>
          <w:numId w:val="17"/>
        </w:numPr>
        <w:rPr>
          <w:lang w:val="es-ES"/>
        </w:rPr>
      </w:pPr>
      <w:r w:rsidRPr="006514F5">
        <w:rPr>
          <w:lang w:val="es-ES"/>
        </w:rPr>
        <w:t>Suero</w:t>
      </w:r>
    </w:p>
    <w:p w14:paraId="7CF32F19" w14:textId="233746C6" w:rsidR="006F4565" w:rsidRPr="006514F5" w:rsidRDefault="006F4565" w:rsidP="006514F5">
      <w:pPr>
        <w:pStyle w:val="Prrafodelista"/>
        <w:numPr>
          <w:ilvl w:val="0"/>
          <w:numId w:val="17"/>
        </w:numPr>
        <w:rPr>
          <w:lang w:val="es-ES"/>
        </w:rPr>
      </w:pPr>
      <w:r w:rsidRPr="006514F5">
        <w:rPr>
          <w:lang w:val="es-ES"/>
        </w:rPr>
        <w:t>Almidón de maíz</w:t>
      </w:r>
    </w:p>
    <w:p w14:paraId="503B8844" w14:textId="173EECBB" w:rsidR="006F4565" w:rsidRPr="006514F5" w:rsidRDefault="006514F5" w:rsidP="006514F5">
      <w:pPr>
        <w:pStyle w:val="Prrafodelista"/>
        <w:numPr>
          <w:ilvl w:val="0"/>
          <w:numId w:val="17"/>
        </w:numPr>
        <w:rPr>
          <w:lang w:val="es-ES"/>
        </w:rPr>
      </w:pPr>
      <w:r w:rsidRPr="006514F5">
        <w:rPr>
          <w:lang w:val="es-ES"/>
        </w:rPr>
        <w:lastRenderedPageBreak/>
        <w:t>PZ</w:t>
      </w:r>
      <w:r w:rsidR="006F4565" w:rsidRPr="006514F5">
        <w:rPr>
          <w:lang w:val="es-ES"/>
        </w:rPr>
        <w:t xml:space="preserve"> 7</w:t>
      </w:r>
      <w:r w:rsidRPr="006514F5">
        <w:rPr>
          <w:lang w:val="es-ES"/>
        </w:rPr>
        <w:t xml:space="preserve"> </w:t>
      </w:r>
      <w:r w:rsidRPr="006514F5">
        <w:rPr>
          <w:sz w:val="22"/>
        </w:rPr>
        <w:t>®</w:t>
      </w:r>
    </w:p>
    <w:p w14:paraId="51ED676C" w14:textId="32D0FB3A" w:rsidR="006F4565" w:rsidRPr="006514F5" w:rsidRDefault="006F4565" w:rsidP="006514F5">
      <w:pPr>
        <w:pStyle w:val="Prrafodelista"/>
        <w:numPr>
          <w:ilvl w:val="0"/>
          <w:numId w:val="17"/>
        </w:numPr>
        <w:rPr>
          <w:lang w:val="es-ES"/>
        </w:rPr>
      </w:pPr>
      <w:r w:rsidRPr="006514F5">
        <w:rPr>
          <w:lang w:val="es-ES"/>
        </w:rPr>
        <w:t>Carragenina</w:t>
      </w:r>
    </w:p>
    <w:p w14:paraId="1642A36F" w14:textId="6646AF65" w:rsidR="006F4565" w:rsidRPr="006514F5" w:rsidRDefault="006F4565" w:rsidP="006514F5">
      <w:pPr>
        <w:pStyle w:val="Prrafodelista"/>
        <w:numPr>
          <w:ilvl w:val="0"/>
          <w:numId w:val="17"/>
        </w:numPr>
        <w:rPr>
          <w:lang w:val="es-ES"/>
        </w:rPr>
      </w:pPr>
      <w:r w:rsidRPr="006514F5">
        <w:rPr>
          <w:lang w:val="es-ES"/>
        </w:rPr>
        <w:t>Saborizante cebolla</w:t>
      </w:r>
    </w:p>
    <w:p w14:paraId="619D911B" w14:textId="748C968C" w:rsidR="00A4027F" w:rsidRPr="00AC712C" w:rsidRDefault="006F4565" w:rsidP="006514F5">
      <w:pPr>
        <w:pStyle w:val="Prrafodelista"/>
        <w:numPr>
          <w:ilvl w:val="0"/>
          <w:numId w:val="17"/>
        </w:numPr>
        <w:rPr>
          <w:lang w:val="es-ES"/>
        </w:rPr>
      </w:pPr>
      <w:r w:rsidRPr="006514F5">
        <w:rPr>
          <w:lang w:val="es-ES"/>
        </w:rPr>
        <w:t>Ceboll</w:t>
      </w:r>
      <w:r w:rsidR="00AC712C">
        <w:rPr>
          <w:lang w:val="es-ES"/>
        </w:rPr>
        <w:t>a deshidratada</w:t>
      </w:r>
    </w:p>
    <w:p w14:paraId="44EBBC63" w14:textId="058F32D4" w:rsidR="006F4565" w:rsidRDefault="006F4565" w:rsidP="006514F5">
      <w:pPr>
        <w:rPr>
          <w:u w:val="single"/>
          <w:lang w:val="es-ES"/>
        </w:rPr>
      </w:pPr>
      <w:r>
        <w:rPr>
          <w:u w:val="single"/>
          <w:lang w:val="es-ES"/>
        </w:rPr>
        <w:t>Procedimiento:</w:t>
      </w:r>
    </w:p>
    <w:p w14:paraId="22A6EB52" w14:textId="7D1BE7C9" w:rsidR="006F4565" w:rsidRPr="006514F5" w:rsidRDefault="00C70446" w:rsidP="006514F5">
      <w:pPr>
        <w:pStyle w:val="Prrafodelista"/>
        <w:numPr>
          <w:ilvl w:val="0"/>
          <w:numId w:val="18"/>
        </w:numPr>
        <w:rPr>
          <w:lang w:val="es-ES"/>
        </w:rPr>
      </w:pPr>
      <w:r>
        <w:rPr>
          <w:lang w:val="es-ES"/>
        </w:rPr>
        <w:t>Se mide</w:t>
      </w:r>
      <w:r w:rsidR="006F4565" w:rsidRPr="006514F5">
        <w:rPr>
          <w:lang w:val="es-ES"/>
        </w:rPr>
        <w:t xml:space="preserve"> 1000 cm</w:t>
      </w:r>
      <w:r w:rsidR="006F4565" w:rsidRPr="006514F5">
        <w:rPr>
          <w:vertAlign w:val="superscript"/>
          <w:lang w:val="es-ES"/>
        </w:rPr>
        <w:t>3</w:t>
      </w:r>
      <w:r w:rsidR="006F4565" w:rsidRPr="006514F5">
        <w:rPr>
          <w:lang w:val="es-ES"/>
        </w:rPr>
        <w:t xml:space="preserve"> de suero. Se pes</w:t>
      </w:r>
      <w:r>
        <w:rPr>
          <w:lang w:val="es-ES"/>
        </w:rPr>
        <w:t>an</w:t>
      </w:r>
      <w:r w:rsidR="006F4565" w:rsidRPr="006514F5">
        <w:rPr>
          <w:lang w:val="es-ES"/>
        </w:rPr>
        <w:t xml:space="preserve"> 60 gramos de almidón de maíz, 60 gramos de PZ 7</w:t>
      </w:r>
      <w:r w:rsidR="006514F5" w:rsidRPr="006514F5">
        <w:rPr>
          <w:sz w:val="22"/>
          <w:lang w:val="es-ES"/>
        </w:rPr>
        <w:t>®</w:t>
      </w:r>
      <w:r w:rsidR="006F4565" w:rsidRPr="006514F5">
        <w:rPr>
          <w:lang w:val="es-ES"/>
        </w:rPr>
        <w:t>, 4 gramos de carragenina, 1 ml de saborizante de cebolla y 25 gramos de cebolla deshidratada.</w:t>
      </w:r>
    </w:p>
    <w:p w14:paraId="789E7BF5" w14:textId="643D62C5" w:rsidR="006F4565" w:rsidRPr="006514F5" w:rsidRDefault="00C70446" w:rsidP="006514F5">
      <w:pPr>
        <w:pStyle w:val="Prrafodelista"/>
        <w:numPr>
          <w:ilvl w:val="0"/>
          <w:numId w:val="18"/>
        </w:numPr>
        <w:rPr>
          <w:lang w:val="es-ES"/>
        </w:rPr>
      </w:pPr>
      <w:r>
        <w:rPr>
          <w:lang w:val="es-ES"/>
        </w:rPr>
        <w:t>Se colocan</w:t>
      </w:r>
      <w:r w:rsidR="006F4565" w:rsidRPr="006514F5">
        <w:rPr>
          <w:lang w:val="es-ES"/>
        </w:rPr>
        <w:t xml:space="preserve"> la cebolla deshidratada en un recipiente con agua para que se comience a hidratar.</w:t>
      </w:r>
    </w:p>
    <w:p w14:paraId="730657AB" w14:textId="63885355" w:rsidR="006F4565" w:rsidRPr="006514F5" w:rsidRDefault="006F4565" w:rsidP="006514F5">
      <w:pPr>
        <w:pStyle w:val="Prrafodelista"/>
        <w:numPr>
          <w:ilvl w:val="0"/>
          <w:numId w:val="18"/>
        </w:numPr>
        <w:rPr>
          <w:lang w:val="es-ES"/>
        </w:rPr>
      </w:pPr>
      <w:r w:rsidRPr="006514F5">
        <w:rPr>
          <w:lang w:val="es-ES"/>
        </w:rPr>
        <w:t xml:space="preserve">En un recipiente </w:t>
      </w:r>
      <w:r w:rsidR="00790132">
        <w:rPr>
          <w:lang w:val="es-ES"/>
        </w:rPr>
        <w:t>incorpor</w:t>
      </w:r>
      <w:r w:rsidR="00C70446">
        <w:rPr>
          <w:lang w:val="es-ES"/>
        </w:rPr>
        <w:t>a el suero, y se comienza</w:t>
      </w:r>
      <w:r w:rsidRPr="006514F5">
        <w:rPr>
          <w:lang w:val="es-ES"/>
        </w:rPr>
        <w:t xml:space="preserve"> a calentar. </w:t>
      </w:r>
    </w:p>
    <w:p w14:paraId="555E2A17" w14:textId="741E6F24" w:rsidR="006F4565" w:rsidRPr="006514F5" w:rsidRDefault="00C70446" w:rsidP="006514F5">
      <w:pPr>
        <w:pStyle w:val="Prrafodelista"/>
        <w:numPr>
          <w:ilvl w:val="0"/>
          <w:numId w:val="18"/>
        </w:numPr>
        <w:rPr>
          <w:lang w:val="es-ES"/>
        </w:rPr>
      </w:pPr>
      <w:r>
        <w:rPr>
          <w:lang w:val="es-ES"/>
        </w:rPr>
        <w:t>Se agrega</w:t>
      </w:r>
      <w:r w:rsidR="006F4565" w:rsidRPr="006514F5">
        <w:rPr>
          <w:lang w:val="es-ES"/>
        </w:rPr>
        <w:t xml:space="preserve"> el almidón de maíz y el resto de los aditivos, revolviendo continuamente para evitar grumos. </w:t>
      </w:r>
    </w:p>
    <w:p w14:paraId="18818EA6" w14:textId="59BB1466" w:rsidR="006F4565" w:rsidRPr="006514F5" w:rsidRDefault="00C70446" w:rsidP="006514F5">
      <w:pPr>
        <w:pStyle w:val="Prrafodelista"/>
        <w:numPr>
          <w:ilvl w:val="0"/>
          <w:numId w:val="18"/>
        </w:numPr>
        <w:rPr>
          <w:lang w:val="es-ES"/>
        </w:rPr>
      </w:pPr>
      <w:r>
        <w:rPr>
          <w:lang w:val="es-ES"/>
        </w:rPr>
        <w:t>Se incorpora</w:t>
      </w:r>
      <w:r w:rsidR="006F4565" w:rsidRPr="006514F5">
        <w:rPr>
          <w:lang w:val="es-ES"/>
        </w:rPr>
        <w:t xml:space="preserve"> el saborizante y la cebolla ya hidratada. </w:t>
      </w:r>
    </w:p>
    <w:p w14:paraId="3D4A250F" w14:textId="3D0CF3D2" w:rsidR="006F4565" w:rsidRPr="006514F5" w:rsidRDefault="00C70446" w:rsidP="006514F5">
      <w:pPr>
        <w:pStyle w:val="Prrafodelista"/>
        <w:numPr>
          <w:ilvl w:val="0"/>
          <w:numId w:val="18"/>
        </w:numPr>
        <w:rPr>
          <w:lang w:val="es-ES"/>
        </w:rPr>
      </w:pPr>
      <w:r>
        <w:rPr>
          <w:lang w:val="es-ES"/>
        </w:rPr>
        <w:t>Se calienta</w:t>
      </w:r>
      <w:r w:rsidR="006F4565" w:rsidRPr="006514F5">
        <w:rPr>
          <w:lang w:val="es-ES"/>
        </w:rPr>
        <w:t xml:space="preserve"> a </w:t>
      </w:r>
      <w:r w:rsidR="00A4027F">
        <w:rPr>
          <w:lang w:val="es-ES"/>
        </w:rPr>
        <w:t>7</w:t>
      </w:r>
      <w:r>
        <w:rPr>
          <w:lang w:val="es-ES"/>
        </w:rPr>
        <w:t xml:space="preserve">0° C, hasta obtener </w:t>
      </w:r>
      <w:r w:rsidR="006F4565" w:rsidRPr="006514F5">
        <w:rPr>
          <w:lang w:val="es-ES"/>
        </w:rPr>
        <w:t xml:space="preserve">una masa homogénea. </w:t>
      </w:r>
    </w:p>
    <w:p w14:paraId="572A4E3D" w14:textId="188B372E" w:rsidR="0095708B" w:rsidRPr="0095708B" w:rsidRDefault="00C70446" w:rsidP="0095708B">
      <w:pPr>
        <w:pStyle w:val="Prrafodelista"/>
        <w:numPr>
          <w:ilvl w:val="0"/>
          <w:numId w:val="18"/>
        </w:numPr>
        <w:rPr>
          <w:lang w:val="es-ES"/>
        </w:rPr>
      </w:pPr>
      <w:r>
        <w:rPr>
          <w:lang w:val="es-ES"/>
        </w:rPr>
        <w:t>Se trasvasa</w:t>
      </w:r>
      <w:r w:rsidR="006F4565" w:rsidRPr="006514F5">
        <w:rPr>
          <w:lang w:val="es-ES"/>
        </w:rPr>
        <w:t xml:space="preserve"> a un</w:t>
      </w:r>
      <w:r w:rsidR="00790132">
        <w:rPr>
          <w:lang w:val="es-ES"/>
        </w:rPr>
        <w:t xml:space="preserve"> envase</w:t>
      </w:r>
      <w:r w:rsidR="006F4565" w:rsidRPr="006514F5">
        <w:rPr>
          <w:lang w:val="es-ES"/>
        </w:rPr>
        <w:t xml:space="preserve"> limpio, donde se dej</w:t>
      </w:r>
      <w:r>
        <w:rPr>
          <w:lang w:val="es-ES"/>
        </w:rPr>
        <w:t>a</w:t>
      </w:r>
      <w:r w:rsidR="006F4565" w:rsidRPr="006514F5">
        <w:rPr>
          <w:lang w:val="es-ES"/>
        </w:rPr>
        <w:t xml:space="preserve"> enfriar. </w:t>
      </w:r>
    </w:p>
    <w:p w14:paraId="3180E7E4" w14:textId="45DC9E6B" w:rsidR="007064DE" w:rsidRDefault="00F94285" w:rsidP="006514F5">
      <w:pPr>
        <w:rPr>
          <w:lang w:val="es-ES"/>
        </w:rPr>
      </w:pPr>
      <w:r>
        <w:rPr>
          <w:lang w:val="es-ES"/>
        </w:rPr>
        <w:t>Cuando se obtuvo la sopa</w:t>
      </w:r>
      <w:r w:rsidR="00730E2E">
        <w:rPr>
          <w:lang w:val="es-ES"/>
        </w:rPr>
        <w:t xml:space="preserve"> crema </w:t>
      </w:r>
      <w:r w:rsidR="007064DE">
        <w:rPr>
          <w:lang w:val="es-ES"/>
        </w:rPr>
        <w:t>con las características y sabor deseado, se procedió a realizar</w:t>
      </w:r>
      <w:r w:rsidR="00790132">
        <w:rPr>
          <w:lang w:val="es-ES"/>
        </w:rPr>
        <w:t xml:space="preserve"> un</w:t>
      </w:r>
      <w:r w:rsidR="007064DE">
        <w:rPr>
          <w:lang w:val="es-ES"/>
        </w:rPr>
        <w:t xml:space="preserve"> sexto ensayo, con el objetivo de elaborar la sopa crema con otra variedad de sabor, para esto se utilizó sabor a queso cheddar.</w:t>
      </w:r>
    </w:p>
    <w:p w14:paraId="7DC61007" w14:textId="472C28FC" w:rsidR="007064DE" w:rsidRDefault="007064DE" w:rsidP="006514F5">
      <w:pPr>
        <w:rPr>
          <w:u w:val="single"/>
          <w:lang w:val="es-ES"/>
        </w:rPr>
      </w:pPr>
      <w:r w:rsidRPr="007064DE">
        <w:rPr>
          <w:u w:val="single"/>
          <w:lang w:val="es-ES"/>
        </w:rPr>
        <w:t>Ensayo N° 6:</w:t>
      </w:r>
    </w:p>
    <w:p w14:paraId="042D2311" w14:textId="4CB65E67" w:rsidR="007064DE" w:rsidRDefault="00AC712C" w:rsidP="006514F5">
      <w:pPr>
        <w:rPr>
          <w:u w:val="single"/>
          <w:lang w:val="es-ES"/>
        </w:rPr>
      </w:pPr>
      <w:r>
        <w:rPr>
          <w:u w:val="single"/>
          <w:lang w:val="es-ES"/>
        </w:rPr>
        <w:t>Ingredientes</w:t>
      </w:r>
      <w:r w:rsidR="007064DE">
        <w:rPr>
          <w:u w:val="single"/>
          <w:lang w:val="es-ES"/>
        </w:rPr>
        <w:t>:</w:t>
      </w:r>
    </w:p>
    <w:p w14:paraId="707286C0" w14:textId="77777777" w:rsidR="007064DE" w:rsidRPr="006514F5" w:rsidRDefault="007064DE" w:rsidP="007064DE">
      <w:pPr>
        <w:pStyle w:val="Prrafodelista"/>
        <w:numPr>
          <w:ilvl w:val="0"/>
          <w:numId w:val="17"/>
        </w:numPr>
        <w:rPr>
          <w:lang w:val="es-ES"/>
        </w:rPr>
      </w:pPr>
      <w:r w:rsidRPr="006514F5">
        <w:rPr>
          <w:lang w:val="es-ES"/>
        </w:rPr>
        <w:t>Suero</w:t>
      </w:r>
    </w:p>
    <w:p w14:paraId="74A863D7" w14:textId="77777777" w:rsidR="007064DE" w:rsidRPr="006514F5" w:rsidRDefault="007064DE" w:rsidP="007064DE">
      <w:pPr>
        <w:pStyle w:val="Prrafodelista"/>
        <w:numPr>
          <w:ilvl w:val="0"/>
          <w:numId w:val="17"/>
        </w:numPr>
        <w:rPr>
          <w:lang w:val="es-ES"/>
        </w:rPr>
      </w:pPr>
      <w:r w:rsidRPr="006514F5">
        <w:rPr>
          <w:lang w:val="es-ES"/>
        </w:rPr>
        <w:t>Almidón de maíz</w:t>
      </w:r>
    </w:p>
    <w:p w14:paraId="7B0B251D" w14:textId="77777777" w:rsidR="007064DE" w:rsidRPr="006514F5" w:rsidRDefault="007064DE" w:rsidP="007064DE">
      <w:pPr>
        <w:pStyle w:val="Prrafodelista"/>
        <w:numPr>
          <w:ilvl w:val="0"/>
          <w:numId w:val="17"/>
        </w:numPr>
        <w:rPr>
          <w:lang w:val="es-ES"/>
        </w:rPr>
      </w:pPr>
      <w:r w:rsidRPr="006514F5">
        <w:rPr>
          <w:lang w:val="es-ES"/>
        </w:rPr>
        <w:lastRenderedPageBreak/>
        <w:t xml:space="preserve">PZ 7 </w:t>
      </w:r>
      <w:r w:rsidRPr="006514F5">
        <w:rPr>
          <w:sz w:val="22"/>
        </w:rPr>
        <w:t>®</w:t>
      </w:r>
    </w:p>
    <w:p w14:paraId="759BCD08" w14:textId="3BB6524D" w:rsidR="007064DE" w:rsidRDefault="007064DE" w:rsidP="007064DE">
      <w:pPr>
        <w:pStyle w:val="Prrafodelista"/>
        <w:numPr>
          <w:ilvl w:val="0"/>
          <w:numId w:val="17"/>
        </w:numPr>
        <w:rPr>
          <w:lang w:val="es-ES"/>
        </w:rPr>
      </w:pPr>
      <w:r w:rsidRPr="006514F5">
        <w:rPr>
          <w:lang w:val="es-ES"/>
        </w:rPr>
        <w:t>Carragenina</w:t>
      </w:r>
    </w:p>
    <w:p w14:paraId="5C802F3C" w14:textId="191AF68E" w:rsidR="00790132" w:rsidRPr="006514F5" w:rsidRDefault="00790132" w:rsidP="007064DE">
      <w:pPr>
        <w:pStyle w:val="Prrafodelista"/>
        <w:numPr>
          <w:ilvl w:val="0"/>
          <w:numId w:val="17"/>
        </w:numPr>
        <w:rPr>
          <w:lang w:val="es-ES"/>
        </w:rPr>
      </w:pPr>
      <w:r>
        <w:rPr>
          <w:lang w:val="es-ES"/>
        </w:rPr>
        <w:t>Colorante amarillo</w:t>
      </w:r>
    </w:p>
    <w:p w14:paraId="48E0BAFE" w14:textId="09197725" w:rsidR="007064DE" w:rsidRPr="007064DE" w:rsidRDefault="007064DE" w:rsidP="007064DE">
      <w:pPr>
        <w:pStyle w:val="Prrafodelista"/>
        <w:numPr>
          <w:ilvl w:val="0"/>
          <w:numId w:val="17"/>
        </w:numPr>
        <w:rPr>
          <w:u w:val="single"/>
          <w:lang w:val="es-ES"/>
        </w:rPr>
      </w:pPr>
      <w:r>
        <w:rPr>
          <w:lang w:val="es-ES"/>
        </w:rPr>
        <w:t>Saborizante cheddar</w:t>
      </w:r>
    </w:p>
    <w:p w14:paraId="199FFBFC" w14:textId="77777777" w:rsidR="007064DE" w:rsidRDefault="007064DE" w:rsidP="007064DE">
      <w:pPr>
        <w:rPr>
          <w:u w:val="single"/>
          <w:lang w:val="es-ES"/>
        </w:rPr>
      </w:pPr>
      <w:r>
        <w:rPr>
          <w:u w:val="single"/>
          <w:lang w:val="es-ES"/>
        </w:rPr>
        <w:t>Procedimiento:</w:t>
      </w:r>
    </w:p>
    <w:p w14:paraId="2B48F7CC" w14:textId="206858DA" w:rsidR="00873073" w:rsidRPr="00873073" w:rsidRDefault="00C70446" w:rsidP="00873073">
      <w:pPr>
        <w:pStyle w:val="Prrafodelista"/>
        <w:numPr>
          <w:ilvl w:val="0"/>
          <w:numId w:val="20"/>
        </w:numPr>
        <w:rPr>
          <w:lang w:val="es-ES"/>
        </w:rPr>
      </w:pPr>
      <w:r>
        <w:rPr>
          <w:lang w:val="es-ES"/>
        </w:rPr>
        <w:t>Se mide</w:t>
      </w:r>
      <w:r w:rsidR="007064DE" w:rsidRPr="006514F5">
        <w:rPr>
          <w:lang w:val="es-ES"/>
        </w:rPr>
        <w:t xml:space="preserve"> 1000 cm</w:t>
      </w:r>
      <w:r w:rsidR="007064DE" w:rsidRPr="006514F5">
        <w:rPr>
          <w:vertAlign w:val="superscript"/>
          <w:lang w:val="es-ES"/>
        </w:rPr>
        <w:t>3</w:t>
      </w:r>
      <w:r w:rsidR="007064DE" w:rsidRPr="006514F5">
        <w:rPr>
          <w:lang w:val="es-ES"/>
        </w:rPr>
        <w:t xml:space="preserve"> de suero. </w:t>
      </w:r>
      <w:r w:rsidR="00873073">
        <w:rPr>
          <w:lang w:val="es-ES"/>
        </w:rPr>
        <w:t xml:space="preserve">(Figura 2; </w:t>
      </w:r>
      <w:r w:rsidR="00873073" w:rsidRPr="00873073">
        <w:rPr>
          <w:lang w:val="es-ES"/>
        </w:rPr>
        <w:t>Anexo I)</w:t>
      </w:r>
    </w:p>
    <w:p w14:paraId="38561FE3" w14:textId="70170EB1" w:rsidR="00873073" w:rsidRDefault="00C70446" w:rsidP="007064DE">
      <w:pPr>
        <w:pStyle w:val="Prrafodelista"/>
        <w:numPr>
          <w:ilvl w:val="0"/>
          <w:numId w:val="20"/>
        </w:numPr>
        <w:rPr>
          <w:lang w:val="es-ES"/>
        </w:rPr>
      </w:pPr>
      <w:r>
        <w:rPr>
          <w:lang w:val="es-ES"/>
        </w:rPr>
        <w:t>Se pesa</w:t>
      </w:r>
      <w:r w:rsidR="007064DE" w:rsidRPr="006514F5">
        <w:rPr>
          <w:lang w:val="es-ES"/>
        </w:rPr>
        <w:t xml:space="preserve"> 60 gramos de almidón de maíz, </w:t>
      </w:r>
      <w:r w:rsidR="00873073">
        <w:rPr>
          <w:lang w:val="es-ES"/>
        </w:rPr>
        <w:t>(Figura 3; Anexo I)</w:t>
      </w:r>
    </w:p>
    <w:p w14:paraId="2992A92C" w14:textId="44328F1D" w:rsidR="007064DE" w:rsidRPr="006514F5" w:rsidRDefault="00873073" w:rsidP="007064DE">
      <w:pPr>
        <w:pStyle w:val="Prrafodelista"/>
        <w:numPr>
          <w:ilvl w:val="0"/>
          <w:numId w:val="20"/>
        </w:numPr>
        <w:rPr>
          <w:lang w:val="es-ES"/>
        </w:rPr>
      </w:pPr>
      <w:r>
        <w:rPr>
          <w:lang w:val="es-ES"/>
        </w:rPr>
        <w:t>Se pes</w:t>
      </w:r>
      <w:r w:rsidR="00C70446">
        <w:rPr>
          <w:lang w:val="es-ES"/>
        </w:rPr>
        <w:t>an</w:t>
      </w:r>
      <w:r>
        <w:rPr>
          <w:lang w:val="es-ES"/>
        </w:rPr>
        <w:t xml:space="preserve"> </w:t>
      </w:r>
      <w:r w:rsidR="007064DE" w:rsidRPr="006514F5">
        <w:rPr>
          <w:lang w:val="es-ES"/>
        </w:rPr>
        <w:t>60 gramos de PZ 7</w:t>
      </w:r>
      <w:r w:rsidR="007064DE" w:rsidRPr="006514F5">
        <w:rPr>
          <w:sz w:val="22"/>
          <w:lang w:val="es-ES"/>
        </w:rPr>
        <w:t>®</w:t>
      </w:r>
      <w:r w:rsidR="007064DE">
        <w:rPr>
          <w:lang w:val="es-ES"/>
        </w:rPr>
        <w:t>, 4 gramos de carragenina.</w:t>
      </w:r>
      <w:r>
        <w:rPr>
          <w:lang w:val="es-ES"/>
        </w:rPr>
        <w:t xml:space="preserve"> (Figura 4; Anexo I)</w:t>
      </w:r>
    </w:p>
    <w:p w14:paraId="5292B4FE" w14:textId="786D3D10" w:rsidR="007064DE" w:rsidRPr="006514F5" w:rsidRDefault="007064DE" w:rsidP="007064DE">
      <w:pPr>
        <w:pStyle w:val="Prrafodelista"/>
        <w:numPr>
          <w:ilvl w:val="0"/>
          <w:numId w:val="20"/>
        </w:numPr>
        <w:rPr>
          <w:lang w:val="es-ES"/>
        </w:rPr>
      </w:pPr>
      <w:r w:rsidRPr="006514F5">
        <w:rPr>
          <w:lang w:val="es-ES"/>
        </w:rPr>
        <w:t xml:space="preserve">En un recipiente </w:t>
      </w:r>
      <w:r>
        <w:rPr>
          <w:lang w:val="es-ES"/>
        </w:rPr>
        <w:t>se agreg</w:t>
      </w:r>
      <w:r w:rsidR="00C70446">
        <w:rPr>
          <w:lang w:val="es-ES"/>
        </w:rPr>
        <w:t>a el suero y se comienza</w:t>
      </w:r>
      <w:r>
        <w:rPr>
          <w:lang w:val="es-ES"/>
        </w:rPr>
        <w:t xml:space="preserve"> a calentar.</w:t>
      </w:r>
      <w:r w:rsidR="00873073">
        <w:rPr>
          <w:lang w:val="es-ES"/>
        </w:rPr>
        <w:t xml:space="preserve"> </w:t>
      </w:r>
    </w:p>
    <w:p w14:paraId="6136524F" w14:textId="52850E19" w:rsidR="007064DE" w:rsidRPr="006514F5" w:rsidRDefault="00C70446" w:rsidP="007064DE">
      <w:pPr>
        <w:pStyle w:val="Prrafodelista"/>
        <w:numPr>
          <w:ilvl w:val="0"/>
          <w:numId w:val="20"/>
        </w:numPr>
        <w:rPr>
          <w:lang w:val="es-ES"/>
        </w:rPr>
      </w:pPr>
      <w:r>
        <w:rPr>
          <w:lang w:val="es-ES"/>
        </w:rPr>
        <w:t>Se agrega</w:t>
      </w:r>
      <w:r w:rsidR="007064DE" w:rsidRPr="006514F5">
        <w:rPr>
          <w:lang w:val="es-ES"/>
        </w:rPr>
        <w:t xml:space="preserve"> el almidón de maíz y el resto de los aditivos, revolviendo continuamente para evitar grumos. </w:t>
      </w:r>
      <w:r w:rsidR="00873073">
        <w:rPr>
          <w:lang w:val="es-ES"/>
        </w:rPr>
        <w:t xml:space="preserve">(Figura </w:t>
      </w:r>
      <w:r w:rsidR="003A7427">
        <w:rPr>
          <w:lang w:val="es-ES"/>
        </w:rPr>
        <w:t>5</w:t>
      </w:r>
      <w:r w:rsidR="00873073">
        <w:rPr>
          <w:lang w:val="es-ES"/>
        </w:rPr>
        <w:t>; Anexo I)</w:t>
      </w:r>
    </w:p>
    <w:p w14:paraId="7C0078F6" w14:textId="7445B82D" w:rsidR="007064DE" w:rsidRDefault="00C70446" w:rsidP="007064DE">
      <w:pPr>
        <w:pStyle w:val="Prrafodelista"/>
        <w:numPr>
          <w:ilvl w:val="0"/>
          <w:numId w:val="20"/>
        </w:numPr>
        <w:rPr>
          <w:lang w:val="es-ES"/>
        </w:rPr>
      </w:pPr>
      <w:r>
        <w:rPr>
          <w:lang w:val="es-ES"/>
        </w:rPr>
        <w:t>Se incorpora</w:t>
      </w:r>
      <w:r w:rsidR="007064DE" w:rsidRPr="006514F5">
        <w:rPr>
          <w:lang w:val="es-ES"/>
        </w:rPr>
        <w:t xml:space="preserve"> </w:t>
      </w:r>
      <w:r w:rsidR="007064DE">
        <w:rPr>
          <w:lang w:val="es-ES"/>
        </w:rPr>
        <w:t>media cucharita (medida casera) de saborizante cheddar.</w:t>
      </w:r>
      <w:r w:rsidR="00873073">
        <w:rPr>
          <w:lang w:val="es-ES"/>
        </w:rPr>
        <w:t xml:space="preserve"> (Figura </w:t>
      </w:r>
      <w:r w:rsidR="003A7427">
        <w:rPr>
          <w:lang w:val="es-ES"/>
        </w:rPr>
        <w:t>6</w:t>
      </w:r>
      <w:r w:rsidR="00873073">
        <w:rPr>
          <w:lang w:val="es-ES"/>
        </w:rPr>
        <w:t>; Anexo I)</w:t>
      </w:r>
    </w:p>
    <w:p w14:paraId="75B8A83A" w14:textId="026E8D06" w:rsidR="007064DE" w:rsidRPr="006514F5" w:rsidRDefault="007064DE" w:rsidP="007064DE">
      <w:pPr>
        <w:pStyle w:val="Prrafodelista"/>
        <w:numPr>
          <w:ilvl w:val="0"/>
          <w:numId w:val="20"/>
        </w:numPr>
        <w:rPr>
          <w:lang w:val="es-ES"/>
        </w:rPr>
      </w:pPr>
      <w:r>
        <w:rPr>
          <w:lang w:val="es-ES"/>
        </w:rPr>
        <w:t>C</w:t>
      </w:r>
      <w:r w:rsidR="00C70446">
        <w:rPr>
          <w:lang w:val="es-ES"/>
        </w:rPr>
        <w:t>on un gotero, se incorporan</w:t>
      </w:r>
      <w:r w:rsidR="00873073">
        <w:rPr>
          <w:lang w:val="es-ES"/>
        </w:rPr>
        <w:t xml:space="preserve"> 12</w:t>
      </w:r>
      <w:r>
        <w:rPr>
          <w:lang w:val="es-ES"/>
        </w:rPr>
        <w:t xml:space="preserve"> gotitas de colorante amarillo</w:t>
      </w:r>
      <w:r w:rsidR="00873073">
        <w:rPr>
          <w:lang w:val="es-ES"/>
        </w:rPr>
        <w:t xml:space="preserve">. (Figura </w:t>
      </w:r>
      <w:r w:rsidR="003A7427">
        <w:rPr>
          <w:lang w:val="es-ES"/>
        </w:rPr>
        <w:t>7</w:t>
      </w:r>
      <w:r w:rsidR="00873073">
        <w:rPr>
          <w:lang w:val="es-ES"/>
        </w:rPr>
        <w:t>; Anexo I)</w:t>
      </w:r>
    </w:p>
    <w:p w14:paraId="392D7485" w14:textId="4B854F00" w:rsidR="007064DE" w:rsidRPr="006514F5" w:rsidRDefault="00873073" w:rsidP="007064DE">
      <w:pPr>
        <w:pStyle w:val="Prrafodelista"/>
        <w:numPr>
          <w:ilvl w:val="0"/>
          <w:numId w:val="20"/>
        </w:numPr>
        <w:rPr>
          <w:lang w:val="es-ES"/>
        </w:rPr>
      </w:pPr>
      <w:r>
        <w:rPr>
          <w:lang w:val="es-ES"/>
        </w:rPr>
        <w:t>Se calentó a</w:t>
      </w:r>
      <w:r w:rsidR="007064DE" w:rsidRPr="006514F5">
        <w:rPr>
          <w:lang w:val="es-ES"/>
        </w:rPr>
        <w:t xml:space="preserve"> </w:t>
      </w:r>
      <w:r w:rsidR="007064DE">
        <w:rPr>
          <w:lang w:val="es-ES"/>
        </w:rPr>
        <w:t>7</w:t>
      </w:r>
      <w:r w:rsidR="007064DE" w:rsidRPr="006514F5">
        <w:rPr>
          <w:lang w:val="es-ES"/>
        </w:rPr>
        <w:t>0° C</w:t>
      </w:r>
      <w:r>
        <w:rPr>
          <w:lang w:val="es-ES"/>
        </w:rPr>
        <w:t xml:space="preserve"> aproximadamente</w:t>
      </w:r>
      <w:r w:rsidR="007064DE" w:rsidRPr="006514F5">
        <w:rPr>
          <w:lang w:val="es-ES"/>
        </w:rPr>
        <w:t xml:space="preserve">, </w:t>
      </w:r>
      <w:r w:rsidR="00C70446">
        <w:rPr>
          <w:lang w:val="es-ES"/>
        </w:rPr>
        <w:t>hasta obtener</w:t>
      </w:r>
      <w:r w:rsidR="007064DE" w:rsidRPr="006514F5">
        <w:rPr>
          <w:lang w:val="es-ES"/>
        </w:rPr>
        <w:t xml:space="preserve"> una masa homogénea. </w:t>
      </w:r>
      <w:r w:rsidR="003A7427">
        <w:rPr>
          <w:lang w:val="es-ES"/>
        </w:rPr>
        <w:t>(Figura 8</w:t>
      </w:r>
      <w:r>
        <w:rPr>
          <w:lang w:val="es-ES"/>
        </w:rPr>
        <w:t xml:space="preserve">; Anexo I) </w:t>
      </w:r>
    </w:p>
    <w:p w14:paraId="1140E122" w14:textId="5F0C7D54" w:rsidR="00790132" w:rsidRDefault="00C70446" w:rsidP="00873073">
      <w:pPr>
        <w:pStyle w:val="Prrafodelista"/>
        <w:numPr>
          <w:ilvl w:val="0"/>
          <w:numId w:val="20"/>
        </w:numPr>
        <w:rPr>
          <w:lang w:val="es-ES"/>
        </w:rPr>
      </w:pPr>
      <w:r>
        <w:rPr>
          <w:lang w:val="es-ES"/>
        </w:rPr>
        <w:t>Se trasvasa</w:t>
      </w:r>
      <w:r w:rsidR="007064DE" w:rsidRPr="006514F5">
        <w:rPr>
          <w:lang w:val="es-ES"/>
        </w:rPr>
        <w:t xml:space="preserve"> a un </w:t>
      </w:r>
      <w:r w:rsidR="007064DE">
        <w:rPr>
          <w:lang w:val="es-ES"/>
        </w:rPr>
        <w:t xml:space="preserve">envase </w:t>
      </w:r>
      <w:r>
        <w:rPr>
          <w:lang w:val="es-ES"/>
        </w:rPr>
        <w:t>limpio, donde se deja</w:t>
      </w:r>
      <w:r w:rsidR="007064DE" w:rsidRPr="006514F5">
        <w:rPr>
          <w:lang w:val="es-ES"/>
        </w:rPr>
        <w:t xml:space="preserve"> enfriar. </w:t>
      </w:r>
      <w:r w:rsidR="00873073">
        <w:rPr>
          <w:lang w:val="es-ES"/>
        </w:rPr>
        <w:t xml:space="preserve">(Figura </w:t>
      </w:r>
      <w:r w:rsidR="003A7427">
        <w:rPr>
          <w:lang w:val="es-ES"/>
        </w:rPr>
        <w:t>9</w:t>
      </w:r>
      <w:r w:rsidR="00873073">
        <w:rPr>
          <w:lang w:val="es-ES"/>
        </w:rPr>
        <w:t>; Anexo I)</w:t>
      </w:r>
    </w:p>
    <w:p w14:paraId="76F8802E" w14:textId="0E3929DD" w:rsidR="0093516A" w:rsidRDefault="0093516A" w:rsidP="0093516A">
      <w:pPr>
        <w:rPr>
          <w:lang w:val="es-ES"/>
        </w:rPr>
      </w:pPr>
      <w:r>
        <w:rPr>
          <w:lang w:val="es-ES"/>
        </w:rPr>
        <w:t>El procedimiento para la elaboración de la sopa crema es sencillo, siendo de principal importancia una agitación constante cuando se agregan los ingredientes hasta alcanzar la temperatura men</w:t>
      </w:r>
      <w:r w:rsidR="003A7427">
        <w:rPr>
          <w:lang w:val="es-ES"/>
        </w:rPr>
        <w:t>cionada anteriormente. (Figura 10</w:t>
      </w:r>
      <w:r>
        <w:rPr>
          <w:lang w:val="es-ES"/>
        </w:rPr>
        <w:t>; Anexo I)</w:t>
      </w:r>
    </w:p>
    <w:p w14:paraId="4207CE10" w14:textId="7BA190CA" w:rsidR="00CE524F" w:rsidRPr="00414139" w:rsidRDefault="00CE524F" w:rsidP="0093516A">
      <w:pPr>
        <w:rPr>
          <w:u w:val="single"/>
          <w:lang w:val="es-ES"/>
        </w:rPr>
      </w:pPr>
      <w:r w:rsidRPr="00414139">
        <w:rPr>
          <w:u w:val="single"/>
          <w:lang w:val="es-ES"/>
        </w:rPr>
        <w:t>Análisis del ensayo N° 6</w:t>
      </w:r>
    </w:p>
    <w:p w14:paraId="1EF5456D" w14:textId="58CCCD8C" w:rsidR="00897030" w:rsidRDefault="00790132" w:rsidP="00434754">
      <w:pPr>
        <w:rPr>
          <w:lang w:val="es-ES"/>
        </w:rPr>
      </w:pPr>
      <w:r>
        <w:rPr>
          <w:lang w:val="es-ES"/>
        </w:rPr>
        <w:t xml:space="preserve">Al finalizar todos los ensayos </w:t>
      </w:r>
      <w:r w:rsidR="0093516A">
        <w:rPr>
          <w:lang w:val="es-ES"/>
        </w:rPr>
        <w:t>nombrados,</w:t>
      </w:r>
      <w:r w:rsidR="009C7EE8">
        <w:rPr>
          <w:lang w:val="es-ES"/>
        </w:rPr>
        <w:t xml:space="preserve"> </w:t>
      </w:r>
      <w:r w:rsidR="00255ED7">
        <w:rPr>
          <w:lang w:val="es-ES"/>
        </w:rPr>
        <w:t xml:space="preserve">se seleccionó </w:t>
      </w:r>
      <w:r>
        <w:rPr>
          <w:lang w:val="es-ES"/>
        </w:rPr>
        <w:t>como</w:t>
      </w:r>
      <w:r w:rsidR="008C4671">
        <w:rPr>
          <w:lang w:val="es-ES"/>
        </w:rPr>
        <w:t xml:space="preserve"> producto</w:t>
      </w:r>
      <w:r>
        <w:rPr>
          <w:lang w:val="es-ES"/>
        </w:rPr>
        <w:t xml:space="preserve"> </w:t>
      </w:r>
      <w:r w:rsidR="00414139">
        <w:rPr>
          <w:lang w:val="es-ES"/>
        </w:rPr>
        <w:t>final</w:t>
      </w:r>
      <w:r w:rsidR="00136BAC">
        <w:rPr>
          <w:color w:val="FF0000"/>
          <w:lang w:val="es-ES"/>
        </w:rPr>
        <w:t xml:space="preserve"> </w:t>
      </w:r>
      <w:r>
        <w:rPr>
          <w:lang w:val="es-ES"/>
        </w:rPr>
        <w:t>el último ensayo de la sopa crema sabor cheddar</w:t>
      </w:r>
      <w:r w:rsidR="00255ED7" w:rsidRPr="006D6881">
        <w:rPr>
          <w:lang w:val="es-ES"/>
        </w:rPr>
        <w:t xml:space="preserve">, ya que era el producto que cumplía </w:t>
      </w:r>
      <w:r w:rsidR="00255ED7" w:rsidRPr="006D6881">
        <w:rPr>
          <w:lang w:val="es-ES"/>
        </w:rPr>
        <w:lastRenderedPageBreak/>
        <w:t xml:space="preserve">con todas las </w:t>
      </w:r>
      <w:r w:rsidR="009C7EE8" w:rsidRPr="006D6881">
        <w:rPr>
          <w:lang w:val="es-ES"/>
        </w:rPr>
        <w:t>características</w:t>
      </w:r>
      <w:r w:rsidR="00255ED7" w:rsidRPr="006D6881">
        <w:rPr>
          <w:lang w:val="es-ES"/>
        </w:rPr>
        <w:t xml:space="preserve"> organolépticas</w:t>
      </w:r>
      <w:r w:rsidR="009C7EE8" w:rsidRPr="006D6881">
        <w:rPr>
          <w:lang w:val="es-ES"/>
        </w:rPr>
        <w:t xml:space="preserve"> deseadas. S</w:t>
      </w:r>
      <w:r w:rsidR="00F94285" w:rsidRPr="006D6881">
        <w:rPr>
          <w:lang w:val="es-ES"/>
        </w:rPr>
        <w:t>e</w:t>
      </w:r>
      <w:r w:rsidR="00F94285">
        <w:rPr>
          <w:lang w:val="es-ES"/>
        </w:rPr>
        <w:t xml:space="preserve"> procedió </w:t>
      </w:r>
      <w:r w:rsidR="002C291E">
        <w:rPr>
          <w:lang w:val="es-ES"/>
        </w:rPr>
        <w:t>a analizar el contenido gras</w:t>
      </w:r>
      <w:r w:rsidR="002B7AB1">
        <w:rPr>
          <w:lang w:val="es-ES"/>
        </w:rPr>
        <w:t>o</w:t>
      </w:r>
      <w:r w:rsidR="0093516A">
        <w:rPr>
          <w:lang w:val="es-ES"/>
        </w:rPr>
        <w:t xml:space="preserve"> y proteínas</w:t>
      </w:r>
      <w:r w:rsidR="002C4381">
        <w:rPr>
          <w:lang w:val="es-ES"/>
        </w:rPr>
        <w:t xml:space="preserve"> del producto final</w:t>
      </w:r>
      <w:r w:rsidR="0093516A">
        <w:rPr>
          <w:lang w:val="es-ES"/>
        </w:rPr>
        <w:t>, a su vez también determinar</w:t>
      </w:r>
      <w:r w:rsidR="002C4381">
        <w:rPr>
          <w:lang w:val="es-ES"/>
        </w:rPr>
        <w:t xml:space="preserve"> la carga bacteriológica que presentaba. Para determinar </w:t>
      </w:r>
      <w:r w:rsidR="0093516A">
        <w:rPr>
          <w:lang w:val="es-ES"/>
        </w:rPr>
        <w:t xml:space="preserve">los parámetros mencionados anteriormente, se envió una </w:t>
      </w:r>
      <w:r w:rsidR="0093516A" w:rsidRPr="006D6881">
        <w:rPr>
          <w:lang w:val="es-ES"/>
        </w:rPr>
        <w:t>muestra a un laboratorio fisicoquímico y microbiológico</w:t>
      </w:r>
      <w:r w:rsidR="009C7EE8" w:rsidRPr="006D6881">
        <w:rPr>
          <w:lang w:val="es-ES"/>
        </w:rPr>
        <w:t>, Rafelab, en la localidad de Rafaela, Santa fe</w:t>
      </w:r>
      <w:r w:rsidR="00C16BFB">
        <w:rPr>
          <w:lang w:val="es-ES"/>
        </w:rPr>
        <w:t>,</w:t>
      </w:r>
      <w:r w:rsidR="009C7EE8">
        <w:rPr>
          <w:lang w:val="es-ES"/>
        </w:rPr>
        <w:t xml:space="preserve"> </w:t>
      </w:r>
      <w:r w:rsidR="0093516A">
        <w:rPr>
          <w:lang w:val="es-ES"/>
        </w:rPr>
        <w:t xml:space="preserve">donde realizaron los procedimientos bajo técnicas ISO. </w:t>
      </w:r>
      <w:r w:rsidR="002C291E">
        <w:rPr>
          <w:lang w:val="es-ES"/>
        </w:rPr>
        <w:t xml:space="preserve"> </w:t>
      </w:r>
    </w:p>
    <w:p w14:paraId="2462D875" w14:textId="283A1438" w:rsidR="008F481B" w:rsidRPr="00347947" w:rsidRDefault="00897030" w:rsidP="006514F5">
      <w:pPr>
        <w:rPr>
          <w:lang w:val="es-ES"/>
        </w:rPr>
      </w:pPr>
      <w:r w:rsidRPr="00347947">
        <w:rPr>
          <w:lang w:val="es-ES"/>
        </w:rPr>
        <w:t xml:space="preserve">Para la determinación de la </w:t>
      </w:r>
      <w:r w:rsidR="008F481B" w:rsidRPr="00347947">
        <w:rPr>
          <w:lang w:val="es-ES"/>
        </w:rPr>
        <w:t>carga microbiana que presenta</w:t>
      </w:r>
      <w:r w:rsidR="00D90EE6" w:rsidRPr="00347947">
        <w:rPr>
          <w:lang w:val="es-ES"/>
        </w:rPr>
        <w:t xml:space="preserve"> el producto final, se determina la presencia de </w:t>
      </w:r>
      <w:r w:rsidR="00D90EE6" w:rsidRPr="00347947">
        <w:rPr>
          <w:i/>
          <w:lang w:val="es-ES"/>
        </w:rPr>
        <w:t xml:space="preserve">coliformes totales </w:t>
      </w:r>
      <w:r w:rsidR="00D90EE6" w:rsidRPr="00347947">
        <w:rPr>
          <w:lang w:val="es-ES"/>
        </w:rPr>
        <w:t>y</w:t>
      </w:r>
      <w:r w:rsidR="00D90EE6" w:rsidRPr="00347947">
        <w:rPr>
          <w:b/>
          <w:i/>
          <w:lang w:val="es-ES"/>
        </w:rPr>
        <w:t xml:space="preserve"> </w:t>
      </w:r>
      <w:r w:rsidR="00D90EE6" w:rsidRPr="00347947">
        <w:rPr>
          <w:i/>
          <w:lang w:val="es-ES"/>
        </w:rPr>
        <w:t>coliformes termotolerantes.</w:t>
      </w:r>
      <w:r w:rsidR="00D90EE6" w:rsidRPr="00347947">
        <w:rPr>
          <w:lang w:val="es-ES"/>
        </w:rPr>
        <w:t xml:space="preserve"> Se realizan esas determinaciones</w:t>
      </w:r>
      <w:r w:rsidR="00D90EE6" w:rsidRPr="00347947">
        <w:rPr>
          <w:i/>
          <w:lang w:val="es-ES"/>
        </w:rPr>
        <w:t xml:space="preserve"> </w:t>
      </w:r>
      <w:r w:rsidR="00D90EE6" w:rsidRPr="00347947">
        <w:rPr>
          <w:lang w:val="es-ES"/>
        </w:rPr>
        <w:t xml:space="preserve">ya que es un alimento perecedero, por lo </w:t>
      </w:r>
      <w:r w:rsidR="00C16BFB" w:rsidRPr="00347947">
        <w:rPr>
          <w:lang w:val="es-ES"/>
        </w:rPr>
        <w:t>tanto,</w:t>
      </w:r>
      <w:r w:rsidR="00D90EE6" w:rsidRPr="00347947">
        <w:rPr>
          <w:lang w:val="es-ES"/>
        </w:rPr>
        <w:t xml:space="preserve"> en el caso de que se presente una carga microbiana alta, indica que ocurrió </w:t>
      </w:r>
      <w:r w:rsidR="00DA2E77" w:rsidRPr="00347947">
        <w:rPr>
          <w:lang w:val="es-ES"/>
        </w:rPr>
        <w:t>algún</w:t>
      </w:r>
      <w:r w:rsidR="00D90EE6" w:rsidRPr="00347947">
        <w:rPr>
          <w:lang w:val="es-ES"/>
        </w:rPr>
        <w:t xml:space="preserve"> tipo de contaminación durante y/o posterior al proceso de elaboración</w:t>
      </w:r>
    </w:p>
    <w:p w14:paraId="01BACD89" w14:textId="618AEB5E" w:rsidR="00CA2840" w:rsidRPr="00136BAC" w:rsidRDefault="00CA2840" w:rsidP="00434754">
      <w:pPr>
        <w:rPr>
          <w:color w:val="FF0000"/>
          <w:lang w:val="es-ES"/>
        </w:rPr>
      </w:pPr>
      <w:r w:rsidRPr="00347947">
        <w:rPr>
          <w:lang w:val="es-ES"/>
        </w:rPr>
        <w:t>El código Alimentario Argentino,</w:t>
      </w:r>
      <w:r w:rsidR="00347947">
        <w:rPr>
          <w:lang w:val="es-ES"/>
        </w:rPr>
        <w:t xml:space="preserve"> capítulo VI,</w:t>
      </w:r>
      <w:r w:rsidR="00D90EE6" w:rsidRPr="00347947">
        <w:rPr>
          <w:lang w:val="es-ES"/>
        </w:rPr>
        <w:t xml:space="preserve"> </w:t>
      </w:r>
      <w:r w:rsidRPr="00347947">
        <w:rPr>
          <w:lang w:val="es-ES"/>
        </w:rPr>
        <w:t xml:space="preserve">establece ausencia de </w:t>
      </w:r>
      <w:r w:rsidRPr="00347947">
        <w:rPr>
          <w:i/>
          <w:lang w:val="es-ES"/>
        </w:rPr>
        <w:t xml:space="preserve">salmonella spp. </w:t>
      </w:r>
      <w:r w:rsidRPr="00347947">
        <w:rPr>
          <w:lang w:val="es-ES"/>
        </w:rPr>
        <w:t xml:space="preserve">Esta bacteria muere por calentamiento, por lo tanto, la ausencia de </w:t>
      </w:r>
      <w:r w:rsidRPr="00347947">
        <w:rPr>
          <w:i/>
          <w:lang w:val="es-ES"/>
        </w:rPr>
        <w:t xml:space="preserve">salmonella spp, </w:t>
      </w:r>
      <w:r w:rsidRPr="00347947">
        <w:rPr>
          <w:lang w:val="es-ES"/>
        </w:rPr>
        <w:t>indica que el proceso térmico fue eficiente.</w:t>
      </w:r>
      <w:r w:rsidR="00136BAC">
        <w:rPr>
          <w:lang w:val="es-ES"/>
        </w:rPr>
        <w:t xml:space="preserve"> </w:t>
      </w:r>
    </w:p>
    <w:p w14:paraId="220C8D70" w14:textId="0D3CD2F8" w:rsidR="008E05DE" w:rsidRPr="00414139" w:rsidRDefault="008E05DE" w:rsidP="00434754">
      <w:pPr>
        <w:rPr>
          <w:u w:val="single"/>
          <w:lang w:val="es-ES"/>
        </w:rPr>
      </w:pPr>
      <w:r w:rsidRPr="00414139">
        <w:rPr>
          <w:u w:val="single"/>
          <w:lang w:val="es-ES"/>
        </w:rPr>
        <w:t>Envasado</w:t>
      </w:r>
    </w:p>
    <w:p w14:paraId="175830B9" w14:textId="75DEE7E8" w:rsidR="002C291E" w:rsidRDefault="00480C13" w:rsidP="00434754">
      <w:pPr>
        <w:rPr>
          <w:lang w:val="es-ES"/>
        </w:rPr>
      </w:pPr>
      <w:r>
        <w:rPr>
          <w:lang w:val="es-ES"/>
        </w:rPr>
        <w:t>La sopa crema se envasó al vacío, este pro</w:t>
      </w:r>
      <w:r w:rsidR="00253FF2">
        <w:rPr>
          <w:lang w:val="es-ES"/>
        </w:rPr>
        <w:t>cedimiento consiste en quitar e</w:t>
      </w:r>
      <w:r w:rsidR="00AE4432">
        <w:rPr>
          <w:lang w:val="es-ES"/>
        </w:rPr>
        <w:t>l</w:t>
      </w:r>
      <w:r>
        <w:rPr>
          <w:lang w:val="es-ES"/>
        </w:rPr>
        <w:t xml:space="preserve"> aire excedente del interior del envase primario con el objetivo de extender el período de caducidad de un alimento. El envase primario que se utiliza son bolsas termo-contraíbles</w:t>
      </w:r>
      <w:r w:rsidR="00CA2840">
        <w:rPr>
          <w:b/>
          <w:color w:val="FF0000"/>
          <w:lang w:val="es-ES"/>
        </w:rPr>
        <w:t xml:space="preserve"> </w:t>
      </w:r>
      <w:r w:rsidR="002C291E">
        <w:rPr>
          <w:lang w:val="es-ES"/>
        </w:rPr>
        <w:t>que permiten proteger al producto de agentes exteriores como humedad, suciedad y manipuleo hasta el momento de la consumición del producto.</w:t>
      </w:r>
      <w:r w:rsidR="009E11F6">
        <w:rPr>
          <w:lang w:val="es-ES"/>
        </w:rPr>
        <w:t xml:space="preserve"> (Figura 11; Anexo I)</w:t>
      </w:r>
      <w:r w:rsidR="002C291E">
        <w:rPr>
          <w:lang w:val="es-ES"/>
        </w:rPr>
        <w:t xml:space="preserve"> </w:t>
      </w:r>
    </w:p>
    <w:p w14:paraId="7D350DD7" w14:textId="6943680A" w:rsidR="008E05DE" w:rsidRPr="00414139" w:rsidRDefault="008E05DE" w:rsidP="00434754">
      <w:pPr>
        <w:rPr>
          <w:u w:val="single"/>
          <w:lang w:val="es-ES"/>
        </w:rPr>
      </w:pPr>
      <w:r w:rsidRPr="00414139">
        <w:rPr>
          <w:u w:val="single"/>
          <w:lang w:val="es-ES"/>
        </w:rPr>
        <w:t>Primer encuesta</w:t>
      </w:r>
    </w:p>
    <w:p w14:paraId="3C0105CD" w14:textId="566678C6" w:rsidR="006514F5" w:rsidRDefault="0097787A" w:rsidP="00434754">
      <w:pPr>
        <w:rPr>
          <w:lang w:val="es-ES"/>
        </w:rPr>
      </w:pPr>
      <w:r>
        <w:rPr>
          <w:lang w:val="es-ES"/>
        </w:rPr>
        <w:t xml:space="preserve">Para evaluar a la opinión de los </w:t>
      </w:r>
      <w:r w:rsidR="00C647EC">
        <w:rPr>
          <w:lang w:val="es-ES"/>
        </w:rPr>
        <w:t xml:space="preserve">posibles </w:t>
      </w:r>
      <w:r>
        <w:rPr>
          <w:lang w:val="es-ES"/>
        </w:rPr>
        <w:t xml:space="preserve">consumidores se utilizan pruebas afectivas. Son llevadas a cabo por jueces consumidores, quienes </w:t>
      </w:r>
      <w:r w:rsidRPr="00FE0023">
        <w:rPr>
          <w:lang w:val="es-ES"/>
        </w:rPr>
        <w:t>no poseen una</w:t>
      </w:r>
      <w:r>
        <w:rPr>
          <w:lang w:val="es-ES"/>
        </w:rPr>
        <w:t xml:space="preserve"> capacitación </w:t>
      </w:r>
      <w:r>
        <w:rPr>
          <w:lang w:val="es-ES"/>
        </w:rPr>
        <w:lastRenderedPageBreak/>
        <w:t>previa</w:t>
      </w:r>
      <w:r w:rsidR="00FE0023">
        <w:rPr>
          <w:lang w:val="es-ES"/>
        </w:rPr>
        <w:t xml:space="preserve"> sobre lo que se va a evaluar</w:t>
      </w:r>
      <w:r>
        <w:rPr>
          <w:lang w:val="es-ES"/>
        </w:rPr>
        <w:t xml:space="preserve">, se le permite que </w:t>
      </w:r>
      <w:r w:rsidR="002F0A23">
        <w:rPr>
          <w:lang w:val="es-ES"/>
        </w:rPr>
        <w:t>den</w:t>
      </w:r>
      <w:r>
        <w:rPr>
          <w:lang w:val="es-ES"/>
        </w:rPr>
        <w:t xml:space="preserve"> su opinión personal. Por lo tanto</w:t>
      </w:r>
      <w:r w:rsidR="00B32306">
        <w:rPr>
          <w:lang w:val="es-ES"/>
        </w:rPr>
        <w:t>,</w:t>
      </w:r>
      <w:r>
        <w:rPr>
          <w:lang w:val="es-ES"/>
        </w:rPr>
        <w:t xml:space="preserve"> las pruebas afecti</w:t>
      </w:r>
      <w:r w:rsidR="000476FD">
        <w:rPr>
          <w:lang w:val="es-ES"/>
        </w:rPr>
        <w:t>v</w:t>
      </w:r>
      <w:r>
        <w:rPr>
          <w:lang w:val="es-ES"/>
        </w:rPr>
        <w:t xml:space="preserve">as, son aquellas </w:t>
      </w:r>
      <w:r w:rsidRPr="0097787A">
        <w:rPr>
          <w:lang w:val="es-ES"/>
        </w:rPr>
        <w:t>desarrollada</w:t>
      </w:r>
      <w:r>
        <w:rPr>
          <w:lang w:val="es-ES"/>
        </w:rPr>
        <w:t>s</w:t>
      </w:r>
      <w:r w:rsidRPr="0097787A">
        <w:rPr>
          <w:lang w:val="es-ES"/>
        </w:rPr>
        <w:t xml:space="preserve"> por jueces consumidores, por lo cual está afectada por la subjetividad.</w:t>
      </w:r>
      <w:r w:rsidRPr="0097787A">
        <w:rPr>
          <w:rFonts w:cs="Arial"/>
          <w:color w:val="FF0000"/>
          <w:lang w:val="es-ES"/>
        </w:rPr>
        <w:t xml:space="preserve"> </w:t>
      </w:r>
      <w:r w:rsidRPr="0097787A">
        <w:rPr>
          <w:rFonts w:cs="Arial"/>
          <w:lang w:val="es-ES"/>
        </w:rPr>
        <w:t>El juez expresa su reacción ante el producto, indicando si le gusta o le disgusta, si lo acepta o lo rechaza,</w:t>
      </w:r>
      <w:r w:rsidR="001134D7">
        <w:rPr>
          <w:rFonts w:cs="Arial"/>
          <w:lang w:val="es-ES"/>
        </w:rPr>
        <w:t xml:space="preserve"> </w:t>
      </w:r>
      <w:r w:rsidRPr="0097787A">
        <w:rPr>
          <w:rFonts w:cs="Arial"/>
          <w:lang w:val="es-ES"/>
        </w:rPr>
        <w:t>o si lo prefiere a otro.</w:t>
      </w:r>
      <w:r w:rsidRPr="0097787A">
        <w:rPr>
          <w:lang w:val="es-ES"/>
        </w:rPr>
        <w:t xml:space="preserve"> </w:t>
      </w:r>
    </w:p>
    <w:p w14:paraId="1D1F2705" w14:textId="52EF1F1F" w:rsidR="00F94285" w:rsidRDefault="0097787A" w:rsidP="00434754">
      <w:pPr>
        <w:rPr>
          <w:lang w:val="es-ES"/>
        </w:rPr>
      </w:pPr>
      <w:r>
        <w:rPr>
          <w:lang w:val="es-ES"/>
        </w:rPr>
        <w:t xml:space="preserve">Dentro de las pruebas afectivas, se opta por la prueba de aceptación, donde se busca determinar el grado </w:t>
      </w:r>
      <w:r w:rsidR="00BC1133">
        <w:rPr>
          <w:lang w:val="es-ES"/>
        </w:rPr>
        <w:t xml:space="preserve">de aceptabilidad del producto, </w:t>
      </w:r>
      <w:r>
        <w:rPr>
          <w:lang w:val="es-ES"/>
        </w:rPr>
        <w:t>si se está dispuesto a adquirirlo, su gusto o disgusto frente al</w:t>
      </w:r>
      <w:r w:rsidR="000476FD">
        <w:rPr>
          <w:lang w:val="es-ES"/>
        </w:rPr>
        <w:t xml:space="preserve"> producto catado. (Tabla III; Anexo II)</w:t>
      </w:r>
    </w:p>
    <w:p w14:paraId="2062A961" w14:textId="70E9957E" w:rsidR="000B7CDD" w:rsidRPr="00414139" w:rsidRDefault="008E05DE" w:rsidP="00434754">
      <w:pPr>
        <w:rPr>
          <w:u w:val="single"/>
          <w:lang w:val="es-ES"/>
        </w:rPr>
      </w:pPr>
      <w:r w:rsidRPr="00414139">
        <w:rPr>
          <w:u w:val="single"/>
          <w:lang w:val="es-ES"/>
        </w:rPr>
        <w:t>Segunda encuesta</w:t>
      </w:r>
    </w:p>
    <w:p w14:paraId="6E71835E" w14:textId="588BB5A5" w:rsidR="00E235DC" w:rsidRDefault="00E235DC" w:rsidP="00434754">
      <w:pPr>
        <w:rPr>
          <w:lang w:val="es-ES"/>
        </w:rPr>
      </w:pPr>
      <w:r>
        <w:rPr>
          <w:lang w:val="es-ES"/>
        </w:rPr>
        <w:t>Para volver a evaluar la opinión de los posibles consumidores, se llevó a cabo otra prueba de carácter afectivas, en este caso, se solicitaba que demues</w:t>
      </w:r>
      <w:r w:rsidR="00414139">
        <w:rPr>
          <w:lang w:val="es-ES"/>
        </w:rPr>
        <w:t>tren el grado de preferencia ant</w:t>
      </w:r>
      <w:r>
        <w:rPr>
          <w:lang w:val="es-ES"/>
        </w:rPr>
        <w:t>e dos muestras de sopa crema de diferentes sabores. Esta prueba consistía en presentar dos muestras de sopa crema, una muestra sabor cebolla y la segunda muestra sabor cheddar, donde el juez consumidor debe dar su opinión sobre ambas muestras catadas. (Tabla IV; Anexo II)</w:t>
      </w:r>
    </w:p>
    <w:p w14:paraId="6AFE9CC6" w14:textId="77777777" w:rsidR="00136BAC" w:rsidRDefault="007C40B2" w:rsidP="007C40B2">
      <w:pPr>
        <w:pStyle w:val="Sinespaciado"/>
        <w:rPr>
          <w:b/>
          <w:lang w:val="es-ES"/>
        </w:rPr>
      </w:pPr>
      <w:r w:rsidRPr="007C40B2">
        <w:rPr>
          <w:lang w:val="es-ES"/>
        </w:rPr>
        <w:t>Las personas encuestadas pertenecían a diferentes rubros, entre ellos: amas de casa, empleados lácteos, docentes, empresarios y estudiantes.</w:t>
      </w:r>
      <w:r w:rsidRPr="007C40B2">
        <w:rPr>
          <w:b/>
          <w:lang w:val="es-ES"/>
        </w:rPr>
        <w:t xml:space="preserve"> </w:t>
      </w:r>
    </w:p>
    <w:p w14:paraId="113360A0" w14:textId="0086B5E7" w:rsidR="006514F5" w:rsidRDefault="006514F5" w:rsidP="007C40B2">
      <w:pPr>
        <w:pStyle w:val="Sinespaciado"/>
        <w:rPr>
          <w:rFonts w:eastAsiaTheme="majorEastAsia" w:cstheme="majorBidi"/>
          <w:szCs w:val="26"/>
          <w:lang w:val="es-ES"/>
        </w:rPr>
      </w:pPr>
      <w:r>
        <w:rPr>
          <w:lang w:val="es-ES"/>
        </w:rPr>
        <w:br w:type="page"/>
      </w:r>
    </w:p>
    <w:p w14:paraId="07E1777B" w14:textId="2B0C4803" w:rsidR="001134D7" w:rsidRPr="00E350BA" w:rsidRDefault="001134D7" w:rsidP="00434754">
      <w:pPr>
        <w:pStyle w:val="Ttulo1"/>
        <w:rPr>
          <w:lang w:val="es-ES"/>
        </w:rPr>
      </w:pPr>
      <w:bookmarkStart w:id="9" w:name="_Toc48324329"/>
      <w:r w:rsidRPr="00E350BA">
        <w:rPr>
          <w:lang w:val="es-ES"/>
        </w:rPr>
        <w:lastRenderedPageBreak/>
        <w:t>RESULTADOS</w:t>
      </w:r>
      <w:bookmarkEnd w:id="9"/>
    </w:p>
    <w:p w14:paraId="370F4456" w14:textId="0DD61871" w:rsidR="00DF2178" w:rsidRDefault="001134D7" w:rsidP="00FD7BE0">
      <w:pPr>
        <w:rPr>
          <w:u w:val="single"/>
          <w:lang w:val="es-ES"/>
        </w:rPr>
      </w:pPr>
      <w:r w:rsidRPr="00FD7BE0">
        <w:rPr>
          <w:u w:val="single"/>
          <w:lang w:val="es-ES"/>
        </w:rPr>
        <w:t>Ensayo N° 1:</w:t>
      </w:r>
    </w:p>
    <w:p w14:paraId="210D8217" w14:textId="66106D81" w:rsidR="00411646" w:rsidRPr="00414139" w:rsidRDefault="00500B5C" w:rsidP="00411646">
      <w:pPr>
        <w:rPr>
          <w:lang w:val="es-AR"/>
        </w:rPr>
      </w:pPr>
      <w:r w:rsidRPr="00414139">
        <w:rPr>
          <w:lang w:val="es-ES"/>
        </w:rPr>
        <w:t xml:space="preserve">En el ensayo se utiliza almidón de maíz, que cumple la función de espesar y darle cuerpo a la sopa crema. A su vez se agregan aditivos alimentarios para poder lograr la consistencia deseada y actúan como estabilizante y </w:t>
      </w:r>
      <w:r w:rsidRPr="00414139">
        <w:rPr>
          <w:lang w:val="es-AR"/>
        </w:rPr>
        <w:t>emulsionante: bajo nombre comercial: pz7</w:t>
      </w:r>
      <w:r w:rsidR="00411646" w:rsidRPr="00414139">
        <w:rPr>
          <w:lang w:val="es-AR"/>
        </w:rPr>
        <w:t xml:space="preserve">.                                                                                                                              </w:t>
      </w:r>
    </w:p>
    <w:p w14:paraId="7AC7A54B" w14:textId="5F56EFD3" w:rsidR="00411646" w:rsidRPr="00414139" w:rsidRDefault="00411646" w:rsidP="00411646">
      <w:pPr>
        <w:rPr>
          <w:lang w:val="es-AR"/>
        </w:rPr>
      </w:pPr>
      <w:r w:rsidRPr="00414139">
        <w:rPr>
          <w:lang w:val="es-AR"/>
        </w:rPr>
        <w:t xml:space="preserve">Durante la cocción </w:t>
      </w:r>
      <w:r w:rsidRPr="00414139">
        <w:rPr>
          <w:lang w:val="es-ES"/>
        </w:rPr>
        <w:t>se eleva la temperatura hasta alcanzar una aproximada de 70°C</w:t>
      </w:r>
      <w:r w:rsidR="00AE4432" w:rsidRPr="00414139">
        <w:rPr>
          <w:lang w:val="es-ES"/>
        </w:rPr>
        <w:t>/ 80°</w:t>
      </w:r>
      <w:r w:rsidRPr="00414139">
        <w:rPr>
          <w:lang w:val="es-ES"/>
        </w:rPr>
        <w:t xml:space="preserve">C con el objetivo de poder disolver todos los ingredientes y eliminar todo aquel microorganismo presente que pueda haber quedado. </w:t>
      </w:r>
    </w:p>
    <w:p w14:paraId="4A312D37" w14:textId="6DD93499" w:rsidR="001134D7" w:rsidRPr="00AA5A36" w:rsidRDefault="001134D7" w:rsidP="00FD7BE0">
      <w:pPr>
        <w:rPr>
          <w:color w:val="7030A0"/>
          <w:lang w:val="es-ES"/>
        </w:rPr>
      </w:pPr>
      <w:r>
        <w:rPr>
          <w:lang w:val="es-ES"/>
        </w:rPr>
        <w:t xml:space="preserve">Cuando se finalizó la cocción se obtuvo un producto homogéneo, uniforme y líquido. </w:t>
      </w:r>
      <w:r w:rsidR="00AA5A36">
        <w:rPr>
          <w:lang w:val="es-ES"/>
        </w:rPr>
        <w:t>Con este primer ensayo, se busca obtener un producto de textura similar a la sopa crema.  Al dejarlo enfriar se produce la</w:t>
      </w:r>
      <w:r>
        <w:rPr>
          <w:lang w:val="es-ES"/>
        </w:rPr>
        <w:t xml:space="preserve"> separación de fases: por un lado</w:t>
      </w:r>
      <w:r w:rsidR="006422E4">
        <w:rPr>
          <w:lang w:val="es-ES"/>
        </w:rPr>
        <w:t>,</w:t>
      </w:r>
      <w:r>
        <w:rPr>
          <w:lang w:val="es-ES"/>
        </w:rPr>
        <w:t xml:space="preserve"> la fase grasa y por otro lado la fase liquida que corresponde al suero</w:t>
      </w:r>
      <w:r w:rsidRPr="00AA5A36">
        <w:rPr>
          <w:color w:val="7030A0"/>
          <w:lang w:val="es-ES"/>
        </w:rPr>
        <w:t xml:space="preserve">. </w:t>
      </w:r>
      <w:r w:rsidR="00AA5A36" w:rsidRPr="00414139">
        <w:rPr>
          <w:lang w:val="es-ES"/>
        </w:rPr>
        <w:t xml:space="preserve">Por lo que se decide incorporar carragenina en el próximo ensayo </w:t>
      </w:r>
      <w:r w:rsidR="00ED3F7E" w:rsidRPr="00414139">
        <w:rPr>
          <w:lang w:val="es-ES"/>
        </w:rPr>
        <w:t>y</w:t>
      </w:r>
      <w:r w:rsidR="00AA5A36" w:rsidRPr="00414139">
        <w:rPr>
          <w:lang w:val="es-ES"/>
        </w:rPr>
        <w:t>a que</w:t>
      </w:r>
      <w:r w:rsidR="00414139">
        <w:rPr>
          <w:lang w:val="es-ES"/>
        </w:rPr>
        <w:t xml:space="preserve">, esta sustancia </w:t>
      </w:r>
      <w:r w:rsidR="00AA5A36" w:rsidRPr="00414139">
        <w:rPr>
          <w:lang w:val="es-ES"/>
        </w:rPr>
        <w:t>impide esta disociación</w:t>
      </w:r>
      <w:r w:rsidR="00414139" w:rsidRPr="00414139">
        <w:rPr>
          <w:lang w:val="es-ES"/>
        </w:rPr>
        <w:t>, manteniendo los componentes mezclados.</w:t>
      </w:r>
    </w:p>
    <w:p w14:paraId="08BF1356" w14:textId="6C5EDDF2" w:rsidR="001134D7" w:rsidRPr="00FD7BE0" w:rsidRDefault="001134D7" w:rsidP="00FD7BE0">
      <w:pPr>
        <w:rPr>
          <w:u w:val="single"/>
          <w:lang w:val="es-ES"/>
        </w:rPr>
      </w:pPr>
      <w:r w:rsidRPr="00FD7BE0">
        <w:rPr>
          <w:u w:val="single"/>
          <w:lang w:val="es-ES"/>
        </w:rPr>
        <w:t>Ensayo N° 2:</w:t>
      </w:r>
    </w:p>
    <w:p w14:paraId="581C66A4" w14:textId="22851091" w:rsidR="001134D7" w:rsidRPr="00414139" w:rsidRDefault="00E708F0" w:rsidP="00FD7BE0">
      <w:pPr>
        <w:rPr>
          <w:lang w:val="es-ES"/>
        </w:rPr>
      </w:pPr>
      <w:r w:rsidRPr="00414139">
        <w:rPr>
          <w:lang w:val="es-ES"/>
        </w:rPr>
        <w:t xml:space="preserve">A partir de la incorporación </w:t>
      </w:r>
      <w:r w:rsidR="00950527" w:rsidRPr="00414139">
        <w:rPr>
          <w:lang w:val="es-ES"/>
        </w:rPr>
        <w:t>de carragenina se soluciona el problema de separació</w:t>
      </w:r>
      <w:r w:rsidRPr="00414139">
        <w:rPr>
          <w:lang w:val="es-ES"/>
        </w:rPr>
        <w:t>n de fases y s</w:t>
      </w:r>
      <w:r w:rsidR="001134D7" w:rsidRPr="00414139">
        <w:rPr>
          <w:lang w:val="es-ES"/>
        </w:rPr>
        <w:t xml:space="preserve">e obtuvo un producto de consistencia </w:t>
      </w:r>
      <w:r w:rsidR="00AA5A36" w:rsidRPr="00414139">
        <w:rPr>
          <w:lang w:val="es-ES"/>
        </w:rPr>
        <w:t>espesa, uniforme y no se observa</w:t>
      </w:r>
      <w:r w:rsidR="001134D7" w:rsidRPr="00414139">
        <w:rPr>
          <w:lang w:val="es-ES"/>
        </w:rPr>
        <w:t xml:space="preserve"> separación de fases. </w:t>
      </w:r>
      <w:r w:rsidR="00C00C8D" w:rsidRPr="00414139">
        <w:rPr>
          <w:lang w:val="es-ES"/>
        </w:rPr>
        <w:t>Por lo que se decide agregarlo en las próximas pruebas.</w:t>
      </w:r>
    </w:p>
    <w:p w14:paraId="549A7951" w14:textId="31BA1ED4" w:rsidR="001134D7" w:rsidRDefault="00AA5A36" w:rsidP="00FD7BE0">
      <w:pPr>
        <w:rPr>
          <w:lang w:val="es-ES"/>
        </w:rPr>
      </w:pPr>
      <w:r w:rsidRPr="00414139">
        <w:rPr>
          <w:lang w:val="es-ES"/>
        </w:rPr>
        <w:t>Con este ensayo se logra</w:t>
      </w:r>
      <w:r w:rsidR="001134D7" w:rsidRPr="00414139">
        <w:rPr>
          <w:lang w:val="es-ES"/>
        </w:rPr>
        <w:t xml:space="preserve"> acercar a la textura deseada para la sopa crema</w:t>
      </w:r>
      <w:r w:rsidR="001134D7">
        <w:rPr>
          <w:lang w:val="es-ES"/>
        </w:rPr>
        <w:t xml:space="preserve">. </w:t>
      </w:r>
    </w:p>
    <w:p w14:paraId="6401CB4B" w14:textId="123F9DE0" w:rsidR="001134D7" w:rsidRPr="00FD7BE0" w:rsidRDefault="001134D7" w:rsidP="00FD7BE0">
      <w:pPr>
        <w:rPr>
          <w:u w:val="single"/>
          <w:lang w:val="es-ES"/>
        </w:rPr>
      </w:pPr>
      <w:r w:rsidRPr="00FD7BE0">
        <w:rPr>
          <w:u w:val="single"/>
          <w:lang w:val="es-ES"/>
        </w:rPr>
        <w:t>Ensayo N° 3:</w:t>
      </w:r>
    </w:p>
    <w:p w14:paraId="268A2AAB" w14:textId="769BBAF9" w:rsidR="001134D7" w:rsidRDefault="00B32306" w:rsidP="00FD7BE0">
      <w:pPr>
        <w:rPr>
          <w:lang w:val="es-ES"/>
        </w:rPr>
      </w:pPr>
      <w:r w:rsidRPr="00414139">
        <w:rPr>
          <w:lang w:val="es-ES"/>
        </w:rPr>
        <w:t>En el tercer ensayo,</w:t>
      </w:r>
      <w:r w:rsidR="00C00C8D" w:rsidRPr="00414139">
        <w:rPr>
          <w:lang w:val="es-ES"/>
        </w:rPr>
        <w:t xml:space="preserve"> respetando los parámetros obtenidos en la prueba anterior se incorpora el saborizante y las escamas de cebolla</w:t>
      </w:r>
      <w:r w:rsidR="00414139" w:rsidRPr="00414139">
        <w:rPr>
          <w:lang w:val="es-ES"/>
        </w:rPr>
        <w:t xml:space="preserve"> deshidratada</w:t>
      </w:r>
      <w:r w:rsidR="00C00C8D" w:rsidRPr="00414139">
        <w:rPr>
          <w:lang w:val="es-ES"/>
        </w:rPr>
        <w:t>.</w:t>
      </w:r>
      <w:r w:rsidRPr="00414139">
        <w:rPr>
          <w:lang w:val="es-ES"/>
        </w:rPr>
        <w:t xml:space="preserve"> </w:t>
      </w:r>
      <w:r w:rsidR="00C00C8D">
        <w:rPr>
          <w:lang w:val="es-ES"/>
        </w:rPr>
        <w:t>S</w:t>
      </w:r>
      <w:r w:rsidR="001134D7">
        <w:rPr>
          <w:lang w:val="es-ES"/>
        </w:rPr>
        <w:t xml:space="preserve">e </w:t>
      </w:r>
      <w:r w:rsidR="00C00C8D">
        <w:rPr>
          <w:lang w:val="es-ES"/>
        </w:rPr>
        <w:t xml:space="preserve">obtiene </w:t>
      </w:r>
      <w:r w:rsidR="001134D7">
        <w:rPr>
          <w:lang w:val="es-ES"/>
        </w:rPr>
        <w:t xml:space="preserve">un </w:t>
      </w:r>
      <w:r w:rsidR="001134D7">
        <w:rPr>
          <w:lang w:val="es-ES"/>
        </w:rPr>
        <w:lastRenderedPageBreak/>
        <w:t>producto final de consistenc</w:t>
      </w:r>
      <w:r w:rsidR="00C00C8D">
        <w:rPr>
          <w:lang w:val="es-ES"/>
        </w:rPr>
        <w:t>ia cremosa, espesa, homogénea, de s</w:t>
      </w:r>
      <w:r w:rsidR="001134D7">
        <w:rPr>
          <w:lang w:val="es-ES"/>
        </w:rPr>
        <w:t>abor suave a cebolla y poco contenido de cebolla</w:t>
      </w:r>
      <w:r w:rsidR="00D96766">
        <w:rPr>
          <w:lang w:val="es-ES"/>
        </w:rPr>
        <w:t xml:space="preserve"> en escamas</w:t>
      </w:r>
      <w:r w:rsidR="001134D7">
        <w:rPr>
          <w:lang w:val="es-ES"/>
        </w:rPr>
        <w:t>.</w:t>
      </w:r>
    </w:p>
    <w:p w14:paraId="7028838D" w14:textId="02B3CDC6" w:rsidR="001134D7" w:rsidRPr="00FD7BE0" w:rsidRDefault="001134D7" w:rsidP="00FD7BE0">
      <w:pPr>
        <w:rPr>
          <w:u w:val="single"/>
          <w:lang w:val="es-ES"/>
        </w:rPr>
      </w:pPr>
      <w:r w:rsidRPr="00FD7BE0">
        <w:rPr>
          <w:u w:val="single"/>
          <w:lang w:val="es-ES"/>
        </w:rPr>
        <w:t>Ensayo N° 4:</w:t>
      </w:r>
    </w:p>
    <w:p w14:paraId="58364592" w14:textId="3E1C9D1B" w:rsidR="001134D7" w:rsidRPr="00414139" w:rsidRDefault="00B32306" w:rsidP="00FD7BE0">
      <w:pPr>
        <w:rPr>
          <w:lang w:val="es-ES"/>
        </w:rPr>
      </w:pPr>
      <w:r>
        <w:rPr>
          <w:lang w:val="es-ES"/>
        </w:rPr>
        <w:t xml:space="preserve">En </w:t>
      </w:r>
      <w:r w:rsidR="006F4565">
        <w:rPr>
          <w:lang w:val="es-ES"/>
        </w:rPr>
        <w:t xml:space="preserve">éste </w:t>
      </w:r>
      <w:r>
        <w:rPr>
          <w:lang w:val="es-ES"/>
        </w:rPr>
        <w:t>ensayo realizado, se logró</w:t>
      </w:r>
      <w:r w:rsidR="001134D7">
        <w:rPr>
          <w:lang w:val="es-ES"/>
        </w:rPr>
        <w:t xml:space="preserve"> el producto final deseado, consistencia cremosa, homogénea. Sabor notorio y abundante cantidad de cebolla. </w:t>
      </w:r>
      <w:r w:rsidR="00C00C8D" w:rsidRPr="00414139">
        <w:rPr>
          <w:lang w:val="es-ES"/>
        </w:rPr>
        <w:t xml:space="preserve">se envía a analizar la materia grasa que presenta (Figura 12; Anexo I), resulta ser que tiene un alto contenido de grasa en comparación con otras sopas. Por esta razón, se procede a realizar el quinto ensayo, en donde se suprime el ingrediente crema de suero, que era lo que aportaba la mayor cantidad de grasa. </w:t>
      </w:r>
    </w:p>
    <w:p w14:paraId="2AE7A7AA" w14:textId="64FD528B" w:rsidR="006F4565" w:rsidRPr="00FD7BE0" w:rsidRDefault="006F4565" w:rsidP="00FD7BE0">
      <w:pPr>
        <w:rPr>
          <w:u w:val="single"/>
          <w:lang w:val="es-ES"/>
        </w:rPr>
      </w:pPr>
      <w:r w:rsidRPr="00FD7BE0">
        <w:rPr>
          <w:u w:val="single"/>
          <w:lang w:val="es-ES"/>
        </w:rPr>
        <w:t xml:space="preserve">Ensayo N° 5: </w:t>
      </w:r>
    </w:p>
    <w:p w14:paraId="3F4925C9" w14:textId="551117A0" w:rsidR="00D96766" w:rsidRPr="007C7DF1" w:rsidRDefault="006F4565" w:rsidP="00FD7BE0">
      <w:pPr>
        <w:rPr>
          <w:lang w:val="es-ES"/>
        </w:rPr>
      </w:pPr>
      <w:r>
        <w:rPr>
          <w:lang w:val="es-ES"/>
        </w:rPr>
        <w:t xml:space="preserve">El ensayo </w:t>
      </w:r>
      <w:r w:rsidR="00E95E7A">
        <w:rPr>
          <w:lang w:val="es-ES"/>
        </w:rPr>
        <w:t>número</w:t>
      </w:r>
      <w:r>
        <w:rPr>
          <w:lang w:val="es-ES"/>
        </w:rPr>
        <w:t xml:space="preserve"> 5 se </w:t>
      </w:r>
      <w:r w:rsidR="00D96766">
        <w:rPr>
          <w:lang w:val="es-ES"/>
        </w:rPr>
        <w:t>llevó</w:t>
      </w:r>
      <w:r>
        <w:rPr>
          <w:lang w:val="es-ES"/>
        </w:rPr>
        <w:t xml:space="preserve"> a cabo bastante tiempo más adelante que los demás, ya que se decidió realizar la prueba, </w:t>
      </w:r>
      <w:r w:rsidR="00D96766">
        <w:rPr>
          <w:lang w:val="es-ES"/>
        </w:rPr>
        <w:t>suprimiendo la crema de suero</w:t>
      </w:r>
      <w:r w:rsidR="00EF17DA">
        <w:rPr>
          <w:lang w:val="es-ES"/>
        </w:rPr>
        <w:t xml:space="preserve">. </w:t>
      </w:r>
      <w:r w:rsidR="00EF17DA" w:rsidRPr="00414139">
        <w:rPr>
          <w:lang w:val="es-ES"/>
        </w:rPr>
        <w:t xml:space="preserve">Se realiza un muestreo para enviar nuevamente a un laboratorio externo para analizar la materia grasa y contenido proteico que contiene la sopa crema (Figura 13; Anexo I). Los resultados se asemejaron mucho más a los de sopas que en la actualidad encontramos en el mercado. </w:t>
      </w:r>
      <w:r w:rsidR="00D96766">
        <w:rPr>
          <w:lang w:val="es-ES"/>
        </w:rPr>
        <w:t>En e</w:t>
      </w:r>
      <w:r>
        <w:rPr>
          <w:lang w:val="es-ES"/>
        </w:rPr>
        <w:t xml:space="preserve">ste ensayo, se obtienen las características </w:t>
      </w:r>
      <w:r w:rsidR="00E95E7A">
        <w:rPr>
          <w:lang w:val="es-ES"/>
        </w:rPr>
        <w:t>organol</w:t>
      </w:r>
      <w:r w:rsidR="0049373E">
        <w:rPr>
          <w:lang w:val="es-ES"/>
        </w:rPr>
        <w:t>épticas y fisicoquímicas deseadas</w:t>
      </w:r>
      <w:r w:rsidR="00E95E7A">
        <w:rPr>
          <w:lang w:val="es-ES"/>
        </w:rPr>
        <w:t xml:space="preserve">. </w:t>
      </w:r>
    </w:p>
    <w:p w14:paraId="0ED2BACE" w14:textId="6B15D2E9" w:rsidR="00D96766" w:rsidRDefault="00D96766" w:rsidP="00FD7BE0">
      <w:pPr>
        <w:rPr>
          <w:u w:val="single"/>
          <w:lang w:val="es-ES"/>
        </w:rPr>
      </w:pPr>
      <w:r>
        <w:rPr>
          <w:u w:val="single"/>
          <w:lang w:val="es-ES"/>
        </w:rPr>
        <w:t>Ensayo N° 6:</w:t>
      </w:r>
    </w:p>
    <w:p w14:paraId="51DDB48A" w14:textId="6476AA3D" w:rsidR="00EF17DA" w:rsidRDefault="00D96766" w:rsidP="00B03A4F">
      <w:pPr>
        <w:rPr>
          <w:color w:val="7030A0"/>
          <w:lang w:val="es-ES"/>
        </w:rPr>
      </w:pPr>
      <w:r>
        <w:rPr>
          <w:lang w:val="es-ES"/>
        </w:rPr>
        <w:t xml:space="preserve">Se realizó con el objetivo de buscar una segunda opción de sabor para la sopa crema. </w:t>
      </w:r>
      <w:r w:rsidR="00EF17DA" w:rsidRPr="009551CC">
        <w:rPr>
          <w:lang w:val="es-ES"/>
        </w:rPr>
        <w:t>Se opta por la opción sabor cheddar puesto que es el elegido por la mayoría de los encuestados</w:t>
      </w:r>
      <w:r w:rsidR="00EF17DA" w:rsidRPr="00EF17DA">
        <w:rPr>
          <w:color w:val="7030A0"/>
          <w:lang w:val="es-ES"/>
        </w:rPr>
        <w:t>.</w:t>
      </w:r>
      <w:r w:rsidR="007C7DF1">
        <w:rPr>
          <w:color w:val="7030A0"/>
          <w:lang w:val="es-ES"/>
        </w:rPr>
        <w:t xml:space="preserve"> </w:t>
      </w:r>
      <w:r w:rsidR="007C7DF1">
        <w:rPr>
          <w:lang w:val="es-ES"/>
        </w:rPr>
        <w:t xml:space="preserve">Por cuestión de costos no se reitera el análisis de grasas y proteínas, solamente se realiza el análisis para evaluar la carga bacteriológica. </w:t>
      </w:r>
      <w:r w:rsidR="00B03A4F" w:rsidRPr="009551CC">
        <w:rPr>
          <w:lang w:val="es-ES"/>
        </w:rPr>
        <w:t xml:space="preserve">El análisis microbiológico realizado para la determinación de </w:t>
      </w:r>
      <w:r w:rsidR="00B03A4F" w:rsidRPr="009551CC">
        <w:rPr>
          <w:i/>
          <w:lang w:val="es-ES"/>
        </w:rPr>
        <w:t xml:space="preserve">salmonella spp, </w:t>
      </w:r>
      <w:r w:rsidR="00B03A4F" w:rsidRPr="009551CC">
        <w:rPr>
          <w:lang w:val="es-ES"/>
        </w:rPr>
        <w:t xml:space="preserve">demuestra ausencia total. (Figura 14; Anexo I) </w:t>
      </w:r>
    </w:p>
    <w:p w14:paraId="35DF7528" w14:textId="1982829F" w:rsidR="001134D7" w:rsidRDefault="00814A02" w:rsidP="00FD7BE0">
      <w:pPr>
        <w:rPr>
          <w:u w:val="single"/>
          <w:lang w:val="es-ES"/>
        </w:rPr>
      </w:pPr>
      <w:r w:rsidRPr="00FD7BE0">
        <w:rPr>
          <w:u w:val="single"/>
          <w:lang w:val="es-ES"/>
        </w:rPr>
        <w:lastRenderedPageBreak/>
        <w:t>Resultados de encuestas:</w:t>
      </w:r>
    </w:p>
    <w:p w14:paraId="3ED9D2C5" w14:textId="0F247D63" w:rsidR="00EC5865" w:rsidRPr="00FD7BE0" w:rsidRDefault="00EC5865" w:rsidP="00FD7BE0">
      <w:pPr>
        <w:rPr>
          <w:u w:val="single"/>
          <w:lang w:val="es-ES"/>
        </w:rPr>
      </w:pPr>
      <w:r>
        <w:rPr>
          <w:u w:val="single"/>
          <w:lang w:val="es-ES"/>
        </w:rPr>
        <w:t xml:space="preserve">Primera encuesta: </w:t>
      </w:r>
    </w:p>
    <w:p w14:paraId="750643F5" w14:textId="67F32329" w:rsidR="00B33EFA" w:rsidRDefault="00B33EFA" w:rsidP="00FD7BE0">
      <w:pPr>
        <w:rPr>
          <w:lang w:val="es-ES"/>
        </w:rPr>
      </w:pPr>
      <w:r>
        <w:rPr>
          <w:lang w:val="es-ES"/>
        </w:rPr>
        <w:t xml:space="preserve">Se realizaron </w:t>
      </w:r>
      <w:r w:rsidR="00EC5865">
        <w:rPr>
          <w:lang w:val="es-ES"/>
        </w:rPr>
        <w:t xml:space="preserve">a </w:t>
      </w:r>
      <w:r>
        <w:rPr>
          <w:lang w:val="es-ES"/>
        </w:rPr>
        <w:t>30 personas de ambos géneros</w:t>
      </w:r>
      <w:r w:rsidR="00354F27">
        <w:rPr>
          <w:lang w:val="es-ES"/>
        </w:rPr>
        <w:t>.</w:t>
      </w:r>
      <w:r>
        <w:rPr>
          <w:lang w:val="es-ES"/>
        </w:rPr>
        <w:t xml:space="preserve"> </w:t>
      </w:r>
    </w:p>
    <w:p w14:paraId="044F598E" w14:textId="2FDB4690" w:rsidR="00D96766" w:rsidRDefault="00BC1133" w:rsidP="00FD7BE0">
      <w:pPr>
        <w:rPr>
          <w:lang w:val="es-ES"/>
        </w:rPr>
      </w:pPr>
      <w:r>
        <w:rPr>
          <w:lang w:val="es-ES"/>
        </w:rPr>
        <w:t>En primer lugar, l</w:t>
      </w:r>
      <w:r w:rsidR="00D96766">
        <w:rPr>
          <w:lang w:val="es-ES"/>
        </w:rPr>
        <w:t>os jueces consumidores evaluaron las características organolépticas</w:t>
      </w:r>
      <w:r w:rsidR="00267FE0">
        <w:rPr>
          <w:lang w:val="es-ES"/>
        </w:rPr>
        <w:t xml:space="preserve"> de la sopa crema sabor cebolla, y también se incluyeron</w:t>
      </w:r>
      <w:r w:rsidR="00D96766">
        <w:rPr>
          <w:lang w:val="es-ES"/>
        </w:rPr>
        <w:t xml:space="preserve"> preguntas en relación a lo que adquiere mercado, sus gustos y sus preferencias con respecto al producto que cataron.</w:t>
      </w:r>
    </w:p>
    <w:p w14:paraId="07D7063D" w14:textId="77777777" w:rsidR="00EC5865" w:rsidRDefault="00EC5865" w:rsidP="00EC5865">
      <w:pPr>
        <w:rPr>
          <w:lang w:val="es-ES"/>
        </w:rPr>
      </w:pPr>
      <w:r w:rsidRPr="00EC5865">
        <w:rPr>
          <w:u w:val="single"/>
          <w:lang w:val="es-ES"/>
        </w:rPr>
        <w:t>P</w:t>
      </w:r>
      <w:r>
        <w:rPr>
          <w:u w:val="single"/>
          <w:lang w:val="es-ES"/>
        </w:rPr>
        <w:t>regunta N° 1:</w:t>
      </w:r>
      <w:r>
        <w:rPr>
          <w:lang w:val="es-ES"/>
        </w:rPr>
        <w:t xml:space="preserve"> </w:t>
      </w:r>
    </w:p>
    <w:p w14:paraId="77785A25" w14:textId="22E35F98" w:rsidR="00EC5865" w:rsidRPr="00EC5865" w:rsidRDefault="00EC5865" w:rsidP="00C519BB">
      <w:pPr>
        <w:rPr>
          <w:lang w:val="es-ES"/>
        </w:rPr>
      </w:pPr>
      <w:r w:rsidRPr="00EC5865">
        <w:rPr>
          <w:lang w:val="es-ES"/>
        </w:rPr>
        <w:t>¿Son de su agrado los siguientes aspectos?:</w:t>
      </w:r>
    </w:p>
    <w:p w14:paraId="5F27443C" w14:textId="77777777" w:rsidR="00EC5865" w:rsidRPr="00EC5865" w:rsidRDefault="00EC5865" w:rsidP="00C519BB">
      <w:pPr>
        <w:rPr>
          <w:lang w:val="es-ES"/>
        </w:rPr>
      </w:pPr>
      <w:r w:rsidRPr="00EC5865">
        <w:rPr>
          <w:lang w:val="es-ES"/>
        </w:rPr>
        <w:tab/>
        <w:t>a. Sabor  SI (  )  -  NO (  )</w:t>
      </w:r>
    </w:p>
    <w:p w14:paraId="0071A950" w14:textId="77777777" w:rsidR="00EC5865" w:rsidRPr="00EC5865" w:rsidRDefault="00EC5865" w:rsidP="00C519BB">
      <w:pPr>
        <w:rPr>
          <w:lang w:val="es-ES"/>
        </w:rPr>
      </w:pPr>
      <w:r w:rsidRPr="00EC5865">
        <w:rPr>
          <w:lang w:val="es-ES"/>
        </w:rPr>
        <w:tab/>
        <w:t>b. Aroma  SI (  )  -  NO (  )</w:t>
      </w:r>
    </w:p>
    <w:p w14:paraId="23790AAD" w14:textId="77777777" w:rsidR="00EC5865" w:rsidRPr="00EC5865" w:rsidRDefault="00EC5865" w:rsidP="00C519BB">
      <w:pPr>
        <w:rPr>
          <w:lang w:val="es-ES"/>
        </w:rPr>
      </w:pPr>
      <w:r w:rsidRPr="00EC5865">
        <w:rPr>
          <w:lang w:val="es-ES"/>
        </w:rPr>
        <w:tab/>
        <w:t>c. Textura/consistencia  SI (  )  -  NO (  )</w:t>
      </w:r>
    </w:p>
    <w:p w14:paraId="759B538E" w14:textId="07ED80F4" w:rsidR="00EC5865" w:rsidRPr="00EC5865" w:rsidRDefault="00EC5865" w:rsidP="00C519BB">
      <w:pPr>
        <w:rPr>
          <w:lang w:val="es-ES"/>
        </w:rPr>
      </w:pPr>
      <w:r w:rsidRPr="00EC5865">
        <w:rPr>
          <w:lang w:val="es-ES"/>
        </w:rPr>
        <w:t>En el caso de que su respuesta sea no: ¿Qué cambiaría? ¿Qué?________________________________________</w:t>
      </w:r>
      <w:r>
        <w:rPr>
          <w:lang w:val="es-ES"/>
        </w:rPr>
        <w:t>________________</w:t>
      </w:r>
    </w:p>
    <w:p w14:paraId="62E16994" w14:textId="24B70910" w:rsidR="00EC5865" w:rsidRPr="00EC5865" w:rsidRDefault="00EC5865" w:rsidP="00C519BB">
      <w:pPr>
        <w:rPr>
          <w:lang w:val="es-ES"/>
        </w:rPr>
      </w:pPr>
      <w:r w:rsidRPr="00EC5865">
        <w:rPr>
          <w:lang w:val="es-ES"/>
        </w:rPr>
        <w:t>¿Por</w:t>
      </w:r>
      <w:r>
        <w:rPr>
          <w:lang w:val="es-ES"/>
        </w:rPr>
        <w:t xml:space="preserve"> qué?</w:t>
      </w:r>
      <w:r w:rsidRPr="00EC5865">
        <w:rPr>
          <w:lang w:val="es-ES"/>
        </w:rPr>
        <w:t>_____________________________________</w:t>
      </w:r>
      <w:r>
        <w:rPr>
          <w:lang w:val="es-ES"/>
        </w:rPr>
        <w:t>_________________</w:t>
      </w:r>
    </w:p>
    <w:p w14:paraId="0A2ED842" w14:textId="5E32E75B" w:rsidR="00EC5865" w:rsidRDefault="00EC5865" w:rsidP="00FD7BE0">
      <w:pPr>
        <w:rPr>
          <w:u w:val="single"/>
          <w:lang w:val="es-ES"/>
        </w:rPr>
      </w:pPr>
      <w:r w:rsidRPr="00EC5865">
        <w:rPr>
          <w:u w:val="single"/>
          <w:lang w:val="es-ES"/>
        </w:rPr>
        <w:t xml:space="preserve">Respuestas: </w:t>
      </w:r>
      <w:r>
        <w:rPr>
          <w:u w:val="single"/>
          <w:lang w:val="es-ES"/>
        </w:rPr>
        <w:t xml:space="preserve"> </w:t>
      </w:r>
    </w:p>
    <w:p w14:paraId="61E28844" w14:textId="441D7B98" w:rsidR="00C519BB" w:rsidRDefault="00C519BB" w:rsidP="00FD7BE0">
      <w:pPr>
        <w:rPr>
          <w:lang w:val="es-ES"/>
        </w:rPr>
      </w:pPr>
      <w:r>
        <w:rPr>
          <w:lang w:val="es-ES"/>
        </w:rPr>
        <w:t>a. Sabor:  SI (28) NO (2)</w:t>
      </w:r>
    </w:p>
    <w:p w14:paraId="409A8F44" w14:textId="0FA755BD" w:rsidR="00C519BB" w:rsidRDefault="00C519BB" w:rsidP="00FD7BE0">
      <w:pPr>
        <w:rPr>
          <w:lang w:val="es-ES"/>
        </w:rPr>
      </w:pPr>
      <w:r>
        <w:rPr>
          <w:lang w:val="es-ES"/>
        </w:rPr>
        <w:t>b. Aroma: SI (27) NO (3)</w:t>
      </w:r>
    </w:p>
    <w:p w14:paraId="6769A466" w14:textId="6E6C0F5A" w:rsidR="00374864" w:rsidRDefault="00C519BB" w:rsidP="00C519BB">
      <w:pPr>
        <w:rPr>
          <w:lang w:val="es-ES"/>
        </w:rPr>
      </w:pPr>
      <w:r>
        <w:rPr>
          <w:lang w:val="es-ES"/>
        </w:rPr>
        <w:t>c. Textura/consistencia: SI (26) NO (4)</w:t>
      </w:r>
    </w:p>
    <w:p w14:paraId="786FEE81" w14:textId="7EDE4811" w:rsidR="00C519BB" w:rsidRDefault="00C519BB" w:rsidP="00C519BB">
      <w:pPr>
        <w:rPr>
          <w:lang w:val="es-ES"/>
        </w:rPr>
      </w:pPr>
      <w:r>
        <w:rPr>
          <w:lang w:val="es-ES"/>
        </w:rPr>
        <w:t>¿Qué cambiaría?</w:t>
      </w:r>
    </w:p>
    <w:p w14:paraId="307FBFD8" w14:textId="0C95D5BB" w:rsidR="00C519BB" w:rsidRPr="00C519BB" w:rsidRDefault="00C519BB" w:rsidP="00C519BB">
      <w:pPr>
        <w:rPr>
          <w:lang w:val="es-ES"/>
        </w:rPr>
      </w:pPr>
      <w:r w:rsidRPr="00C519BB">
        <w:rPr>
          <w:lang w:val="es-ES"/>
        </w:rPr>
        <w:t>Otro sabor (55.5%)</w:t>
      </w:r>
    </w:p>
    <w:p w14:paraId="543DDF30" w14:textId="48CB33F2" w:rsidR="00C519BB" w:rsidRPr="00C519BB" w:rsidRDefault="00C519BB" w:rsidP="00C519BB">
      <w:pPr>
        <w:rPr>
          <w:lang w:val="es-ES"/>
        </w:rPr>
      </w:pPr>
      <w:r w:rsidRPr="00C519BB">
        <w:rPr>
          <w:lang w:val="es-ES"/>
        </w:rPr>
        <w:lastRenderedPageBreak/>
        <w:t>Más liquida (11,1%)</w:t>
      </w:r>
    </w:p>
    <w:p w14:paraId="41BFF03C" w14:textId="4712B33C" w:rsidR="00C519BB" w:rsidRPr="00C519BB" w:rsidRDefault="00C519BB" w:rsidP="00C519BB">
      <w:pPr>
        <w:rPr>
          <w:lang w:val="es-ES"/>
        </w:rPr>
      </w:pPr>
      <w:r w:rsidRPr="00C519BB">
        <w:rPr>
          <w:lang w:val="es-ES"/>
        </w:rPr>
        <w:t>Sabor más suave (22,2%)</w:t>
      </w:r>
    </w:p>
    <w:p w14:paraId="7C121F43" w14:textId="650F3391" w:rsidR="00C519BB" w:rsidRDefault="00C519BB" w:rsidP="00C519BB">
      <w:pPr>
        <w:rPr>
          <w:lang w:val="es-ES"/>
        </w:rPr>
      </w:pPr>
      <w:r w:rsidRPr="00C519BB">
        <w:rPr>
          <w:lang w:val="es-ES"/>
        </w:rPr>
        <w:t>Mayor cantidad de cebolla (11,1%)</w:t>
      </w:r>
    </w:p>
    <w:p w14:paraId="133A3CA3" w14:textId="3C3F08EE" w:rsidR="00374864" w:rsidRDefault="00CE524F" w:rsidP="00C519BB">
      <w:pPr>
        <w:rPr>
          <w:lang w:val="es-ES"/>
        </w:rPr>
      </w:pPr>
      <w:r w:rsidRPr="009551CC">
        <w:rPr>
          <w:lang w:val="es-ES"/>
        </w:rPr>
        <w:t>S</w:t>
      </w:r>
      <w:r w:rsidR="00374864" w:rsidRPr="009551CC">
        <w:rPr>
          <w:lang w:val="es-ES"/>
        </w:rPr>
        <w:t xml:space="preserve">e obtuvo mayoría </w:t>
      </w:r>
      <w:r w:rsidR="00374864">
        <w:rPr>
          <w:lang w:val="es-ES"/>
        </w:rPr>
        <w:t>de resultados positivos en cuanto al sabo</w:t>
      </w:r>
      <w:r w:rsidR="00E92CF1">
        <w:rPr>
          <w:lang w:val="es-ES"/>
        </w:rPr>
        <w:t>r, aroma y textura/consistencia (Ver Gráfico 1).</w:t>
      </w:r>
      <w:r w:rsidR="00374864">
        <w:rPr>
          <w:lang w:val="es-ES"/>
        </w:rPr>
        <w:t xml:space="preserve"> Los result</w:t>
      </w:r>
      <w:r w:rsidR="00EF17DA">
        <w:rPr>
          <w:lang w:val="es-ES"/>
        </w:rPr>
        <w:t>ados negativos que se obtienen</w:t>
      </w:r>
      <w:r w:rsidR="00374864">
        <w:rPr>
          <w:lang w:val="es-ES"/>
        </w:rPr>
        <w:t>, recomendaban el agregado de mayor cantidad de cebolla, que el sabor sea más suave, que la preferían más liquida, y la idea de in</w:t>
      </w:r>
      <w:r w:rsidR="00E92CF1">
        <w:rPr>
          <w:lang w:val="es-ES"/>
        </w:rPr>
        <w:t>cluir otro sabor de sopa crema. (Ver Gráfico 2)</w:t>
      </w:r>
    </w:p>
    <w:p w14:paraId="59465DD6" w14:textId="329806C3" w:rsidR="00E92CF1" w:rsidRDefault="00E92CF1" w:rsidP="00C519BB">
      <w:pPr>
        <w:rPr>
          <w:lang w:val="es-ES"/>
        </w:rPr>
      </w:pPr>
    </w:p>
    <w:p w14:paraId="7B96B385" w14:textId="681D7856" w:rsidR="00E92CF1" w:rsidRDefault="00E92CF1" w:rsidP="00E92CF1">
      <w:pPr>
        <w:pStyle w:val="Ttulo2"/>
        <w:rPr>
          <w:lang w:val="es-ES"/>
        </w:rPr>
      </w:pPr>
      <w:bookmarkStart w:id="10" w:name="_Toc48324330"/>
      <w:r w:rsidRPr="00796CE2">
        <w:rPr>
          <w:lang w:val="es-ES"/>
        </w:rPr>
        <w:t xml:space="preserve">GRAFICO </w:t>
      </w:r>
      <w:r w:rsidRPr="00796CE2">
        <w:fldChar w:fldCharType="begin"/>
      </w:r>
      <w:r w:rsidRPr="00796CE2">
        <w:rPr>
          <w:lang w:val="es-ES"/>
        </w:rPr>
        <w:instrText xml:space="preserve"> SEQ Grafico \* ARABIC </w:instrText>
      </w:r>
      <w:r w:rsidRPr="00796CE2">
        <w:fldChar w:fldCharType="separate"/>
      </w:r>
      <w:r>
        <w:rPr>
          <w:noProof/>
          <w:lang w:val="es-ES"/>
        </w:rPr>
        <w:t>1</w:t>
      </w:r>
      <w:r w:rsidRPr="00796CE2">
        <w:fldChar w:fldCharType="end"/>
      </w:r>
      <w:r w:rsidRPr="00796CE2">
        <w:rPr>
          <w:lang w:val="es-ES"/>
        </w:rPr>
        <w:t>: ¿SON DE SU AGRADO LOS SIGUIENTES ASPECTOS?</w:t>
      </w:r>
      <w:bookmarkEnd w:id="10"/>
    </w:p>
    <w:p w14:paraId="4D9E6B7C" w14:textId="20139553" w:rsidR="00E92CF1" w:rsidRDefault="00E92CF1" w:rsidP="00E92CF1">
      <w:pPr>
        <w:rPr>
          <w:lang w:val="es-ES"/>
        </w:rPr>
      </w:pPr>
    </w:p>
    <w:p w14:paraId="2A545C02" w14:textId="46868B3A" w:rsidR="00E92CF1" w:rsidRPr="00E92CF1" w:rsidRDefault="00E92CF1" w:rsidP="00E92CF1">
      <w:pPr>
        <w:rPr>
          <w:lang w:val="es-ES"/>
        </w:rPr>
      </w:pPr>
    </w:p>
    <w:p w14:paraId="2F1832C4" w14:textId="689CF5F1" w:rsidR="00E92CF1" w:rsidRDefault="00E92CF1" w:rsidP="00E92CF1">
      <w:pPr>
        <w:pStyle w:val="Ttulo2"/>
        <w:rPr>
          <w:lang w:val="es-ES"/>
        </w:rPr>
      </w:pPr>
      <w:bookmarkStart w:id="11" w:name="_Toc48324331"/>
      <w:r w:rsidRPr="00796CE2">
        <w:rPr>
          <w:lang w:val="es-ES"/>
        </w:rPr>
        <w:t xml:space="preserve">GRAFICO </w:t>
      </w:r>
      <w:r w:rsidRPr="00796CE2">
        <w:fldChar w:fldCharType="begin"/>
      </w:r>
      <w:r w:rsidRPr="00796CE2">
        <w:rPr>
          <w:lang w:val="es-ES"/>
        </w:rPr>
        <w:instrText xml:space="preserve"> SEQ Grafico \* ARABIC </w:instrText>
      </w:r>
      <w:r w:rsidRPr="00796CE2">
        <w:fldChar w:fldCharType="separate"/>
      </w:r>
      <w:r>
        <w:rPr>
          <w:noProof/>
          <w:lang w:val="es-ES"/>
        </w:rPr>
        <w:t>2</w:t>
      </w:r>
      <w:r w:rsidRPr="00796CE2">
        <w:fldChar w:fldCharType="end"/>
      </w:r>
      <w:r w:rsidRPr="00796CE2">
        <w:rPr>
          <w:lang w:val="es-ES"/>
        </w:rPr>
        <w:t>: ASPECTOS QUE LOS CONSUMIDORES CAMBIARÍAN</w:t>
      </w:r>
      <w:bookmarkEnd w:id="11"/>
    </w:p>
    <w:p w14:paraId="6893FC22" w14:textId="77777777" w:rsidR="00E92CF1" w:rsidRPr="00E92CF1" w:rsidRDefault="00E92CF1" w:rsidP="00E92CF1">
      <w:pPr>
        <w:rPr>
          <w:lang w:val="es-ES"/>
        </w:rPr>
      </w:pPr>
    </w:p>
    <w:p w14:paraId="5EF114BD" w14:textId="5FC07CEB" w:rsidR="00C519BB" w:rsidRDefault="00C519BB" w:rsidP="00FD7BE0">
      <w:pPr>
        <w:rPr>
          <w:u w:val="single"/>
          <w:lang w:val="es-ES"/>
        </w:rPr>
      </w:pPr>
      <w:r>
        <w:rPr>
          <w:u w:val="single"/>
          <w:lang w:val="es-ES"/>
        </w:rPr>
        <w:t>Pregunta N° 2:</w:t>
      </w:r>
    </w:p>
    <w:p w14:paraId="61A3F1B0" w14:textId="77777777" w:rsidR="00C519BB" w:rsidRDefault="00C519BB" w:rsidP="00C519BB">
      <w:pPr>
        <w:rPr>
          <w:lang w:val="es-ES"/>
        </w:rPr>
      </w:pPr>
      <w:r w:rsidRPr="0097787A">
        <w:rPr>
          <w:lang w:val="es-ES"/>
        </w:rPr>
        <w:t xml:space="preserve">¿Usted compra </w:t>
      </w:r>
      <w:r>
        <w:rPr>
          <w:lang w:val="es-ES"/>
        </w:rPr>
        <w:t xml:space="preserve">la sopa crema que se encuentra en el mercado, la </w:t>
      </w:r>
      <w:r w:rsidRPr="0097787A">
        <w:rPr>
          <w:lang w:val="es-ES"/>
        </w:rPr>
        <w:t>hace</w:t>
      </w:r>
      <w:r>
        <w:rPr>
          <w:lang w:val="es-ES"/>
        </w:rPr>
        <w:t xml:space="preserve"> de forma casera o no consume</w:t>
      </w:r>
      <w:r w:rsidRPr="0097787A">
        <w:rPr>
          <w:lang w:val="es-ES"/>
        </w:rPr>
        <w:t>?</w:t>
      </w:r>
      <w:r>
        <w:rPr>
          <w:lang w:val="es-ES"/>
        </w:rPr>
        <w:t xml:space="preserve">               </w:t>
      </w:r>
    </w:p>
    <w:p w14:paraId="5C787870" w14:textId="5B20269B" w:rsidR="00C519BB" w:rsidRPr="0097787A" w:rsidRDefault="00C519BB" w:rsidP="00C519BB">
      <w:pPr>
        <w:jc w:val="center"/>
        <w:rPr>
          <w:lang w:val="es-ES"/>
        </w:rPr>
      </w:pPr>
      <w:r>
        <w:rPr>
          <w:lang w:val="es-ES"/>
        </w:rPr>
        <w:t xml:space="preserve">CASERA </w:t>
      </w:r>
      <w:r w:rsidRPr="0097787A">
        <w:rPr>
          <w:lang w:val="es-ES"/>
        </w:rPr>
        <w:t xml:space="preserve">(  )  -  </w:t>
      </w:r>
      <w:r>
        <w:rPr>
          <w:lang w:val="es-ES"/>
        </w:rPr>
        <w:t>LA COMPRA</w:t>
      </w:r>
      <w:r w:rsidRPr="0097787A">
        <w:rPr>
          <w:lang w:val="es-ES"/>
        </w:rPr>
        <w:t xml:space="preserve"> (  )</w:t>
      </w:r>
      <w:r>
        <w:rPr>
          <w:lang w:val="es-ES"/>
        </w:rPr>
        <w:t xml:space="preserve"> – NO CONSUME </w:t>
      </w:r>
      <w:r w:rsidRPr="0097787A">
        <w:rPr>
          <w:lang w:val="es-ES"/>
        </w:rPr>
        <w:t>(  )</w:t>
      </w:r>
    </w:p>
    <w:p w14:paraId="76852573" w14:textId="5EB03C96" w:rsidR="00C519BB" w:rsidRDefault="00C519BB" w:rsidP="00FD7BE0">
      <w:pPr>
        <w:rPr>
          <w:u w:val="single"/>
          <w:lang w:val="es-ES"/>
        </w:rPr>
      </w:pPr>
      <w:r>
        <w:rPr>
          <w:u w:val="single"/>
          <w:lang w:val="es-ES"/>
        </w:rPr>
        <w:t xml:space="preserve">Respuestas: </w:t>
      </w:r>
    </w:p>
    <w:p w14:paraId="2A11292D" w14:textId="5F6CE6A6" w:rsidR="00C519BB" w:rsidRDefault="00C519BB" w:rsidP="00FD7BE0">
      <w:pPr>
        <w:rPr>
          <w:lang w:val="es-ES"/>
        </w:rPr>
      </w:pPr>
      <w:r>
        <w:rPr>
          <w:lang w:val="es-ES"/>
        </w:rPr>
        <w:t>Casera (16,7%)</w:t>
      </w:r>
    </w:p>
    <w:p w14:paraId="6FD94824" w14:textId="0DB7BCC9" w:rsidR="00C519BB" w:rsidRDefault="00C519BB" w:rsidP="00FD7BE0">
      <w:pPr>
        <w:rPr>
          <w:lang w:val="es-ES"/>
        </w:rPr>
      </w:pPr>
      <w:r>
        <w:rPr>
          <w:lang w:val="es-ES"/>
        </w:rPr>
        <w:t>La compra en el mercado (73,3%)</w:t>
      </w:r>
    </w:p>
    <w:p w14:paraId="5CD2216B" w14:textId="147066A3" w:rsidR="00C519BB" w:rsidRDefault="00C519BB" w:rsidP="00FD7BE0">
      <w:pPr>
        <w:rPr>
          <w:lang w:val="es-ES"/>
        </w:rPr>
      </w:pPr>
      <w:r>
        <w:rPr>
          <w:lang w:val="es-ES"/>
        </w:rPr>
        <w:t>No consumen (10%)</w:t>
      </w:r>
    </w:p>
    <w:p w14:paraId="0F6FF90B" w14:textId="12A28DD4" w:rsidR="003D7D34" w:rsidRDefault="00D572F7" w:rsidP="003D7D34">
      <w:pPr>
        <w:rPr>
          <w:lang w:val="es-ES"/>
        </w:rPr>
      </w:pPr>
      <w:r w:rsidRPr="009551CC">
        <w:rPr>
          <w:lang w:val="es-ES"/>
        </w:rPr>
        <w:lastRenderedPageBreak/>
        <w:t>En cuanto a esta</w:t>
      </w:r>
      <w:r w:rsidR="003D7D34" w:rsidRPr="009551CC">
        <w:rPr>
          <w:lang w:val="es-ES"/>
        </w:rPr>
        <w:t xml:space="preserve"> pregunta, cinco de los encuestados la realizan en forma casera, veintidós de los encuestados compran el sobre de sopa crema en el mercado y tres personas directamente no consumen el producto en </w:t>
      </w:r>
      <w:r w:rsidR="00E92CF1">
        <w:rPr>
          <w:lang w:val="es-ES"/>
        </w:rPr>
        <w:t>cuestión (Ver Gráfico 3</w:t>
      </w:r>
      <w:r w:rsidR="003D7D34" w:rsidRPr="00194A44">
        <w:rPr>
          <w:lang w:val="es-ES"/>
        </w:rPr>
        <w:t>)</w:t>
      </w:r>
      <w:r w:rsidRPr="00194A44">
        <w:rPr>
          <w:lang w:val="es-ES"/>
        </w:rPr>
        <w:t xml:space="preserve"> Es</w:t>
      </w:r>
      <w:r w:rsidRPr="009551CC">
        <w:rPr>
          <w:lang w:val="es-ES"/>
        </w:rPr>
        <w:t xml:space="preserve"> decir, la </w:t>
      </w:r>
      <w:r>
        <w:rPr>
          <w:lang w:val="es-ES"/>
        </w:rPr>
        <w:t>mayor parte de las personas encuestadas consume sopa crema, pero la adquiere en el mercado, siguiendo los que la realizan de forma casera, y la minoría que no consumen este tipo de alimentos</w:t>
      </w:r>
      <w:r w:rsidR="003D7D34" w:rsidRPr="008356A6">
        <w:rPr>
          <w:lang w:val="es-ES"/>
        </w:rPr>
        <w:t>.</w:t>
      </w:r>
    </w:p>
    <w:p w14:paraId="0127B3D1" w14:textId="44ACAAC3" w:rsidR="00E92CF1" w:rsidRDefault="00E92CF1" w:rsidP="003D7D34">
      <w:pPr>
        <w:rPr>
          <w:lang w:val="es-ES"/>
        </w:rPr>
      </w:pPr>
      <w:r>
        <w:rPr>
          <w:noProof/>
          <w:lang w:val="es-AR" w:eastAsia="es-AR"/>
        </w:rPr>
        <w:drawing>
          <wp:inline distT="0" distB="0" distL="0" distR="0" wp14:anchorId="73E710C4" wp14:editId="027B2AEA">
            <wp:extent cx="4572000"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F19B2BB" w14:textId="598A6675" w:rsidR="00E92CF1" w:rsidRDefault="00E92CF1" w:rsidP="00E92CF1">
      <w:pPr>
        <w:pStyle w:val="Ttulo2"/>
        <w:rPr>
          <w:lang w:val="es-ES"/>
        </w:rPr>
      </w:pPr>
      <w:bookmarkStart w:id="12" w:name="_Toc48324332"/>
      <w:r w:rsidRPr="008356A6">
        <w:rPr>
          <w:lang w:val="es-ES"/>
        </w:rPr>
        <w:t xml:space="preserve">GRÁFICO </w:t>
      </w:r>
      <w:r w:rsidRPr="008356A6">
        <w:fldChar w:fldCharType="begin"/>
      </w:r>
      <w:r w:rsidRPr="008356A6">
        <w:rPr>
          <w:lang w:val="es-ES"/>
        </w:rPr>
        <w:instrText xml:space="preserve"> SEQ Grafico \* ARABIC </w:instrText>
      </w:r>
      <w:r w:rsidRPr="008356A6">
        <w:fldChar w:fldCharType="separate"/>
      </w:r>
      <w:r>
        <w:rPr>
          <w:noProof/>
          <w:lang w:val="es-ES"/>
        </w:rPr>
        <w:t>3</w:t>
      </w:r>
      <w:r w:rsidRPr="008356A6">
        <w:fldChar w:fldCharType="end"/>
      </w:r>
      <w:r w:rsidRPr="008356A6">
        <w:rPr>
          <w:lang w:val="es-ES"/>
        </w:rPr>
        <w:t>: CONSUMO DE SOPA CREMA.</w:t>
      </w:r>
      <w:bookmarkEnd w:id="12"/>
      <w:r w:rsidRPr="008356A6">
        <w:rPr>
          <w:lang w:val="es-ES"/>
        </w:rPr>
        <w:t xml:space="preserve"> </w:t>
      </w:r>
    </w:p>
    <w:p w14:paraId="2D8979EF" w14:textId="77777777" w:rsidR="00E92CF1" w:rsidRPr="00E92CF1" w:rsidRDefault="00E92CF1" w:rsidP="00E92CF1">
      <w:pPr>
        <w:rPr>
          <w:lang w:val="es-ES"/>
        </w:rPr>
      </w:pPr>
    </w:p>
    <w:p w14:paraId="766F170A" w14:textId="50EE69FB" w:rsidR="00C519BB" w:rsidRDefault="00C519BB" w:rsidP="00FD7BE0">
      <w:pPr>
        <w:rPr>
          <w:u w:val="single"/>
          <w:lang w:val="es-ES"/>
        </w:rPr>
      </w:pPr>
      <w:r w:rsidRPr="00C519BB">
        <w:rPr>
          <w:u w:val="single"/>
          <w:lang w:val="es-ES"/>
        </w:rPr>
        <w:t>Pregunta N° 3:</w:t>
      </w:r>
    </w:p>
    <w:p w14:paraId="5FAA2692" w14:textId="77777777" w:rsidR="00C519BB" w:rsidRDefault="00C519BB" w:rsidP="00C519BB">
      <w:pPr>
        <w:rPr>
          <w:lang w:val="es-ES"/>
        </w:rPr>
      </w:pPr>
      <w:r>
        <w:rPr>
          <w:lang w:val="es-ES"/>
        </w:rPr>
        <w:t xml:space="preserve">¿Compraría la sopa crema, lista para consumir en lugar de una presentación en polvo para preparar?          </w:t>
      </w:r>
    </w:p>
    <w:p w14:paraId="78D7258B" w14:textId="02321AF0" w:rsidR="00C519BB" w:rsidRDefault="00C519BB" w:rsidP="00C519BB">
      <w:pPr>
        <w:jc w:val="center"/>
        <w:rPr>
          <w:lang w:val="es-ES"/>
        </w:rPr>
      </w:pPr>
      <w:r w:rsidRPr="0097787A">
        <w:rPr>
          <w:lang w:val="es-ES"/>
        </w:rPr>
        <w:t>SI (  )  -  NO (  )</w:t>
      </w:r>
    </w:p>
    <w:p w14:paraId="57402C19" w14:textId="0BFCD754" w:rsidR="00C519BB" w:rsidRDefault="00C519BB" w:rsidP="00C519BB">
      <w:pPr>
        <w:rPr>
          <w:u w:val="single"/>
          <w:lang w:val="es-ES"/>
        </w:rPr>
      </w:pPr>
      <w:r>
        <w:rPr>
          <w:u w:val="single"/>
          <w:lang w:val="es-ES"/>
        </w:rPr>
        <w:t>Respuestas:</w:t>
      </w:r>
    </w:p>
    <w:p w14:paraId="7DDD7240" w14:textId="264D27E4" w:rsidR="00C519BB" w:rsidRDefault="00C519BB" w:rsidP="00C519BB">
      <w:pPr>
        <w:rPr>
          <w:lang w:val="es-ES"/>
        </w:rPr>
      </w:pPr>
      <w:r>
        <w:rPr>
          <w:lang w:val="es-ES"/>
        </w:rPr>
        <w:t>SI (90%)</w:t>
      </w:r>
    </w:p>
    <w:p w14:paraId="790028D8" w14:textId="583E2555" w:rsidR="00C519BB" w:rsidRDefault="00C519BB" w:rsidP="00C519BB">
      <w:pPr>
        <w:rPr>
          <w:lang w:val="es-ES"/>
        </w:rPr>
      </w:pPr>
      <w:r>
        <w:rPr>
          <w:lang w:val="es-ES"/>
        </w:rPr>
        <w:t>NO (10%)</w:t>
      </w:r>
    </w:p>
    <w:p w14:paraId="632B2324" w14:textId="5D799471" w:rsidR="00374864" w:rsidRDefault="00EF17DA" w:rsidP="00C519BB">
      <w:pPr>
        <w:rPr>
          <w:lang w:val="es-ES"/>
        </w:rPr>
      </w:pPr>
      <w:r>
        <w:rPr>
          <w:lang w:val="es-ES"/>
        </w:rPr>
        <w:lastRenderedPageBreak/>
        <w:t>El 90% de los encuestados afirma</w:t>
      </w:r>
      <w:r w:rsidR="00374864">
        <w:rPr>
          <w:lang w:val="es-ES"/>
        </w:rPr>
        <w:t xml:space="preserve"> que adquiriría una sopa lista para consumir</w:t>
      </w:r>
      <w:r>
        <w:rPr>
          <w:lang w:val="es-ES"/>
        </w:rPr>
        <w:t xml:space="preserve"> si se encontrara en el </w:t>
      </w:r>
      <w:r w:rsidRPr="009551CC">
        <w:rPr>
          <w:lang w:val="es-ES"/>
        </w:rPr>
        <w:t>mercado</w:t>
      </w:r>
      <w:r w:rsidR="00C508EA" w:rsidRPr="009551CC">
        <w:rPr>
          <w:lang w:val="es-ES"/>
        </w:rPr>
        <w:t xml:space="preserve"> en un empaque que le permite una vida útil de 30 días, y el consumidor solo tenga trasvasarlo y calentarlo y si prefiere agregarle agua para que quede más líquido. </w:t>
      </w:r>
      <w:r w:rsidR="00374864">
        <w:rPr>
          <w:lang w:val="es-ES"/>
        </w:rPr>
        <w:t xml:space="preserve">Sólo el 10% dio una respuesta negativa. </w:t>
      </w:r>
      <w:r w:rsidR="00E92CF1">
        <w:rPr>
          <w:lang w:val="es-ES"/>
        </w:rPr>
        <w:t>(Ver Gráfico 4)</w:t>
      </w:r>
    </w:p>
    <w:p w14:paraId="1C40A89E" w14:textId="784D3220" w:rsidR="00E92CF1" w:rsidRDefault="00E92CF1" w:rsidP="00C519BB">
      <w:pPr>
        <w:rPr>
          <w:lang w:val="es-ES"/>
        </w:rPr>
      </w:pPr>
      <w:r>
        <w:rPr>
          <w:noProof/>
          <w:lang w:val="es-AR" w:eastAsia="es-AR"/>
        </w:rPr>
        <w:drawing>
          <wp:inline distT="0" distB="0" distL="0" distR="0" wp14:anchorId="73A02DA3" wp14:editId="6303AA8B">
            <wp:extent cx="4572000" cy="27432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29B9FA" w14:textId="77777777" w:rsidR="00E92CF1" w:rsidRDefault="00E92CF1" w:rsidP="00E92CF1">
      <w:pPr>
        <w:pStyle w:val="Ttulo2"/>
        <w:rPr>
          <w:lang w:val="es-ES"/>
        </w:rPr>
      </w:pPr>
      <w:bookmarkStart w:id="13" w:name="_Toc48324333"/>
      <w:r w:rsidRPr="008356A6">
        <w:rPr>
          <w:lang w:val="es-ES"/>
        </w:rPr>
        <w:t xml:space="preserve">GRÁFICO </w:t>
      </w:r>
      <w:r w:rsidRPr="008356A6">
        <w:fldChar w:fldCharType="begin"/>
      </w:r>
      <w:r w:rsidRPr="008356A6">
        <w:rPr>
          <w:lang w:val="es-ES"/>
        </w:rPr>
        <w:instrText xml:space="preserve"> SEQ Grafico \* ARABIC </w:instrText>
      </w:r>
      <w:r w:rsidRPr="008356A6">
        <w:fldChar w:fldCharType="separate"/>
      </w:r>
      <w:r>
        <w:rPr>
          <w:noProof/>
          <w:lang w:val="es-ES"/>
        </w:rPr>
        <w:t>4</w:t>
      </w:r>
      <w:r w:rsidRPr="008356A6">
        <w:fldChar w:fldCharType="end"/>
      </w:r>
      <w:r w:rsidRPr="008356A6">
        <w:rPr>
          <w:lang w:val="es-ES"/>
        </w:rPr>
        <w:t xml:space="preserve">: </w:t>
      </w:r>
      <w:r>
        <w:rPr>
          <w:lang w:val="es-ES"/>
        </w:rPr>
        <w:t>¿</w:t>
      </w:r>
      <w:r w:rsidRPr="008356A6">
        <w:rPr>
          <w:lang w:val="es-ES"/>
        </w:rPr>
        <w:t>COMPRARÍA SOPA CREMA LISTA PARA CONSUMIR</w:t>
      </w:r>
      <w:r>
        <w:rPr>
          <w:lang w:val="es-ES"/>
        </w:rPr>
        <w:t>?</w:t>
      </w:r>
      <w:bookmarkEnd w:id="13"/>
    </w:p>
    <w:p w14:paraId="4488F334" w14:textId="5772923E" w:rsidR="00E92CF1" w:rsidRDefault="00E92CF1" w:rsidP="00C519BB">
      <w:pPr>
        <w:rPr>
          <w:lang w:val="es-ES"/>
        </w:rPr>
      </w:pPr>
    </w:p>
    <w:p w14:paraId="2D3E0AA7" w14:textId="5220AF86" w:rsidR="00C519BB" w:rsidRDefault="00C519BB" w:rsidP="00C519BB">
      <w:pPr>
        <w:rPr>
          <w:u w:val="single"/>
          <w:lang w:val="es-ES"/>
        </w:rPr>
      </w:pPr>
      <w:r>
        <w:rPr>
          <w:u w:val="single"/>
          <w:lang w:val="es-ES"/>
        </w:rPr>
        <w:t>Pregunta N° 4:</w:t>
      </w:r>
    </w:p>
    <w:p w14:paraId="66C61F63" w14:textId="77777777" w:rsidR="00C519BB" w:rsidRDefault="00C519BB" w:rsidP="00C519BB">
      <w:pPr>
        <w:rPr>
          <w:lang w:val="es-ES"/>
        </w:rPr>
      </w:pPr>
      <w:r w:rsidRPr="0097787A">
        <w:rPr>
          <w:lang w:val="es-ES"/>
        </w:rPr>
        <w:t>¿Qué sabores le gustaría más para</w:t>
      </w:r>
      <w:r>
        <w:rPr>
          <w:lang w:val="es-ES"/>
        </w:rPr>
        <w:t xml:space="preserve"> sopa crema</w:t>
      </w:r>
      <w:r w:rsidRPr="0097787A">
        <w:rPr>
          <w:lang w:val="es-ES"/>
        </w:rPr>
        <w:t xml:space="preserve">? Marque con 1 el que le gusta más, con 2 el que le sigue y así sucesivamente. </w:t>
      </w:r>
    </w:p>
    <w:p w14:paraId="4021AF12" w14:textId="0A331740" w:rsidR="00C519BB" w:rsidRDefault="00C519BB" w:rsidP="00C519BB">
      <w:pPr>
        <w:jc w:val="center"/>
        <w:rPr>
          <w:lang w:val="es-ES"/>
        </w:rPr>
      </w:pPr>
      <w:r>
        <w:rPr>
          <w:lang w:val="es-ES"/>
        </w:rPr>
        <w:t xml:space="preserve">CEBOLLA </w:t>
      </w:r>
      <w:r w:rsidRPr="0097787A">
        <w:rPr>
          <w:lang w:val="es-ES"/>
        </w:rPr>
        <w:t xml:space="preserve">(  )  </w:t>
      </w:r>
      <w:r>
        <w:rPr>
          <w:lang w:val="es-ES"/>
        </w:rPr>
        <w:t xml:space="preserve">CHOCLO(  )  ZAPALLO </w:t>
      </w:r>
      <w:r w:rsidRPr="0097787A">
        <w:rPr>
          <w:lang w:val="es-ES"/>
        </w:rPr>
        <w:t xml:space="preserve">(  )  </w:t>
      </w:r>
      <w:r>
        <w:rPr>
          <w:lang w:val="es-ES"/>
        </w:rPr>
        <w:t>CHEDDAR</w:t>
      </w:r>
      <w:r w:rsidRPr="0097787A">
        <w:rPr>
          <w:lang w:val="es-ES"/>
        </w:rPr>
        <w:t xml:space="preserve"> (  )</w:t>
      </w:r>
    </w:p>
    <w:p w14:paraId="650F9610" w14:textId="53632534" w:rsidR="00C519BB" w:rsidRDefault="00C519BB" w:rsidP="00C519BB">
      <w:pPr>
        <w:jc w:val="left"/>
        <w:rPr>
          <w:u w:val="single"/>
          <w:lang w:val="es-ES"/>
        </w:rPr>
      </w:pPr>
      <w:r>
        <w:rPr>
          <w:u w:val="single"/>
          <w:lang w:val="es-ES"/>
        </w:rPr>
        <w:t>Respuestas:</w:t>
      </w:r>
    </w:p>
    <w:p w14:paraId="1D973128" w14:textId="4F25A096" w:rsidR="00A3289E" w:rsidRDefault="00A3289E" w:rsidP="00C519BB">
      <w:pPr>
        <w:jc w:val="left"/>
        <w:rPr>
          <w:lang w:val="es-ES"/>
        </w:rPr>
      </w:pPr>
      <w:r>
        <w:rPr>
          <w:lang w:val="es-ES"/>
        </w:rPr>
        <w:t>Cebolla (33,33%)</w:t>
      </w:r>
    </w:p>
    <w:p w14:paraId="5E1E90FB" w14:textId="5EB1913A" w:rsidR="00A3289E" w:rsidRDefault="00A3289E" w:rsidP="00C519BB">
      <w:pPr>
        <w:jc w:val="left"/>
        <w:rPr>
          <w:lang w:val="es-ES"/>
        </w:rPr>
      </w:pPr>
      <w:r>
        <w:rPr>
          <w:lang w:val="es-ES"/>
        </w:rPr>
        <w:t>Choclo (16,67%)</w:t>
      </w:r>
    </w:p>
    <w:p w14:paraId="5D1D4FA9" w14:textId="399E348E" w:rsidR="00A3289E" w:rsidRDefault="00A3289E" w:rsidP="00C519BB">
      <w:pPr>
        <w:jc w:val="left"/>
        <w:rPr>
          <w:lang w:val="es-ES"/>
        </w:rPr>
      </w:pPr>
      <w:r>
        <w:rPr>
          <w:lang w:val="es-ES"/>
        </w:rPr>
        <w:t>Zapallo (6,67%)</w:t>
      </w:r>
    </w:p>
    <w:p w14:paraId="60B0A24D" w14:textId="21B78C35" w:rsidR="00A3289E" w:rsidRDefault="00A3289E" w:rsidP="00C519BB">
      <w:pPr>
        <w:jc w:val="left"/>
        <w:rPr>
          <w:lang w:val="es-ES"/>
        </w:rPr>
      </w:pPr>
      <w:r>
        <w:rPr>
          <w:lang w:val="es-ES"/>
        </w:rPr>
        <w:lastRenderedPageBreak/>
        <w:t>Cheddar (43,33%)</w:t>
      </w:r>
    </w:p>
    <w:p w14:paraId="1D442DE6" w14:textId="2E9D0948" w:rsidR="00833884" w:rsidRDefault="00833884" w:rsidP="00C519BB">
      <w:pPr>
        <w:jc w:val="left"/>
        <w:rPr>
          <w:lang w:val="es-ES"/>
        </w:rPr>
      </w:pPr>
      <w:r>
        <w:rPr>
          <w:lang w:val="es-ES"/>
        </w:rPr>
        <w:t>En la última pregunta realizada en la primer</w:t>
      </w:r>
      <w:r w:rsidR="00CE524F">
        <w:rPr>
          <w:lang w:val="es-ES"/>
        </w:rPr>
        <w:t>a</w:t>
      </w:r>
      <w:r>
        <w:rPr>
          <w:lang w:val="es-ES"/>
        </w:rPr>
        <w:t xml:space="preserve"> encuesta, el s</w:t>
      </w:r>
      <w:r w:rsidR="00CE524F">
        <w:rPr>
          <w:lang w:val="es-ES"/>
        </w:rPr>
        <w:t>abor que obtuvo más aceptación</w:t>
      </w:r>
      <w:r>
        <w:rPr>
          <w:lang w:val="es-ES"/>
        </w:rPr>
        <w:t xml:space="preserve"> por parte de los encuestados fue el sabor cheddar con el 43,33%, seguido por el sabor cebolla con el 16,67%, choclo con el 16,67% y por último e</w:t>
      </w:r>
      <w:r w:rsidR="009551CC">
        <w:rPr>
          <w:lang w:val="es-ES"/>
        </w:rPr>
        <w:t xml:space="preserve">l </w:t>
      </w:r>
      <w:r w:rsidR="0058519D">
        <w:rPr>
          <w:lang w:val="es-ES"/>
        </w:rPr>
        <w:t>sabor zapallo con el 6,67% (Ver Gráfico 5).</w:t>
      </w:r>
      <w:r w:rsidR="009551CC">
        <w:rPr>
          <w:lang w:val="es-ES"/>
        </w:rPr>
        <w:t xml:space="preserve">  </w:t>
      </w:r>
      <w:r w:rsidR="00CE524F" w:rsidRPr="009551CC">
        <w:rPr>
          <w:lang w:val="es-ES"/>
        </w:rPr>
        <w:t>A partir de este resultado</w:t>
      </w:r>
      <w:r w:rsidRPr="009551CC">
        <w:rPr>
          <w:lang w:val="es-ES"/>
        </w:rPr>
        <w:t>, se elaboró una segunda variedad de sopa crema sabor cheddar, y se realizó la segunda encuesta.</w:t>
      </w:r>
    </w:p>
    <w:p w14:paraId="5979E6BF" w14:textId="5BCA8251" w:rsidR="0058519D" w:rsidRDefault="0058519D" w:rsidP="00C519BB">
      <w:pPr>
        <w:jc w:val="left"/>
        <w:rPr>
          <w:lang w:val="es-ES"/>
        </w:rPr>
      </w:pPr>
      <w:r>
        <w:rPr>
          <w:noProof/>
          <w:lang w:val="es-AR" w:eastAsia="es-AR"/>
        </w:rPr>
        <w:drawing>
          <wp:inline distT="0" distB="0" distL="0" distR="0" wp14:anchorId="3D7B261F" wp14:editId="38725498">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ABEA8A" w14:textId="77777777" w:rsidR="0058519D" w:rsidRPr="0058519D" w:rsidRDefault="0058519D" w:rsidP="0058519D">
      <w:pPr>
        <w:pStyle w:val="Ttulo2"/>
        <w:rPr>
          <w:lang w:val="es-ES"/>
        </w:rPr>
      </w:pPr>
      <w:bookmarkStart w:id="14" w:name="_Toc48324334"/>
      <w:r w:rsidRPr="0058519D">
        <w:rPr>
          <w:lang w:val="es-ES"/>
        </w:rPr>
        <w:t xml:space="preserve">GRÁFICO </w:t>
      </w:r>
      <w:r>
        <w:fldChar w:fldCharType="begin"/>
      </w:r>
      <w:r w:rsidRPr="0058519D">
        <w:rPr>
          <w:lang w:val="es-ES"/>
        </w:rPr>
        <w:instrText xml:space="preserve"> SEQ Grafico \* ARABIC </w:instrText>
      </w:r>
      <w:r>
        <w:fldChar w:fldCharType="separate"/>
      </w:r>
      <w:r w:rsidRPr="0058519D">
        <w:rPr>
          <w:noProof/>
          <w:lang w:val="es-ES"/>
        </w:rPr>
        <w:t>5</w:t>
      </w:r>
      <w:r>
        <w:rPr>
          <w:noProof/>
        </w:rPr>
        <w:fldChar w:fldCharType="end"/>
      </w:r>
      <w:r w:rsidRPr="0058519D">
        <w:rPr>
          <w:lang w:val="es-ES"/>
        </w:rPr>
        <w:t>: PREFERENCIA DE SABORES</w:t>
      </w:r>
      <w:bookmarkEnd w:id="14"/>
    </w:p>
    <w:p w14:paraId="02F657A3" w14:textId="77777777" w:rsidR="0058519D" w:rsidRDefault="0058519D" w:rsidP="00C519BB">
      <w:pPr>
        <w:jc w:val="left"/>
        <w:rPr>
          <w:lang w:val="es-ES"/>
        </w:rPr>
      </w:pPr>
    </w:p>
    <w:p w14:paraId="41E95328" w14:textId="38AA5C7A" w:rsidR="00A3289E" w:rsidRDefault="00A3289E" w:rsidP="00C519BB">
      <w:pPr>
        <w:jc w:val="left"/>
        <w:rPr>
          <w:u w:val="single"/>
          <w:lang w:val="es-ES"/>
        </w:rPr>
      </w:pPr>
      <w:r>
        <w:rPr>
          <w:u w:val="single"/>
          <w:lang w:val="es-ES"/>
        </w:rPr>
        <w:t>Segunda encuesta:</w:t>
      </w:r>
    </w:p>
    <w:p w14:paraId="16491AB8" w14:textId="134A0068" w:rsidR="00A3289E" w:rsidRDefault="00A3289E" w:rsidP="00A3289E">
      <w:pPr>
        <w:jc w:val="left"/>
        <w:rPr>
          <w:lang w:val="es-ES"/>
        </w:rPr>
      </w:pPr>
      <w:r>
        <w:rPr>
          <w:lang w:val="es-ES"/>
        </w:rPr>
        <w:t>Se realizó a 30 personas de ambos géneros.</w:t>
      </w:r>
    </w:p>
    <w:p w14:paraId="18FE4F1B" w14:textId="21649DEC" w:rsidR="00215247" w:rsidRDefault="00215247" w:rsidP="00A3289E">
      <w:pPr>
        <w:jc w:val="left"/>
        <w:rPr>
          <w:lang w:val="es-ES"/>
        </w:rPr>
      </w:pPr>
      <w:r>
        <w:rPr>
          <w:lang w:val="es-ES"/>
        </w:rPr>
        <w:t xml:space="preserve">Esta encuesta tiene como objetivo, determinar cuál de las dos variedades de sopa crema presentadas tiene mayor preferencia ante los consumidores. Los jueces consumidores tienen que optar por una opción que va desde me gusta muchísimo a me disgusta muchísimo de acuerdo a su opinión al probar el producto. </w:t>
      </w:r>
    </w:p>
    <w:p w14:paraId="2C0B24B4" w14:textId="5F3BFF2C" w:rsidR="00215247" w:rsidRDefault="00215247" w:rsidP="00A3289E">
      <w:pPr>
        <w:jc w:val="left"/>
        <w:rPr>
          <w:u w:val="single"/>
          <w:lang w:val="es-ES"/>
        </w:rPr>
      </w:pPr>
      <w:r w:rsidRPr="00215247">
        <w:rPr>
          <w:u w:val="single"/>
          <w:lang w:val="es-ES"/>
        </w:rPr>
        <w:lastRenderedPageBreak/>
        <w:t>Resultados:</w:t>
      </w:r>
    </w:p>
    <w:p w14:paraId="1BB91A72" w14:textId="6DCD9B41" w:rsidR="00215247" w:rsidRDefault="00215247" w:rsidP="00A3289E">
      <w:pPr>
        <w:jc w:val="left"/>
        <w:rPr>
          <w:u w:val="single"/>
          <w:lang w:val="es-ES"/>
        </w:rPr>
      </w:pPr>
      <w:r>
        <w:rPr>
          <w:u w:val="single"/>
          <w:lang w:val="es-ES"/>
        </w:rPr>
        <w:t>Sabor cebolla:</w:t>
      </w:r>
    </w:p>
    <w:p w14:paraId="03CA0DCB" w14:textId="4C0D3649" w:rsidR="00215247" w:rsidRDefault="00215247" w:rsidP="00A3289E">
      <w:pPr>
        <w:jc w:val="left"/>
        <w:rPr>
          <w:lang w:val="es-ES"/>
        </w:rPr>
      </w:pPr>
      <w:r>
        <w:rPr>
          <w:lang w:val="es-ES"/>
        </w:rPr>
        <w:t>Me gusta muchísimo (26,67%)</w:t>
      </w:r>
    </w:p>
    <w:p w14:paraId="69A0EB0F" w14:textId="4B083B96" w:rsidR="00215247" w:rsidRDefault="00215247" w:rsidP="00A3289E">
      <w:pPr>
        <w:jc w:val="left"/>
        <w:rPr>
          <w:lang w:val="es-ES"/>
        </w:rPr>
      </w:pPr>
      <w:r>
        <w:rPr>
          <w:lang w:val="es-ES"/>
        </w:rPr>
        <w:t>Me gusta ligeramente (43,33%)</w:t>
      </w:r>
    </w:p>
    <w:p w14:paraId="6331C74D" w14:textId="00D42DFC" w:rsidR="00215247" w:rsidRDefault="00215247" w:rsidP="00A3289E">
      <w:pPr>
        <w:jc w:val="left"/>
        <w:rPr>
          <w:lang w:val="es-ES"/>
        </w:rPr>
      </w:pPr>
      <w:r>
        <w:rPr>
          <w:lang w:val="es-ES"/>
        </w:rPr>
        <w:t>No me gusta ni me disgusta (23,33%)</w:t>
      </w:r>
    </w:p>
    <w:p w14:paraId="3E8C14C3" w14:textId="55268C9B" w:rsidR="00215247" w:rsidRDefault="00215247" w:rsidP="00A3289E">
      <w:pPr>
        <w:jc w:val="left"/>
        <w:rPr>
          <w:lang w:val="es-ES"/>
        </w:rPr>
      </w:pPr>
      <w:r>
        <w:rPr>
          <w:lang w:val="es-ES"/>
        </w:rPr>
        <w:t>Me disgusta ligeramente (6,67%)</w:t>
      </w:r>
    </w:p>
    <w:p w14:paraId="407ED75C" w14:textId="6FE635D6" w:rsidR="00215247" w:rsidRDefault="00215247" w:rsidP="00A3289E">
      <w:pPr>
        <w:jc w:val="left"/>
        <w:rPr>
          <w:lang w:val="es-ES"/>
        </w:rPr>
      </w:pPr>
      <w:r>
        <w:rPr>
          <w:lang w:val="es-ES"/>
        </w:rPr>
        <w:t>Me disgusta muchísimo (0,00%)</w:t>
      </w:r>
    </w:p>
    <w:p w14:paraId="41775E30" w14:textId="0A8CDCB4" w:rsidR="00215247" w:rsidRDefault="00215247" w:rsidP="00A3289E">
      <w:pPr>
        <w:jc w:val="left"/>
        <w:rPr>
          <w:u w:val="single"/>
          <w:lang w:val="es-ES"/>
        </w:rPr>
      </w:pPr>
      <w:r>
        <w:rPr>
          <w:u w:val="single"/>
          <w:lang w:val="es-ES"/>
        </w:rPr>
        <w:t>Sabor cheddar:</w:t>
      </w:r>
    </w:p>
    <w:p w14:paraId="46B69B91" w14:textId="7E7DA817" w:rsidR="00215247" w:rsidRDefault="00215247" w:rsidP="00215247">
      <w:pPr>
        <w:jc w:val="left"/>
        <w:rPr>
          <w:lang w:val="es-ES"/>
        </w:rPr>
      </w:pPr>
      <w:r>
        <w:rPr>
          <w:lang w:val="es-ES"/>
        </w:rPr>
        <w:t>Me gusta muchísimo (30,00%)</w:t>
      </w:r>
    </w:p>
    <w:p w14:paraId="667AF053" w14:textId="7EDD5C81" w:rsidR="00215247" w:rsidRDefault="00215247" w:rsidP="00215247">
      <w:pPr>
        <w:jc w:val="left"/>
        <w:rPr>
          <w:lang w:val="es-ES"/>
        </w:rPr>
      </w:pPr>
      <w:r>
        <w:rPr>
          <w:lang w:val="es-ES"/>
        </w:rPr>
        <w:t>Me gusta ligeramente (57,67%)</w:t>
      </w:r>
    </w:p>
    <w:p w14:paraId="15629A83" w14:textId="706B2B9F" w:rsidR="00215247" w:rsidRDefault="00215247" w:rsidP="00215247">
      <w:pPr>
        <w:jc w:val="left"/>
        <w:rPr>
          <w:lang w:val="es-ES"/>
        </w:rPr>
      </w:pPr>
      <w:r>
        <w:rPr>
          <w:lang w:val="es-ES"/>
        </w:rPr>
        <w:t>No me gusta ni me disgusta (10,00%)</w:t>
      </w:r>
    </w:p>
    <w:p w14:paraId="02CE5ED2" w14:textId="4F12A9CB" w:rsidR="00215247" w:rsidRDefault="00215247" w:rsidP="00215247">
      <w:pPr>
        <w:jc w:val="left"/>
        <w:rPr>
          <w:lang w:val="es-ES"/>
        </w:rPr>
      </w:pPr>
      <w:r>
        <w:rPr>
          <w:lang w:val="es-ES"/>
        </w:rPr>
        <w:t>Me disgusta ligeramente (3,33%)</w:t>
      </w:r>
    </w:p>
    <w:p w14:paraId="67F88962" w14:textId="515953C4" w:rsidR="00215247" w:rsidRDefault="00215247" w:rsidP="00A3289E">
      <w:pPr>
        <w:jc w:val="left"/>
        <w:rPr>
          <w:lang w:val="es-ES"/>
        </w:rPr>
      </w:pPr>
      <w:r>
        <w:rPr>
          <w:lang w:val="es-ES"/>
        </w:rPr>
        <w:t>Me disgusta muchísimo (0,00%)</w:t>
      </w:r>
    </w:p>
    <w:p w14:paraId="4B528C18" w14:textId="6276D7F5" w:rsidR="006C5C70" w:rsidRDefault="006C5C70" w:rsidP="006C5C70">
      <w:pPr>
        <w:rPr>
          <w:lang w:val="es-ES"/>
        </w:rPr>
      </w:pPr>
      <w:r w:rsidRPr="009551CC">
        <w:rPr>
          <w:lang w:val="es-ES"/>
        </w:rPr>
        <w:t xml:space="preserve">En la segunda encuesta realizada, en la cual se calificaba las dos variedades de sopa crema, el sabor cheddar obtuvo la mayor aceptación entre las opciones de “me gusta muchísimo” y “me gusta ligeramente”, siendo el 23,33 % en la opción neutral de “no me gusta </w:t>
      </w:r>
      <w:r w:rsidRPr="00351DB1">
        <w:rPr>
          <w:lang w:val="es-ES"/>
        </w:rPr>
        <w:t>ni me disgusta”. Solamente 6,67% de los encuestados señalo que les “dis</w:t>
      </w:r>
      <w:r w:rsidR="0058519D">
        <w:rPr>
          <w:lang w:val="es-ES"/>
        </w:rPr>
        <w:t>gusta ligeramente”. (Ver Gráfico 6)</w:t>
      </w:r>
    </w:p>
    <w:p w14:paraId="0447CBFE" w14:textId="41C8E3E0" w:rsidR="0058519D" w:rsidRDefault="0058519D" w:rsidP="006C5C70">
      <w:pPr>
        <w:rPr>
          <w:lang w:val="es-ES"/>
        </w:rPr>
      </w:pPr>
      <w:r>
        <w:rPr>
          <w:noProof/>
          <w:lang w:val="es-AR" w:eastAsia="es-AR"/>
        </w:rPr>
        <w:lastRenderedPageBreak/>
        <w:drawing>
          <wp:inline distT="0" distB="0" distL="0" distR="0" wp14:anchorId="50B00369" wp14:editId="0B7FBC6C">
            <wp:extent cx="5039832" cy="2955851"/>
            <wp:effectExtent l="0" t="0" r="8890" b="1651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1DF1EB" w14:textId="5E232E58" w:rsidR="0058519D" w:rsidRPr="0058519D" w:rsidRDefault="0058519D" w:rsidP="0058519D">
      <w:pPr>
        <w:pStyle w:val="Ttulo2"/>
        <w:rPr>
          <w:lang w:val="es-ES"/>
        </w:rPr>
      </w:pPr>
      <w:bookmarkStart w:id="15" w:name="_Toc48324335"/>
      <w:r w:rsidRPr="001C7D4A">
        <w:rPr>
          <w:lang w:val="es-ES"/>
        </w:rPr>
        <w:t xml:space="preserve">GRAFICO </w:t>
      </w:r>
      <w:r w:rsidRPr="00C5215A">
        <w:fldChar w:fldCharType="begin"/>
      </w:r>
      <w:r w:rsidRPr="001C7D4A">
        <w:rPr>
          <w:lang w:val="es-ES"/>
        </w:rPr>
        <w:instrText xml:space="preserve"> SEQ Grafico \* ARABIC </w:instrText>
      </w:r>
      <w:r w:rsidRPr="00C5215A">
        <w:fldChar w:fldCharType="separate"/>
      </w:r>
      <w:r>
        <w:rPr>
          <w:noProof/>
          <w:lang w:val="es-ES"/>
        </w:rPr>
        <w:t>6</w:t>
      </w:r>
      <w:r w:rsidRPr="00C5215A">
        <w:fldChar w:fldCharType="end"/>
      </w:r>
      <w:r w:rsidRPr="001C7D4A">
        <w:rPr>
          <w:lang w:val="es-ES"/>
        </w:rPr>
        <w:t>: PREFERENCIAS SOPA CREMA SABOR CEBOLLA</w:t>
      </w:r>
      <w:bookmarkEnd w:id="15"/>
    </w:p>
    <w:p w14:paraId="38D555E7" w14:textId="4B9287F1" w:rsidR="006C5C70" w:rsidRDefault="006C5C70" w:rsidP="006C5C70">
      <w:pPr>
        <w:rPr>
          <w:lang w:val="es-ES"/>
        </w:rPr>
      </w:pPr>
      <w:r w:rsidRPr="00351DB1">
        <w:rPr>
          <w:lang w:val="es-ES"/>
        </w:rPr>
        <w:t>En el caso de la sopa crema sabor cheddar, obtuvo mayoría de resultados en la opción de me gusta ligeramente y me gusta muchísimo, la minoría de las opiniones se reparte en las opciones de “no me gusta ni me disgusta” y “me disgusta ligeramente”. (</w:t>
      </w:r>
      <w:r w:rsidR="0058519D">
        <w:rPr>
          <w:lang w:val="es-ES"/>
        </w:rPr>
        <w:t xml:space="preserve">Ver </w:t>
      </w:r>
      <w:r w:rsidRPr="00351DB1">
        <w:rPr>
          <w:lang w:val="es-ES"/>
        </w:rPr>
        <w:t>Gráfico 7)</w:t>
      </w:r>
      <w:r w:rsidRPr="009551CC">
        <w:rPr>
          <w:lang w:val="es-ES"/>
        </w:rPr>
        <w:t xml:space="preserve"> </w:t>
      </w:r>
    </w:p>
    <w:p w14:paraId="4F76138C" w14:textId="34C79A40" w:rsidR="0058519D" w:rsidRDefault="0058519D" w:rsidP="006C5C70">
      <w:pPr>
        <w:rPr>
          <w:lang w:val="es-ES"/>
        </w:rPr>
      </w:pPr>
      <w:r>
        <w:rPr>
          <w:noProof/>
          <w:lang w:val="es-AR" w:eastAsia="es-AR"/>
        </w:rPr>
        <w:drawing>
          <wp:inline distT="0" distB="0" distL="0" distR="0" wp14:anchorId="003CCBDC" wp14:editId="376563E1">
            <wp:extent cx="457200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68664F" w14:textId="77777777" w:rsidR="0058519D" w:rsidRPr="00DF04F5" w:rsidRDefault="0058519D" w:rsidP="0058519D">
      <w:pPr>
        <w:pStyle w:val="Ttulo2"/>
        <w:rPr>
          <w:lang w:val="es-ES"/>
        </w:rPr>
      </w:pPr>
      <w:bookmarkStart w:id="16" w:name="_Toc48324336"/>
      <w:r w:rsidRPr="00DF04F5">
        <w:rPr>
          <w:lang w:val="es-ES"/>
        </w:rPr>
        <w:t>GR</w:t>
      </w:r>
      <w:r>
        <w:rPr>
          <w:lang w:val="es-ES"/>
        </w:rPr>
        <w:t>Á</w:t>
      </w:r>
      <w:r w:rsidRPr="00DF04F5">
        <w:rPr>
          <w:lang w:val="es-ES"/>
        </w:rPr>
        <w:t xml:space="preserve">FICO </w:t>
      </w:r>
      <w:r w:rsidRPr="00DF04F5">
        <w:fldChar w:fldCharType="begin"/>
      </w:r>
      <w:r w:rsidRPr="00DF04F5">
        <w:rPr>
          <w:lang w:val="es-ES"/>
        </w:rPr>
        <w:instrText xml:space="preserve"> SEQ Grafico \* ARABIC </w:instrText>
      </w:r>
      <w:r w:rsidRPr="00DF04F5">
        <w:fldChar w:fldCharType="separate"/>
      </w:r>
      <w:r>
        <w:rPr>
          <w:noProof/>
          <w:lang w:val="es-ES"/>
        </w:rPr>
        <w:t>7</w:t>
      </w:r>
      <w:r w:rsidRPr="00DF04F5">
        <w:fldChar w:fldCharType="end"/>
      </w:r>
      <w:r w:rsidRPr="00DF04F5">
        <w:rPr>
          <w:lang w:val="es-ES"/>
        </w:rPr>
        <w:t>: PREFERENCIA SOPA CREMA CHEDDAR</w:t>
      </w:r>
      <w:bookmarkEnd w:id="16"/>
    </w:p>
    <w:p w14:paraId="687559A5" w14:textId="77777777" w:rsidR="0058519D" w:rsidRPr="009551CC" w:rsidRDefault="0058519D" w:rsidP="006C5C70">
      <w:pPr>
        <w:rPr>
          <w:lang w:val="es-ES"/>
        </w:rPr>
      </w:pPr>
    </w:p>
    <w:p w14:paraId="691983C2" w14:textId="77777777" w:rsidR="0058519D" w:rsidRDefault="006C5C70" w:rsidP="00F06305">
      <w:pPr>
        <w:jc w:val="left"/>
        <w:rPr>
          <w:lang w:val="es-ES"/>
        </w:rPr>
      </w:pPr>
      <w:r>
        <w:rPr>
          <w:lang w:val="es-ES"/>
        </w:rPr>
        <w:lastRenderedPageBreak/>
        <w:t>Esta encuesta permite</w:t>
      </w:r>
      <w:r w:rsidR="00833884">
        <w:rPr>
          <w:lang w:val="es-ES"/>
        </w:rPr>
        <w:t xml:space="preserve"> concluir que la sopa crema </w:t>
      </w:r>
      <w:r w:rsidR="007C40B2">
        <w:rPr>
          <w:lang w:val="es-ES"/>
        </w:rPr>
        <w:t>de mayor aceptabilidad</w:t>
      </w:r>
      <w:r w:rsidR="00833884">
        <w:rPr>
          <w:lang w:val="es-ES"/>
        </w:rPr>
        <w:t xml:space="preserve"> f</w:t>
      </w:r>
      <w:r w:rsidR="008E05DE">
        <w:rPr>
          <w:lang w:val="es-ES"/>
        </w:rPr>
        <w:t>rente a los consumidores fue la de sabor</w:t>
      </w:r>
      <w:r w:rsidR="00833884">
        <w:rPr>
          <w:lang w:val="es-ES"/>
        </w:rPr>
        <w:t xml:space="preserve"> queso cheddar. Igualmente, el sabor de cebolla obtu</w:t>
      </w:r>
      <w:r w:rsidR="0058519D">
        <w:rPr>
          <w:lang w:val="es-ES"/>
        </w:rPr>
        <w:t>vo buenos resultados positivos (Ver Gráfico 8).</w:t>
      </w:r>
    </w:p>
    <w:p w14:paraId="65F17C82" w14:textId="562F2133" w:rsidR="0058519D" w:rsidRDefault="0058519D" w:rsidP="00F06305">
      <w:pPr>
        <w:jc w:val="left"/>
        <w:rPr>
          <w:lang w:val="es-ES"/>
        </w:rPr>
      </w:pPr>
      <w:r>
        <w:rPr>
          <w:noProof/>
          <w:lang w:val="es-AR" w:eastAsia="es-AR"/>
        </w:rPr>
        <w:drawing>
          <wp:anchor distT="0" distB="0" distL="114300" distR="114300" simplePos="0" relativeHeight="251738112" behindDoc="0" locked="0" layoutInCell="1" allowOverlap="1" wp14:anchorId="386AB9B7" wp14:editId="59C4F755">
            <wp:simplePos x="0" y="0"/>
            <wp:positionH relativeFrom="column">
              <wp:posOffset>47625</wp:posOffset>
            </wp:positionH>
            <wp:positionV relativeFrom="paragraph">
              <wp:posOffset>8890</wp:posOffset>
            </wp:positionV>
            <wp:extent cx="4572000" cy="2743200"/>
            <wp:effectExtent l="0" t="0" r="0" b="0"/>
            <wp:wrapSquare wrapText="bothSides"/>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45CA5F2A" w14:textId="77777777" w:rsidR="0058519D" w:rsidRDefault="0058519D" w:rsidP="00FD7BE0">
      <w:pPr>
        <w:rPr>
          <w:b/>
          <w:color w:val="FF0000"/>
          <w:lang w:val="es-ES"/>
        </w:rPr>
      </w:pPr>
    </w:p>
    <w:p w14:paraId="7A6452E8" w14:textId="77777777" w:rsidR="0058519D" w:rsidRDefault="0058519D" w:rsidP="00FD7BE0">
      <w:pPr>
        <w:rPr>
          <w:b/>
          <w:color w:val="FF0000"/>
          <w:lang w:val="es-ES"/>
        </w:rPr>
      </w:pPr>
    </w:p>
    <w:p w14:paraId="4E478903" w14:textId="77777777" w:rsidR="0058519D" w:rsidRDefault="0058519D" w:rsidP="00FD7BE0">
      <w:pPr>
        <w:rPr>
          <w:b/>
          <w:color w:val="FF0000"/>
          <w:lang w:val="es-ES"/>
        </w:rPr>
      </w:pPr>
    </w:p>
    <w:p w14:paraId="1D20E5BF" w14:textId="77777777" w:rsidR="0058519D" w:rsidRDefault="0058519D" w:rsidP="00FD7BE0">
      <w:pPr>
        <w:rPr>
          <w:b/>
          <w:color w:val="FF0000"/>
          <w:lang w:val="es-ES"/>
        </w:rPr>
      </w:pPr>
    </w:p>
    <w:p w14:paraId="3F02E1CF" w14:textId="77777777" w:rsidR="0058519D" w:rsidRDefault="0058519D" w:rsidP="00FD7BE0">
      <w:pPr>
        <w:rPr>
          <w:b/>
          <w:color w:val="FF0000"/>
          <w:lang w:val="es-ES"/>
        </w:rPr>
      </w:pPr>
    </w:p>
    <w:p w14:paraId="157DF54C" w14:textId="77777777" w:rsidR="0058519D" w:rsidRDefault="0058519D" w:rsidP="00FD7BE0">
      <w:pPr>
        <w:rPr>
          <w:b/>
          <w:color w:val="FF0000"/>
          <w:lang w:val="es-ES"/>
        </w:rPr>
      </w:pPr>
    </w:p>
    <w:p w14:paraId="6F2F720D" w14:textId="77777777" w:rsidR="0058519D" w:rsidRPr="003F4929" w:rsidRDefault="0058519D" w:rsidP="0058519D">
      <w:pPr>
        <w:pStyle w:val="Ttulo2"/>
        <w:rPr>
          <w:noProof/>
          <w:lang w:val="es-ES"/>
        </w:rPr>
      </w:pPr>
      <w:bookmarkStart w:id="17" w:name="_Toc48324337"/>
      <w:r w:rsidRPr="003F4929">
        <w:rPr>
          <w:lang w:val="es-ES"/>
        </w:rPr>
        <w:t xml:space="preserve">GRAFICO </w:t>
      </w:r>
      <w:r w:rsidRPr="00B21306">
        <w:fldChar w:fldCharType="begin"/>
      </w:r>
      <w:r w:rsidRPr="003F4929">
        <w:rPr>
          <w:lang w:val="es-ES"/>
        </w:rPr>
        <w:instrText xml:space="preserve"> SEQ Grafico \* ARABIC </w:instrText>
      </w:r>
      <w:r w:rsidRPr="00B21306">
        <w:fldChar w:fldCharType="separate"/>
      </w:r>
      <w:r w:rsidRPr="003F4929">
        <w:rPr>
          <w:noProof/>
          <w:lang w:val="es-ES"/>
        </w:rPr>
        <w:t>8</w:t>
      </w:r>
      <w:r w:rsidRPr="00B21306">
        <w:fldChar w:fldCharType="end"/>
      </w:r>
      <w:r w:rsidRPr="003F4929">
        <w:rPr>
          <w:lang w:val="es-ES"/>
        </w:rPr>
        <w:t>: PREFERENCIA ENTRE LAS VARIEDADES CATADAS.</w:t>
      </w:r>
      <w:bookmarkEnd w:id="17"/>
    </w:p>
    <w:p w14:paraId="164D136B" w14:textId="5F9E4779" w:rsidR="0058519D" w:rsidRDefault="0058519D" w:rsidP="00FD7BE0">
      <w:pPr>
        <w:rPr>
          <w:b/>
          <w:color w:val="FF0000"/>
          <w:lang w:val="es-ES"/>
        </w:rPr>
      </w:pPr>
    </w:p>
    <w:p w14:paraId="5EC5092C" w14:textId="551F4586" w:rsidR="00FD7BE0" w:rsidRPr="002A591D" w:rsidRDefault="00FD7BE0">
      <w:pPr>
        <w:spacing w:line="259" w:lineRule="auto"/>
        <w:jc w:val="left"/>
        <w:rPr>
          <w:lang w:val="es-ES"/>
        </w:rPr>
      </w:pPr>
      <w:r>
        <w:rPr>
          <w:lang w:val="es-ES"/>
        </w:rPr>
        <w:br w:type="page"/>
      </w:r>
    </w:p>
    <w:p w14:paraId="3EC38A6B" w14:textId="75F481C3" w:rsidR="00E5480F" w:rsidRDefault="00060401" w:rsidP="00434754">
      <w:pPr>
        <w:pStyle w:val="Ttulo1"/>
        <w:rPr>
          <w:lang w:val="es-ES"/>
        </w:rPr>
      </w:pPr>
      <w:bookmarkStart w:id="18" w:name="_Toc48324338"/>
      <w:r w:rsidRPr="00E350BA">
        <w:rPr>
          <w:lang w:val="es-ES"/>
        </w:rPr>
        <w:lastRenderedPageBreak/>
        <w:t>DISCUSION</w:t>
      </w:r>
      <w:bookmarkEnd w:id="18"/>
    </w:p>
    <w:p w14:paraId="40231B4A" w14:textId="20259956" w:rsidR="008E05DE" w:rsidRPr="009551CC" w:rsidRDefault="008E05DE" w:rsidP="008E05DE">
      <w:pPr>
        <w:rPr>
          <w:lang w:val="es-ES"/>
        </w:rPr>
      </w:pPr>
      <w:r w:rsidRPr="009551CC">
        <w:rPr>
          <w:lang w:val="es-ES"/>
        </w:rPr>
        <w:t>A partir del trabajo en una industria láctea, con el conocimiento de los procesos productivos</w:t>
      </w:r>
      <w:r w:rsidR="00C719E3" w:rsidRPr="009551CC">
        <w:rPr>
          <w:lang w:val="es-ES"/>
        </w:rPr>
        <w:t xml:space="preserve"> y los productos de desecho que se generan como consecuencia, surge la necesidad de reutilizar el suero lácteo a través de la elaboración de un alimento para consumo humano, en este caso, sopa crema. Se realiza el planteo</w:t>
      </w:r>
      <w:r w:rsidR="00E910AB" w:rsidRPr="009551CC">
        <w:rPr>
          <w:lang w:val="es-ES"/>
        </w:rPr>
        <w:t xml:space="preserve"> ante las autoridades de la empresa</w:t>
      </w:r>
      <w:r w:rsidR="00C719E3" w:rsidRPr="009551CC">
        <w:rPr>
          <w:lang w:val="es-ES"/>
        </w:rPr>
        <w:t xml:space="preserve"> para conseguir </w:t>
      </w:r>
      <w:r w:rsidR="00E910AB" w:rsidRPr="009551CC">
        <w:rPr>
          <w:lang w:val="es-ES"/>
        </w:rPr>
        <w:t xml:space="preserve">el permiso </w:t>
      </w:r>
      <w:r w:rsidR="00C719E3" w:rsidRPr="009551CC">
        <w:rPr>
          <w:lang w:val="es-ES"/>
        </w:rPr>
        <w:t>de iniciar los ensayos, dicha tare</w:t>
      </w:r>
      <w:r w:rsidR="00E910AB" w:rsidRPr="009551CC">
        <w:rPr>
          <w:lang w:val="es-ES"/>
        </w:rPr>
        <w:t>a fue sencilla ya que la misma</w:t>
      </w:r>
      <w:r w:rsidR="00C719E3" w:rsidRPr="009551CC">
        <w:rPr>
          <w:lang w:val="es-ES"/>
        </w:rPr>
        <w:t xml:space="preserve"> está</w:t>
      </w:r>
      <w:r w:rsidR="00E910AB" w:rsidRPr="009551CC">
        <w:rPr>
          <w:lang w:val="es-ES"/>
        </w:rPr>
        <w:t xml:space="preserve"> orientada a realizar</w:t>
      </w:r>
      <w:r w:rsidR="00C719E3" w:rsidRPr="009551CC">
        <w:rPr>
          <w:lang w:val="es-ES"/>
        </w:rPr>
        <w:t xml:space="preserve"> constantes mejoras para optimizar la producción, y en </w:t>
      </w:r>
      <w:r w:rsidR="00FF0EF8" w:rsidRPr="009551CC">
        <w:rPr>
          <w:lang w:val="es-ES"/>
        </w:rPr>
        <w:t>este caso,</w:t>
      </w:r>
      <w:r w:rsidR="00C719E3" w:rsidRPr="009551CC">
        <w:rPr>
          <w:lang w:val="es-ES"/>
        </w:rPr>
        <w:t xml:space="preserve"> los desechos.</w:t>
      </w:r>
    </w:p>
    <w:p w14:paraId="34A8D25C" w14:textId="14812FB9" w:rsidR="00E708F0" w:rsidRPr="009551CC" w:rsidRDefault="00E708F0" w:rsidP="00E708F0">
      <w:pPr>
        <w:rPr>
          <w:lang w:val="es-ES"/>
        </w:rPr>
      </w:pPr>
      <w:r w:rsidRPr="009551CC">
        <w:rPr>
          <w:lang w:val="es-ES"/>
        </w:rPr>
        <w:t xml:space="preserve">Durante el primer ensayo se observa que al enfriarse el producto obtenido hubo separación de fases: por un lado, la fase grasa y por otro lado la fase </w:t>
      </w:r>
      <w:r w:rsidR="00D168E7">
        <w:rPr>
          <w:lang w:val="es-ES"/>
        </w:rPr>
        <w:t>acuosa</w:t>
      </w:r>
      <w:r w:rsidR="00136BAC">
        <w:rPr>
          <w:lang w:val="es-ES"/>
        </w:rPr>
        <w:t xml:space="preserve"> </w:t>
      </w:r>
      <w:r w:rsidRPr="009551CC">
        <w:rPr>
          <w:lang w:val="es-ES"/>
        </w:rPr>
        <w:t>que corresponde al suero. Por lo que a partir del segundo ensayo se decide incorpora</w:t>
      </w:r>
      <w:r w:rsidR="00E04346" w:rsidRPr="009551CC">
        <w:rPr>
          <w:lang w:val="es-ES"/>
        </w:rPr>
        <w:t>r</w:t>
      </w:r>
      <w:r w:rsidRPr="009551CC">
        <w:rPr>
          <w:lang w:val="es-ES"/>
        </w:rPr>
        <w:t xml:space="preserve"> carragenin</w:t>
      </w:r>
      <w:r w:rsidR="009551CC" w:rsidRPr="009551CC">
        <w:rPr>
          <w:lang w:val="es-ES"/>
        </w:rPr>
        <w:t>a, cuya acción consiste en estabi</w:t>
      </w:r>
      <w:r w:rsidR="00136BAC">
        <w:rPr>
          <w:lang w:val="es-ES"/>
        </w:rPr>
        <w:t>lizar la mezcla de ingredientes</w:t>
      </w:r>
      <w:r w:rsidR="00136BAC">
        <w:rPr>
          <w:color w:val="FF0000"/>
          <w:lang w:val="es-ES"/>
        </w:rPr>
        <w:t>.</w:t>
      </w:r>
      <w:r w:rsidR="00136BAC" w:rsidRPr="00D168E7">
        <w:rPr>
          <w:lang w:val="es-ES"/>
        </w:rPr>
        <w:t xml:space="preserve"> </w:t>
      </w:r>
      <w:r w:rsidR="00D168E7" w:rsidRPr="00D168E7">
        <w:rPr>
          <w:lang w:val="es-ES"/>
        </w:rPr>
        <w:t xml:space="preserve">A </w:t>
      </w:r>
      <w:r w:rsidRPr="009551CC">
        <w:rPr>
          <w:lang w:val="es-ES"/>
        </w:rPr>
        <w:t xml:space="preserve">partir de su utilización </w:t>
      </w:r>
      <w:r w:rsidR="00FF0EF8" w:rsidRPr="009551CC">
        <w:rPr>
          <w:lang w:val="es-ES"/>
        </w:rPr>
        <w:t>no se produce</w:t>
      </w:r>
      <w:r w:rsidRPr="009551CC">
        <w:rPr>
          <w:lang w:val="es-ES"/>
        </w:rPr>
        <w:t xml:space="preserve"> separación de fases.</w:t>
      </w:r>
    </w:p>
    <w:p w14:paraId="6994F326" w14:textId="1A53794B" w:rsidR="00DE1967" w:rsidRDefault="00DB3633" w:rsidP="00DE1967">
      <w:pPr>
        <w:rPr>
          <w:lang w:val="es-ES"/>
        </w:rPr>
      </w:pPr>
      <w:r>
        <w:rPr>
          <w:lang w:val="es-ES"/>
        </w:rPr>
        <w:t>Durante la realización de los di</w:t>
      </w:r>
      <w:r w:rsidR="00FF0EF8">
        <w:rPr>
          <w:lang w:val="es-ES"/>
        </w:rPr>
        <w:t>ferentes ensayos que se llevan</w:t>
      </w:r>
      <w:r>
        <w:rPr>
          <w:lang w:val="es-ES"/>
        </w:rPr>
        <w:t xml:space="preserve"> a cabo al principio de la investigación y luego de analizar las características organolépti</w:t>
      </w:r>
      <w:r w:rsidR="00B55792">
        <w:rPr>
          <w:lang w:val="es-ES"/>
        </w:rPr>
        <w:t xml:space="preserve">cas obtenidos en los primeras cuatro </w:t>
      </w:r>
      <w:r w:rsidR="00FF0EF8">
        <w:rPr>
          <w:lang w:val="es-ES"/>
        </w:rPr>
        <w:t>pruebas, se opta</w:t>
      </w:r>
      <w:r>
        <w:rPr>
          <w:lang w:val="es-ES"/>
        </w:rPr>
        <w:t xml:space="preserve"> por el e</w:t>
      </w:r>
      <w:r w:rsidR="00B55792">
        <w:rPr>
          <w:lang w:val="es-ES"/>
        </w:rPr>
        <w:t>nsayo n° 4</w:t>
      </w:r>
      <w:r>
        <w:rPr>
          <w:lang w:val="es-ES"/>
        </w:rPr>
        <w:t>, ya que el producto final de esta prueba presentaba características deseadas</w:t>
      </w:r>
      <w:r w:rsidR="00DE1967">
        <w:rPr>
          <w:lang w:val="es-ES"/>
        </w:rPr>
        <w:t>, es</w:t>
      </w:r>
      <w:r w:rsidR="00FF0EF8">
        <w:rPr>
          <w:lang w:val="es-ES"/>
        </w:rPr>
        <w:t xml:space="preserve"> decir, el producto obtenido es</w:t>
      </w:r>
      <w:r w:rsidR="00DE1967">
        <w:rPr>
          <w:lang w:val="es-ES"/>
        </w:rPr>
        <w:t xml:space="preserve"> de consistencia cremosa, homogénea, sabor notorio y abundante cantidad de cebolla.</w:t>
      </w:r>
      <w:r w:rsidR="00ED3F7E" w:rsidRPr="00ED3F7E">
        <w:rPr>
          <w:lang w:val="es-ES"/>
        </w:rPr>
        <w:t xml:space="preserve"> </w:t>
      </w:r>
      <w:r w:rsidR="00ED3F7E">
        <w:rPr>
          <w:lang w:val="es-ES"/>
        </w:rPr>
        <w:t xml:space="preserve"> </w:t>
      </w:r>
    </w:p>
    <w:p w14:paraId="14AF6275" w14:textId="23481B0A" w:rsidR="00DB3633" w:rsidRDefault="00526B9B" w:rsidP="00DB3633">
      <w:pPr>
        <w:rPr>
          <w:lang w:val="es-ES"/>
        </w:rPr>
      </w:pPr>
      <w:r>
        <w:rPr>
          <w:lang w:val="es-ES"/>
        </w:rPr>
        <w:t>Una vez obtenido</w:t>
      </w:r>
      <w:r w:rsidR="00DB3633">
        <w:rPr>
          <w:lang w:val="es-ES"/>
        </w:rPr>
        <w:t xml:space="preserve"> el </w:t>
      </w:r>
      <w:r w:rsidR="00DB3633" w:rsidRPr="00351DB1">
        <w:rPr>
          <w:lang w:val="es-ES"/>
        </w:rPr>
        <w:t xml:space="preserve">producto </w:t>
      </w:r>
      <w:r>
        <w:rPr>
          <w:lang w:val="es-ES"/>
        </w:rPr>
        <w:t xml:space="preserve">del ensayo N° 4, </w:t>
      </w:r>
      <w:r w:rsidR="00FF0EF8" w:rsidRPr="00351DB1">
        <w:rPr>
          <w:lang w:val="es-ES"/>
        </w:rPr>
        <w:t xml:space="preserve">se </w:t>
      </w:r>
      <w:r w:rsidR="00AA5A36" w:rsidRPr="00351DB1">
        <w:rPr>
          <w:lang w:val="es-ES"/>
        </w:rPr>
        <w:t>envía</w:t>
      </w:r>
      <w:r w:rsidR="00DB3633" w:rsidRPr="00351DB1">
        <w:rPr>
          <w:lang w:val="es-ES"/>
        </w:rPr>
        <w:t xml:space="preserve"> a analizar</w:t>
      </w:r>
      <w:r>
        <w:rPr>
          <w:lang w:val="es-ES"/>
        </w:rPr>
        <w:t xml:space="preserve"> el contenido de </w:t>
      </w:r>
      <w:r w:rsidRPr="00351DB1">
        <w:rPr>
          <w:lang w:val="es-ES"/>
        </w:rPr>
        <w:t>materia</w:t>
      </w:r>
      <w:r w:rsidR="00FF0EF8" w:rsidRPr="00351DB1">
        <w:rPr>
          <w:lang w:val="es-ES"/>
        </w:rPr>
        <w:t xml:space="preserve"> grasa </w:t>
      </w:r>
      <w:r w:rsidR="00AE3A49" w:rsidRPr="00351DB1">
        <w:rPr>
          <w:lang w:val="es-ES"/>
        </w:rPr>
        <w:t>(Figura 12; Anexo I)</w:t>
      </w:r>
      <w:r w:rsidR="00FF0EF8" w:rsidRPr="00351DB1">
        <w:rPr>
          <w:lang w:val="es-ES"/>
        </w:rPr>
        <w:t>,</w:t>
      </w:r>
      <w:r w:rsidR="00FF0EF8">
        <w:rPr>
          <w:lang w:val="es-ES"/>
        </w:rPr>
        <w:t xml:space="preserve"> </w:t>
      </w:r>
      <w:r w:rsidR="00157B99" w:rsidRPr="00526B9B">
        <w:rPr>
          <w:lang w:val="es-ES"/>
        </w:rPr>
        <w:t xml:space="preserve">el </w:t>
      </w:r>
      <w:r w:rsidR="00FF0EF8" w:rsidRPr="00526B9B">
        <w:rPr>
          <w:lang w:val="es-ES"/>
        </w:rPr>
        <w:t>resulta</w:t>
      </w:r>
      <w:r w:rsidR="00157B99" w:rsidRPr="00526B9B">
        <w:rPr>
          <w:lang w:val="es-ES"/>
        </w:rPr>
        <w:t xml:space="preserve">do </w:t>
      </w:r>
      <w:r>
        <w:rPr>
          <w:lang w:val="es-ES"/>
        </w:rPr>
        <w:t>arroja un nivel mayor de materia grasa en comparación al de otras sopas cremas comerciales.</w:t>
      </w:r>
      <w:r w:rsidR="00FF0EF8" w:rsidRPr="00E15517">
        <w:rPr>
          <w:color w:val="FF0000"/>
          <w:lang w:val="es-ES"/>
        </w:rPr>
        <w:t xml:space="preserve"> </w:t>
      </w:r>
      <w:r w:rsidR="00FF0EF8">
        <w:rPr>
          <w:lang w:val="es-ES"/>
        </w:rPr>
        <w:t>Por esta razón, se procede</w:t>
      </w:r>
      <w:r w:rsidR="00DB3633">
        <w:rPr>
          <w:lang w:val="es-ES"/>
        </w:rPr>
        <w:t xml:space="preserve"> a realizar el qui</w:t>
      </w:r>
      <w:r w:rsidR="00FF0EF8">
        <w:rPr>
          <w:lang w:val="es-ES"/>
        </w:rPr>
        <w:t>nto ensayo, en donde se suprime</w:t>
      </w:r>
      <w:r w:rsidR="00DB3633">
        <w:rPr>
          <w:lang w:val="es-ES"/>
        </w:rPr>
        <w:t xml:space="preserve"> el ingrediente crema de suero, que era lo que aport</w:t>
      </w:r>
      <w:r w:rsidR="00B55792">
        <w:rPr>
          <w:lang w:val="es-ES"/>
        </w:rPr>
        <w:t xml:space="preserve">aba la mayor cantidad de grasa. </w:t>
      </w:r>
      <w:r w:rsidR="00C00C8D">
        <w:rPr>
          <w:lang w:val="es-ES"/>
        </w:rPr>
        <w:t xml:space="preserve"> </w:t>
      </w:r>
    </w:p>
    <w:p w14:paraId="1E3DA986" w14:textId="782E591E" w:rsidR="00DB3633" w:rsidRDefault="00DB3633" w:rsidP="00DB3633">
      <w:pPr>
        <w:rPr>
          <w:lang w:val="es-ES"/>
        </w:rPr>
      </w:pPr>
      <w:r>
        <w:rPr>
          <w:lang w:val="es-ES"/>
        </w:rPr>
        <w:lastRenderedPageBreak/>
        <w:t>Al supri</w:t>
      </w:r>
      <w:r w:rsidR="00FF0EF8">
        <w:rPr>
          <w:lang w:val="es-ES"/>
        </w:rPr>
        <w:t>mir la crema de suero, se obtiene</w:t>
      </w:r>
      <w:r>
        <w:rPr>
          <w:lang w:val="es-ES"/>
        </w:rPr>
        <w:t xml:space="preserve"> un producto de características organolépticas similares al ensayo N° 4. El producto final consiste en un líquido viscoso homogéneo, que a medida que se enfría </w:t>
      </w:r>
      <w:r w:rsidR="00AE3A49">
        <w:rPr>
          <w:lang w:val="es-ES"/>
        </w:rPr>
        <w:t xml:space="preserve">toma consistencia </w:t>
      </w:r>
      <w:r>
        <w:rPr>
          <w:lang w:val="es-ES"/>
        </w:rPr>
        <w:t>gelatinoso</w:t>
      </w:r>
      <w:r w:rsidR="00267FE0">
        <w:rPr>
          <w:lang w:val="es-ES"/>
        </w:rPr>
        <w:t xml:space="preserve">, pero una vez que se calienta </w:t>
      </w:r>
      <w:r>
        <w:rPr>
          <w:lang w:val="es-ES"/>
        </w:rPr>
        <w:t>para el consumo y/o se le adiciona agua, depende del gusto</w:t>
      </w:r>
      <w:r w:rsidR="00936158">
        <w:rPr>
          <w:lang w:val="es-ES"/>
        </w:rPr>
        <w:t xml:space="preserve"> del consumidor</w:t>
      </w:r>
      <w:r>
        <w:rPr>
          <w:lang w:val="es-ES"/>
        </w:rPr>
        <w:t xml:space="preserve">, </w:t>
      </w:r>
      <w:r w:rsidR="00936158">
        <w:rPr>
          <w:lang w:val="es-ES"/>
        </w:rPr>
        <w:t xml:space="preserve">vuelve a adquirir la consistencia liquida </w:t>
      </w:r>
      <w:r w:rsidR="00526B9B">
        <w:rPr>
          <w:lang w:val="es-ES"/>
        </w:rPr>
        <w:t>característica de</w:t>
      </w:r>
      <w:r w:rsidR="00936158">
        <w:rPr>
          <w:lang w:val="es-ES"/>
        </w:rPr>
        <w:t xml:space="preserve"> una sopa crema.</w:t>
      </w:r>
    </w:p>
    <w:p w14:paraId="53C13731" w14:textId="0F8CFC4C" w:rsidR="001E16DE" w:rsidRDefault="00FF0EF8" w:rsidP="00DB3633">
      <w:pPr>
        <w:rPr>
          <w:color w:val="7030A0"/>
          <w:lang w:val="es-ES"/>
        </w:rPr>
      </w:pPr>
      <w:r w:rsidRPr="00E354F5">
        <w:rPr>
          <w:lang w:val="es-ES"/>
        </w:rPr>
        <w:t>Con el producto final que se obtiene en el ensayo N° 5, se realiza</w:t>
      </w:r>
      <w:r w:rsidR="00AE3A49" w:rsidRPr="00E354F5">
        <w:rPr>
          <w:lang w:val="es-ES"/>
        </w:rPr>
        <w:t xml:space="preserve"> un muestr</w:t>
      </w:r>
      <w:r w:rsidR="00E708F0" w:rsidRPr="00E354F5">
        <w:rPr>
          <w:lang w:val="es-ES"/>
        </w:rPr>
        <w:t>e</w:t>
      </w:r>
      <w:r w:rsidR="00AE3A49" w:rsidRPr="00E354F5">
        <w:rPr>
          <w:lang w:val="es-ES"/>
        </w:rPr>
        <w:t xml:space="preserve">o para enviar nuevamente a un laboratorio </w:t>
      </w:r>
      <w:r w:rsidR="00AE3A49" w:rsidRPr="00351DB1">
        <w:rPr>
          <w:lang w:val="es-ES"/>
        </w:rPr>
        <w:t>externo para analizar la materia grasa y</w:t>
      </w:r>
      <w:r w:rsidRPr="00351DB1">
        <w:rPr>
          <w:lang w:val="es-ES"/>
        </w:rPr>
        <w:t xml:space="preserve"> contenido proteico que contiene</w:t>
      </w:r>
      <w:r w:rsidR="00AE3A49" w:rsidRPr="00351DB1">
        <w:rPr>
          <w:lang w:val="es-ES"/>
        </w:rPr>
        <w:t xml:space="preserve"> la sopa crema (Figura 13; Anexo I).</w:t>
      </w:r>
    </w:p>
    <w:p w14:paraId="721FE70B" w14:textId="77777777" w:rsidR="003D7D34" w:rsidRPr="009551CC" w:rsidRDefault="00E04346" w:rsidP="00DB3633">
      <w:pPr>
        <w:rPr>
          <w:lang w:val="es-ES"/>
        </w:rPr>
      </w:pPr>
      <w:r w:rsidRPr="009551CC">
        <w:rPr>
          <w:lang w:val="es-ES"/>
        </w:rPr>
        <w:t xml:space="preserve">El ensayo N° 6 surge como resultado de la primera encuesta, donde uno de los sabores seleccionado por la mayoría de los encuestados es el cheddar. Se realizan análisis fisicoquímicos y microbiológicos obteniéndose los resultados esperados. </w:t>
      </w:r>
    </w:p>
    <w:p w14:paraId="488161D1" w14:textId="2491380C" w:rsidR="001E16DE" w:rsidRDefault="001E16DE" w:rsidP="00DB3633">
      <w:pPr>
        <w:rPr>
          <w:lang w:val="es-ES"/>
        </w:rPr>
      </w:pPr>
      <w:r>
        <w:rPr>
          <w:lang w:val="es-ES"/>
        </w:rPr>
        <w:t xml:space="preserve">El artículo 442 del Código Alimentario Argentino, perteneciente a los diferentes tipos de sopas, se describen los criterios microbiológicos que deben cumplir. El único parámetro microbiológico a cumplir es </w:t>
      </w:r>
      <w:r>
        <w:rPr>
          <w:i/>
          <w:lang w:val="es-ES"/>
        </w:rPr>
        <w:t xml:space="preserve">salmonella spp, </w:t>
      </w:r>
      <w:r>
        <w:rPr>
          <w:lang w:val="es-ES"/>
        </w:rPr>
        <w:t xml:space="preserve">con un criterio de aceptación de ausencia en 25 gramos de muestra. El análisis microbiológico realizado para la determinación de </w:t>
      </w:r>
      <w:r>
        <w:rPr>
          <w:i/>
          <w:lang w:val="es-ES"/>
        </w:rPr>
        <w:t xml:space="preserve">salmonella spp, </w:t>
      </w:r>
      <w:r w:rsidR="00FF0EF8">
        <w:rPr>
          <w:lang w:val="es-ES"/>
        </w:rPr>
        <w:t>demuestra</w:t>
      </w:r>
      <w:r>
        <w:rPr>
          <w:lang w:val="es-ES"/>
        </w:rPr>
        <w:t xml:space="preserve"> ausencia </w:t>
      </w:r>
      <w:r w:rsidRPr="00351DB1">
        <w:rPr>
          <w:lang w:val="es-ES"/>
        </w:rPr>
        <w:t>total. (Figura 14; Anexo I)</w:t>
      </w:r>
    </w:p>
    <w:p w14:paraId="5A157BD9" w14:textId="1C5332D1" w:rsidR="00F61156" w:rsidRDefault="00F61156" w:rsidP="00DB3633">
      <w:pPr>
        <w:rPr>
          <w:lang w:val="es-ES"/>
        </w:rPr>
      </w:pPr>
      <w:r w:rsidRPr="007C40B2">
        <w:rPr>
          <w:lang w:val="es-ES"/>
        </w:rPr>
        <w:t xml:space="preserve">El resultado de recuento de </w:t>
      </w:r>
      <w:r w:rsidRPr="007C40B2">
        <w:rPr>
          <w:i/>
          <w:lang w:val="es-ES"/>
        </w:rPr>
        <w:t>coliformes</w:t>
      </w:r>
      <w:r w:rsidRPr="007C40B2">
        <w:rPr>
          <w:lang w:val="es-ES"/>
        </w:rPr>
        <w:t xml:space="preserve"> es aceptable, </w:t>
      </w:r>
      <w:r w:rsidR="00CC4502" w:rsidRPr="007C40B2">
        <w:rPr>
          <w:lang w:val="es-ES"/>
        </w:rPr>
        <w:t>ya que,</w:t>
      </w:r>
      <w:r w:rsidRPr="007C40B2">
        <w:rPr>
          <w:lang w:val="es-ES"/>
        </w:rPr>
        <w:t xml:space="preserve"> al ser un alimento perecedero, muy poco ácido, y que se manipula, la carga microbiana podría ser mayor, y en este caso, evidenciaría una manipulación incorrecta, perdida de frío, </w:t>
      </w:r>
      <w:r w:rsidR="007C40B2">
        <w:rPr>
          <w:lang w:val="es-ES"/>
        </w:rPr>
        <w:t xml:space="preserve">entre otros. </w:t>
      </w:r>
      <w:r>
        <w:rPr>
          <w:lang w:val="es-ES"/>
        </w:rPr>
        <w:t xml:space="preserve"> </w:t>
      </w:r>
    </w:p>
    <w:p w14:paraId="08D4A148" w14:textId="0F425688" w:rsidR="007C40B2" w:rsidRDefault="007C40B2" w:rsidP="00FD7BE0">
      <w:pPr>
        <w:rPr>
          <w:color w:val="7030A0"/>
          <w:lang w:val="es-ES"/>
        </w:rPr>
      </w:pPr>
      <w:r w:rsidRPr="00D168E7">
        <w:rPr>
          <w:lang w:val="es-ES"/>
        </w:rPr>
        <w:t xml:space="preserve">Con respecto </w:t>
      </w:r>
      <w:r w:rsidR="00D168E7" w:rsidRPr="00D168E7">
        <w:rPr>
          <w:lang w:val="es-ES"/>
        </w:rPr>
        <w:t>al envasado, se util</w:t>
      </w:r>
      <w:r w:rsidR="00D168E7">
        <w:rPr>
          <w:lang w:val="es-ES"/>
        </w:rPr>
        <w:t>i</w:t>
      </w:r>
      <w:r w:rsidR="00D168E7" w:rsidRPr="00D168E7">
        <w:rPr>
          <w:lang w:val="es-ES"/>
        </w:rPr>
        <w:t>zó el procedimiento al vacío,</w:t>
      </w:r>
      <w:r w:rsidRPr="00D168E7">
        <w:rPr>
          <w:lang w:val="es-ES"/>
        </w:rPr>
        <w:t xml:space="preserve"> con el objetivo de quitar el aire del interior para extender la vida útil del alimento.</w:t>
      </w:r>
      <w:r>
        <w:rPr>
          <w:lang w:val="es-ES"/>
        </w:rPr>
        <w:t xml:space="preserve"> Se utilizaron bolsas </w:t>
      </w:r>
      <w:r>
        <w:rPr>
          <w:lang w:val="es-ES"/>
        </w:rPr>
        <w:lastRenderedPageBreak/>
        <w:t>termocontraíbles que permiten proteger al producto contra agentes externos, facilitan su almacenamiento y traslado.</w:t>
      </w:r>
    </w:p>
    <w:p w14:paraId="22C56117" w14:textId="379C0F63" w:rsidR="00060401" w:rsidRDefault="00060401" w:rsidP="00FD7BE0">
      <w:pPr>
        <w:rPr>
          <w:lang w:val="es-ES"/>
        </w:rPr>
      </w:pPr>
      <w:r>
        <w:rPr>
          <w:lang w:val="es-ES"/>
        </w:rPr>
        <w:t>De acuerdo a los resultados obtenidos por medio de las encuestas se interpreta que las características organolépticas que p</w:t>
      </w:r>
      <w:r w:rsidR="007165D5">
        <w:rPr>
          <w:lang w:val="es-ES"/>
        </w:rPr>
        <w:t xml:space="preserve">resentaba el producto de prueba, </w:t>
      </w:r>
      <w:r w:rsidR="00FF0EF8">
        <w:rPr>
          <w:lang w:val="es-ES"/>
        </w:rPr>
        <w:t>obtienen</w:t>
      </w:r>
      <w:r>
        <w:rPr>
          <w:lang w:val="es-ES"/>
        </w:rPr>
        <w:t xml:space="preserve"> una alta ac</w:t>
      </w:r>
      <w:r w:rsidR="007165D5">
        <w:rPr>
          <w:lang w:val="es-ES"/>
        </w:rPr>
        <w:t xml:space="preserve">eptabilidad en los encuestados </w:t>
      </w:r>
      <w:r w:rsidR="007165D5" w:rsidRPr="008356A6">
        <w:rPr>
          <w:lang w:val="es-ES"/>
        </w:rPr>
        <w:t>(</w:t>
      </w:r>
      <w:r w:rsidR="00796CE2" w:rsidRPr="008356A6">
        <w:rPr>
          <w:lang w:val="es-ES"/>
        </w:rPr>
        <w:t>G</w:t>
      </w:r>
      <w:r w:rsidR="007165D5" w:rsidRPr="008356A6">
        <w:rPr>
          <w:lang w:val="es-ES"/>
        </w:rPr>
        <w:t>ráfico 1</w:t>
      </w:r>
      <w:r w:rsidR="00796CE2" w:rsidRPr="008356A6">
        <w:rPr>
          <w:lang w:val="es-ES"/>
        </w:rPr>
        <w:t>;</w:t>
      </w:r>
      <w:r w:rsidR="0058519D">
        <w:rPr>
          <w:lang w:val="es-ES"/>
        </w:rPr>
        <w:t xml:space="preserve"> Resultados</w:t>
      </w:r>
      <w:r w:rsidR="007165D5" w:rsidRPr="008356A6">
        <w:rPr>
          <w:lang w:val="es-ES"/>
        </w:rPr>
        <w:t>).</w:t>
      </w:r>
      <w:r w:rsidR="007165D5">
        <w:rPr>
          <w:lang w:val="es-ES"/>
        </w:rPr>
        <w:t xml:space="preserve"> Lo que mayor aceptación consiguieron fueron el sabor y el aroma de la sopa crema, las respuestas negativas ante est</w:t>
      </w:r>
      <w:r w:rsidR="00FF0EF8">
        <w:rPr>
          <w:lang w:val="es-ES"/>
        </w:rPr>
        <w:t>as características corresponden</w:t>
      </w:r>
      <w:r w:rsidR="00796CE2">
        <w:rPr>
          <w:lang w:val="es-ES"/>
        </w:rPr>
        <w:t xml:space="preserve"> la mayoría</w:t>
      </w:r>
      <w:r w:rsidR="007165D5">
        <w:rPr>
          <w:lang w:val="es-ES"/>
        </w:rPr>
        <w:t xml:space="preserve"> </w:t>
      </w:r>
      <w:r w:rsidR="00FF0EF8">
        <w:rPr>
          <w:lang w:val="es-ES"/>
        </w:rPr>
        <w:t>a que no les agrada</w:t>
      </w:r>
      <w:r w:rsidR="00051957">
        <w:rPr>
          <w:lang w:val="es-ES"/>
        </w:rPr>
        <w:t xml:space="preserve"> el sabor de cebolla y por lo tanto </w:t>
      </w:r>
      <w:r w:rsidR="00FF0EF8">
        <w:rPr>
          <w:lang w:val="es-ES"/>
        </w:rPr>
        <w:t>opta</w:t>
      </w:r>
      <w:r w:rsidR="00E158FA">
        <w:rPr>
          <w:lang w:val="es-ES"/>
        </w:rPr>
        <w:t>n</w:t>
      </w:r>
      <w:r w:rsidR="00051957">
        <w:rPr>
          <w:lang w:val="es-ES"/>
        </w:rPr>
        <w:t xml:space="preserve"> </w:t>
      </w:r>
      <w:r w:rsidR="00E158FA">
        <w:rPr>
          <w:lang w:val="es-ES"/>
        </w:rPr>
        <w:t xml:space="preserve">por </w:t>
      </w:r>
      <w:r w:rsidR="00051957">
        <w:rPr>
          <w:lang w:val="es-ES"/>
        </w:rPr>
        <w:t xml:space="preserve">otro sabor, </w:t>
      </w:r>
      <w:r w:rsidR="00FF0EF8">
        <w:rPr>
          <w:lang w:val="es-ES"/>
        </w:rPr>
        <w:t>y que prefieren</w:t>
      </w:r>
      <w:r w:rsidR="007165D5">
        <w:rPr>
          <w:lang w:val="es-ES"/>
        </w:rPr>
        <w:t xml:space="preserve"> el sabor y aroma más suave.</w:t>
      </w:r>
      <w:r w:rsidR="00051957">
        <w:rPr>
          <w:lang w:val="es-ES"/>
        </w:rPr>
        <w:t xml:space="preserve"> A su vez</w:t>
      </w:r>
      <w:r w:rsidR="00FF0EF8">
        <w:rPr>
          <w:lang w:val="es-ES"/>
        </w:rPr>
        <w:t>, uno de los encuestados sugiere</w:t>
      </w:r>
      <w:r w:rsidR="00051957">
        <w:rPr>
          <w:lang w:val="es-ES"/>
        </w:rPr>
        <w:t xml:space="preserve"> que le agregaría mayor cantidad de cebolla. </w:t>
      </w:r>
      <w:r w:rsidR="007165D5">
        <w:rPr>
          <w:lang w:val="es-ES"/>
        </w:rPr>
        <w:t xml:space="preserve"> En cuanto a la textura y consisten</w:t>
      </w:r>
      <w:r w:rsidR="00FF0EF8">
        <w:rPr>
          <w:lang w:val="es-ES"/>
        </w:rPr>
        <w:t>cia del producto se obtiene</w:t>
      </w:r>
      <w:r w:rsidR="007165D5">
        <w:rPr>
          <w:lang w:val="es-ES"/>
        </w:rPr>
        <w:t xml:space="preserve"> cuatro resultados ne</w:t>
      </w:r>
      <w:r w:rsidR="00B27C43">
        <w:rPr>
          <w:lang w:val="es-ES"/>
        </w:rPr>
        <w:t>gativos que expres</w:t>
      </w:r>
      <w:r w:rsidR="00FF0EF8">
        <w:rPr>
          <w:lang w:val="es-ES"/>
        </w:rPr>
        <w:t xml:space="preserve">an la preferencia de </w:t>
      </w:r>
      <w:r w:rsidR="007165D5">
        <w:rPr>
          <w:lang w:val="es-ES"/>
        </w:rPr>
        <w:t>sopa más liquida y no espesa como se encontraba</w:t>
      </w:r>
      <w:r w:rsidR="00B27C43">
        <w:rPr>
          <w:lang w:val="es-ES"/>
        </w:rPr>
        <w:t xml:space="preserve"> </w:t>
      </w:r>
      <w:r w:rsidR="00796CE2" w:rsidRPr="008356A6">
        <w:rPr>
          <w:lang w:val="es-ES"/>
        </w:rPr>
        <w:t>(G</w:t>
      </w:r>
      <w:r w:rsidR="00B27C43" w:rsidRPr="008356A6">
        <w:rPr>
          <w:lang w:val="es-ES"/>
        </w:rPr>
        <w:t>ráfico 2</w:t>
      </w:r>
      <w:r w:rsidR="00796CE2" w:rsidRPr="008356A6">
        <w:rPr>
          <w:lang w:val="es-ES"/>
        </w:rPr>
        <w:t>;</w:t>
      </w:r>
      <w:r w:rsidR="0058519D">
        <w:rPr>
          <w:lang w:val="es-ES"/>
        </w:rPr>
        <w:t xml:space="preserve"> Resultados</w:t>
      </w:r>
      <w:r w:rsidR="00B27C43" w:rsidRPr="008356A6">
        <w:rPr>
          <w:lang w:val="es-ES"/>
        </w:rPr>
        <w:t>)</w:t>
      </w:r>
      <w:r w:rsidR="007165D5" w:rsidRPr="008356A6">
        <w:rPr>
          <w:lang w:val="es-ES"/>
        </w:rPr>
        <w:t>.</w:t>
      </w:r>
      <w:r w:rsidR="007165D5">
        <w:rPr>
          <w:lang w:val="es-ES"/>
        </w:rPr>
        <w:t xml:space="preserve"> E</w:t>
      </w:r>
      <w:r w:rsidR="00FF0EF8">
        <w:rPr>
          <w:lang w:val="es-ES"/>
        </w:rPr>
        <w:t>l resto de los resultados son</w:t>
      </w:r>
      <w:r w:rsidR="007165D5">
        <w:rPr>
          <w:lang w:val="es-ES"/>
        </w:rPr>
        <w:t xml:space="preserve"> de aceptación ante la textura y consistencia. </w:t>
      </w:r>
    </w:p>
    <w:p w14:paraId="432F24E3" w14:textId="5CB1AC90" w:rsidR="00950527" w:rsidRPr="00E93CB1" w:rsidRDefault="009551CC" w:rsidP="00FD7BE0">
      <w:pPr>
        <w:rPr>
          <w:b/>
          <w:lang w:val="es-ES"/>
        </w:rPr>
      </w:pPr>
      <w:r w:rsidRPr="00E93CB1">
        <w:rPr>
          <w:lang w:val="es-ES"/>
        </w:rPr>
        <w:t>La</w:t>
      </w:r>
      <w:r w:rsidR="00950527" w:rsidRPr="00E93CB1">
        <w:rPr>
          <w:lang w:val="es-ES"/>
        </w:rPr>
        <w:t xml:space="preserve"> mayoría de los encuestados consumen sopa crema industrializadas, pocos la elaboran de forma casera o no consumen el producto, por lo que podría ser un indicador de la viabilidad de comercializar esta n</w:t>
      </w:r>
      <w:r w:rsidR="00CC4502">
        <w:rPr>
          <w:lang w:val="es-ES"/>
        </w:rPr>
        <w:t xml:space="preserve">ueva presentación de sopa crema (Gráfico 3; </w:t>
      </w:r>
      <w:r w:rsidR="0058519D">
        <w:rPr>
          <w:lang w:val="es-ES"/>
        </w:rPr>
        <w:t>Resultados</w:t>
      </w:r>
      <w:r w:rsidR="00CC4502">
        <w:rPr>
          <w:lang w:val="es-ES"/>
        </w:rPr>
        <w:t>)</w:t>
      </w:r>
    </w:p>
    <w:p w14:paraId="0A7EF8EC" w14:textId="682F976A" w:rsidR="00950527" w:rsidRPr="00CC4502" w:rsidRDefault="00950527" w:rsidP="00FD7BE0">
      <w:pPr>
        <w:rPr>
          <w:lang w:val="es-ES"/>
        </w:rPr>
      </w:pPr>
      <w:r w:rsidRPr="00CC4502">
        <w:rPr>
          <w:lang w:val="es-ES"/>
        </w:rPr>
        <w:t xml:space="preserve">Dicho indicador se sigue potenciando ya que el </w:t>
      </w:r>
      <w:r w:rsidR="00C508EA" w:rsidRPr="00CC4502">
        <w:rPr>
          <w:lang w:val="es-ES"/>
        </w:rPr>
        <w:t>90</w:t>
      </w:r>
      <w:r w:rsidR="00FF0EF8" w:rsidRPr="00CC4502">
        <w:rPr>
          <w:lang w:val="es-ES"/>
        </w:rPr>
        <w:t>% de los encuestados contestan</w:t>
      </w:r>
      <w:r w:rsidR="00C508EA" w:rsidRPr="00CC4502">
        <w:rPr>
          <w:lang w:val="es-ES"/>
        </w:rPr>
        <w:t xml:space="preserve"> que adquirirían este producto si se encontrara en el mercado, </w:t>
      </w:r>
      <w:r w:rsidR="00FF0EF8" w:rsidRPr="00CC4502">
        <w:rPr>
          <w:lang w:val="es-ES"/>
        </w:rPr>
        <w:t>presentado</w:t>
      </w:r>
      <w:r w:rsidR="00C508EA" w:rsidRPr="00CC4502">
        <w:rPr>
          <w:lang w:val="es-ES"/>
        </w:rPr>
        <w:t xml:space="preserve"> en un empaque</w:t>
      </w:r>
      <w:r w:rsidR="00D1314A" w:rsidRPr="00CC4502">
        <w:rPr>
          <w:lang w:val="es-ES"/>
        </w:rPr>
        <w:t>,</w:t>
      </w:r>
      <w:r w:rsidR="00351DB1">
        <w:rPr>
          <w:lang w:val="es-ES"/>
        </w:rPr>
        <w:t xml:space="preserve"> con una vida útil de 30 días, </w:t>
      </w:r>
      <w:r w:rsidR="00D1314A" w:rsidRPr="00CC4502">
        <w:rPr>
          <w:lang w:val="es-ES"/>
        </w:rPr>
        <w:t xml:space="preserve">donde </w:t>
      </w:r>
      <w:r w:rsidR="00C508EA" w:rsidRPr="00CC4502">
        <w:rPr>
          <w:lang w:val="es-ES"/>
        </w:rPr>
        <w:t xml:space="preserve">el consumidor solo tenga </w:t>
      </w:r>
      <w:r w:rsidR="00D1314A" w:rsidRPr="00CC4502">
        <w:rPr>
          <w:lang w:val="es-ES"/>
        </w:rPr>
        <w:t xml:space="preserve">que trasvasarlo, </w:t>
      </w:r>
      <w:r w:rsidR="00C508EA" w:rsidRPr="00CC4502">
        <w:rPr>
          <w:lang w:val="es-ES"/>
        </w:rPr>
        <w:t>calentarlo y si prefiere ag</w:t>
      </w:r>
      <w:r w:rsidR="00D1314A" w:rsidRPr="00CC4502">
        <w:rPr>
          <w:lang w:val="es-ES"/>
        </w:rPr>
        <w:t>regarle agua para lograr la consistencia deseada.</w:t>
      </w:r>
      <w:r w:rsidR="00351DB1">
        <w:rPr>
          <w:lang w:val="es-ES"/>
        </w:rPr>
        <w:t xml:space="preserve"> (Gráfico 4; </w:t>
      </w:r>
      <w:r w:rsidR="0058519D">
        <w:rPr>
          <w:lang w:val="es-ES"/>
        </w:rPr>
        <w:t>Resultados)</w:t>
      </w:r>
    </w:p>
    <w:p w14:paraId="458ACDF2" w14:textId="7EC0CD67" w:rsidR="00C508EA" w:rsidRPr="00526B9B" w:rsidRDefault="00B27C43" w:rsidP="004533BF">
      <w:pPr>
        <w:rPr>
          <w:lang w:val="es-ES"/>
        </w:rPr>
      </w:pPr>
      <w:r w:rsidRPr="00526B9B">
        <w:rPr>
          <w:lang w:val="es-ES"/>
        </w:rPr>
        <w:t>La última pregunta, consistía en la preferencia de otros sabores además del de cebolla. Entre las opciones establecidas</w:t>
      </w:r>
      <w:r w:rsidR="008867E3" w:rsidRPr="00526B9B">
        <w:rPr>
          <w:lang w:val="es-ES"/>
        </w:rPr>
        <w:t xml:space="preserve"> 13</w:t>
      </w:r>
      <w:r w:rsidRPr="00526B9B">
        <w:rPr>
          <w:lang w:val="es-ES"/>
        </w:rPr>
        <w:t xml:space="preserve"> personas de las encuestadas </w:t>
      </w:r>
      <w:r w:rsidRPr="00526B9B">
        <w:rPr>
          <w:lang w:val="es-ES"/>
        </w:rPr>
        <w:lastRenderedPageBreak/>
        <w:t xml:space="preserve">presentaron mayor agrado por el sabor de </w:t>
      </w:r>
      <w:r w:rsidR="008867E3" w:rsidRPr="00526B9B">
        <w:rPr>
          <w:lang w:val="es-ES"/>
        </w:rPr>
        <w:t>queso cheddar</w:t>
      </w:r>
      <w:r w:rsidRPr="00526B9B">
        <w:rPr>
          <w:lang w:val="es-ES"/>
        </w:rPr>
        <w:t>. Los demás se repartieron entre sabor</w:t>
      </w:r>
      <w:r w:rsidR="008867E3" w:rsidRPr="00526B9B">
        <w:rPr>
          <w:lang w:val="es-ES"/>
        </w:rPr>
        <w:t>es de cebolla, zapallo y choclo. (G</w:t>
      </w:r>
      <w:r w:rsidRPr="00526B9B">
        <w:rPr>
          <w:lang w:val="es-ES"/>
        </w:rPr>
        <w:t>ráfico 5</w:t>
      </w:r>
      <w:r w:rsidR="008867E3" w:rsidRPr="00526B9B">
        <w:rPr>
          <w:lang w:val="es-ES"/>
        </w:rPr>
        <w:t xml:space="preserve">; </w:t>
      </w:r>
      <w:r w:rsidR="0058519D" w:rsidRPr="00526B9B">
        <w:rPr>
          <w:lang w:val="es-ES"/>
        </w:rPr>
        <w:t>Resultados</w:t>
      </w:r>
      <w:r w:rsidRPr="00526B9B">
        <w:rPr>
          <w:lang w:val="es-ES"/>
        </w:rPr>
        <w:t>)</w:t>
      </w:r>
    </w:p>
    <w:p w14:paraId="09267ADF" w14:textId="5F3A0F07" w:rsidR="00E910AB" w:rsidRPr="00E93CB1" w:rsidRDefault="00E910AB" w:rsidP="00E910AB">
      <w:pPr>
        <w:rPr>
          <w:lang w:val="es-ES"/>
        </w:rPr>
      </w:pPr>
      <w:r w:rsidRPr="00E93CB1">
        <w:rPr>
          <w:lang w:val="es-ES"/>
        </w:rPr>
        <w:t>En función de estos resultados se decide realizar una segunda encuesta teniendo en cuenta los sabores cheddar y cebolla</w:t>
      </w:r>
      <w:r w:rsidR="00E93CB1" w:rsidRPr="00E93CB1">
        <w:rPr>
          <w:lang w:val="es-ES"/>
        </w:rPr>
        <w:t>.</w:t>
      </w:r>
      <w:r w:rsidR="00351DB1">
        <w:rPr>
          <w:lang w:val="es-ES"/>
        </w:rPr>
        <w:t xml:space="preserve"> (Gráfico 6; </w:t>
      </w:r>
      <w:r w:rsidR="0058519D">
        <w:rPr>
          <w:lang w:val="es-ES"/>
        </w:rPr>
        <w:t>Resultados</w:t>
      </w:r>
      <w:r w:rsidR="00351DB1">
        <w:rPr>
          <w:lang w:val="es-ES"/>
        </w:rPr>
        <w:t xml:space="preserve">) (Gráfico 7; </w:t>
      </w:r>
      <w:r w:rsidR="0058519D">
        <w:rPr>
          <w:lang w:val="es-ES"/>
        </w:rPr>
        <w:t>Resultados</w:t>
      </w:r>
      <w:r w:rsidR="00351DB1">
        <w:rPr>
          <w:lang w:val="es-ES"/>
        </w:rPr>
        <w:t>)</w:t>
      </w:r>
    </w:p>
    <w:p w14:paraId="1315F40F" w14:textId="5845C2D6" w:rsidR="008867E3" w:rsidRPr="00702595" w:rsidRDefault="000D3468" w:rsidP="00FD7BE0">
      <w:pPr>
        <w:rPr>
          <w:lang w:val="es-ES"/>
        </w:rPr>
      </w:pPr>
      <w:r>
        <w:rPr>
          <w:lang w:val="es-ES"/>
        </w:rPr>
        <w:t>Comparando las dos variedades de sopa crema, el sabor cheddar obtuvo resultados más positivos</w:t>
      </w:r>
      <w:r w:rsidR="0044636D">
        <w:rPr>
          <w:lang w:val="es-ES"/>
        </w:rPr>
        <w:t xml:space="preserve"> que la sopa crema sabor cebolla.</w:t>
      </w:r>
      <w:r w:rsidR="00B21306">
        <w:rPr>
          <w:lang w:val="es-ES"/>
        </w:rPr>
        <w:t xml:space="preserve"> (Gráfico 8; </w:t>
      </w:r>
      <w:r w:rsidR="0058519D">
        <w:rPr>
          <w:lang w:val="es-ES"/>
        </w:rPr>
        <w:t>Resultados</w:t>
      </w:r>
      <w:r w:rsidR="00B21306">
        <w:rPr>
          <w:lang w:val="es-ES"/>
        </w:rPr>
        <w:t>)</w:t>
      </w:r>
      <w:r w:rsidR="00E910AB">
        <w:rPr>
          <w:lang w:val="es-ES"/>
        </w:rPr>
        <w:t xml:space="preserve"> </w:t>
      </w:r>
    </w:p>
    <w:p w14:paraId="2B462538" w14:textId="77777777" w:rsidR="00E93CB1" w:rsidRDefault="00E93CB1">
      <w:pPr>
        <w:spacing w:line="259" w:lineRule="auto"/>
        <w:jc w:val="left"/>
        <w:rPr>
          <w:rFonts w:eastAsiaTheme="majorEastAsia" w:cstheme="majorBidi"/>
          <w:szCs w:val="32"/>
          <w:lang w:val="es-ES"/>
        </w:rPr>
      </w:pPr>
      <w:r>
        <w:rPr>
          <w:lang w:val="es-ES"/>
        </w:rPr>
        <w:br w:type="page"/>
      </w:r>
    </w:p>
    <w:p w14:paraId="462908B6" w14:textId="76AB78CC" w:rsidR="000C5180" w:rsidRDefault="0006286D" w:rsidP="0006286D">
      <w:pPr>
        <w:pStyle w:val="Ttulo1"/>
        <w:rPr>
          <w:lang w:val="es-ES"/>
        </w:rPr>
      </w:pPr>
      <w:bookmarkStart w:id="19" w:name="_Toc48324339"/>
      <w:r w:rsidRPr="0006286D">
        <w:rPr>
          <w:lang w:val="es-ES"/>
        </w:rPr>
        <w:lastRenderedPageBreak/>
        <w:t>CONCLUSIÓN</w:t>
      </w:r>
      <w:bookmarkEnd w:id="19"/>
    </w:p>
    <w:p w14:paraId="671836B2" w14:textId="207EA2FC" w:rsidR="00046B07" w:rsidRPr="00E93CB1" w:rsidRDefault="00D1314A" w:rsidP="00E44157">
      <w:pPr>
        <w:rPr>
          <w:lang w:val="es-ES"/>
        </w:rPr>
      </w:pPr>
      <w:r w:rsidRPr="00354337">
        <w:rPr>
          <w:lang w:val="es-ES"/>
        </w:rPr>
        <w:t xml:space="preserve">La investigación realizada a nivel laboratorio en la industria láctea Ricolact, ubicada en San Martin de las Escobas, provincia de Santa Fe, </w:t>
      </w:r>
      <w:r w:rsidR="00526B9B">
        <w:rPr>
          <w:lang w:val="es-ES"/>
        </w:rPr>
        <w:t>desde el año 2018 hasta el presente año</w:t>
      </w:r>
      <w:r w:rsidR="00E44157" w:rsidRPr="00354337">
        <w:rPr>
          <w:lang w:val="es-ES"/>
        </w:rPr>
        <w:t>,</w:t>
      </w:r>
      <w:r w:rsidRPr="00354337">
        <w:rPr>
          <w:lang w:val="es-ES"/>
        </w:rPr>
        <w:t xml:space="preserve"> tiene</w:t>
      </w:r>
      <w:r w:rsidR="00E44157" w:rsidRPr="00354337">
        <w:rPr>
          <w:rFonts w:cs="Arial"/>
          <w:szCs w:val="24"/>
          <w:lang w:val="es-ES"/>
        </w:rPr>
        <w:t xml:space="preserve"> </w:t>
      </w:r>
      <w:r w:rsidR="00555AD8" w:rsidRPr="00555AD8">
        <w:rPr>
          <w:rFonts w:cs="Arial"/>
          <w:szCs w:val="24"/>
          <w:lang w:val="es-ES"/>
        </w:rPr>
        <w:t>como</w:t>
      </w:r>
      <w:r w:rsidR="0094750F">
        <w:rPr>
          <w:rFonts w:cs="Arial"/>
          <w:color w:val="FF0000"/>
          <w:szCs w:val="24"/>
          <w:lang w:val="es-ES"/>
        </w:rPr>
        <w:t xml:space="preserve"> </w:t>
      </w:r>
      <w:r w:rsidR="00E44157" w:rsidRPr="00354337">
        <w:rPr>
          <w:rFonts w:cs="Arial"/>
          <w:szCs w:val="24"/>
          <w:lang w:val="es-ES"/>
        </w:rPr>
        <w:t>objetivo concretar la utilización</w:t>
      </w:r>
      <w:r w:rsidRPr="00354337">
        <w:rPr>
          <w:rFonts w:cs="Arial"/>
          <w:szCs w:val="24"/>
          <w:lang w:val="es-ES"/>
        </w:rPr>
        <w:t xml:space="preserve"> de uno de los mayores desperdicios y contaminantes de la industria láctea, el suero</w:t>
      </w:r>
      <w:r w:rsidR="0094750F">
        <w:rPr>
          <w:rFonts w:cs="Arial"/>
          <w:color w:val="FF0000"/>
          <w:szCs w:val="24"/>
          <w:lang w:val="es-ES"/>
        </w:rPr>
        <w:t xml:space="preserve">. </w:t>
      </w:r>
      <w:r w:rsidR="0094750F" w:rsidRPr="00555AD8">
        <w:rPr>
          <w:rFonts w:cs="Arial"/>
          <w:szCs w:val="24"/>
          <w:lang w:val="es-ES"/>
        </w:rPr>
        <w:t>Y</w:t>
      </w:r>
      <w:r w:rsidR="00E44157" w:rsidRPr="00555AD8">
        <w:rPr>
          <w:rFonts w:cs="Arial"/>
          <w:szCs w:val="24"/>
          <w:lang w:val="es-ES"/>
        </w:rPr>
        <w:t>a</w:t>
      </w:r>
      <w:r w:rsidR="00E44157" w:rsidRPr="00354337">
        <w:rPr>
          <w:rFonts w:cs="Arial"/>
          <w:szCs w:val="24"/>
          <w:lang w:val="es-ES"/>
        </w:rPr>
        <w:t xml:space="preserve"> que </w:t>
      </w:r>
      <w:r w:rsidR="00E44157" w:rsidRPr="00354337">
        <w:rPr>
          <w:lang w:val="es-ES"/>
        </w:rPr>
        <w:t>contiene compu</w:t>
      </w:r>
      <w:r w:rsidR="00046B07" w:rsidRPr="00354337">
        <w:rPr>
          <w:lang w:val="es-ES"/>
        </w:rPr>
        <w:t>estos de alto valor nutritivo,</w:t>
      </w:r>
      <w:r w:rsidR="00E44157" w:rsidRPr="00354337">
        <w:rPr>
          <w:lang w:val="es-ES"/>
        </w:rPr>
        <w:t xml:space="preserve"> es posible otorgarle un valor agregado y evaluar su aprovechamiento, en</w:t>
      </w:r>
      <w:r w:rsidR="0094750F">
        <w:rPr>
          <w:lang w:val="es-ES"/>
        </w:rPr>
        <w:t xml:space="preserve"> </w:t>
      </w:r>
      <w:r w:rsidR="00555AD8" w:rsidRPr="00555AD8">
        <w:rPr>
          <w:lang w:val="es-ES"/>
        </w:rPr>
        <w:t xml:space="preserve">el desarrollo de alimentos para </w:t>
      </w:r>
      <w:r w:rsidR="00E44157" w:rsidRPr="00354337">
        <w:rPr>
          <w:lang w:val="es-ES"/>
        </w:rPr>
        <w:t xml:space="preserve">consumo humano. Dicho alimento </w:t>
      </w:r>
      <w:r w:rsidR="00E44157" w:rsidRPr="00E93CB1">
        <w:rPr>
          <w:lang w:val="es-ES"/>
        </w:rPr>
        <w:t>se trata de una sopa crema saborizada lista para consumir o con agregado de agua.</w:t>
      </w:r>
    </w:p>
    <w:p w14:paraId="057197FE" w14:textId="6326E611" w:rsidR="00046B07" w:rsidRPr="00D168E7" w:rsidRDefault="00046B07" w:rsidP="00E44157">
      <w:pPr>
        <w:rPr>
          <w:color w:val="7030A0"/>
          <w:lang w:val="es-ES"/>
        </w:rPr>
      </w:pPr>
      <w:r w:rsidRPr="00AC577B">
        <w:rPr>
          <w:lang w:val="es-ES"/>
        </w:rPr>
        <w:t xml:space="preserve">A partir de los ensayos realizados se concluye el agregado de carragenina a la </w:t>
      </w:r>
      <w:r w:rsidR="00526B9B" w:rsidRPr="00AC577B">
        <w:rPr>
          <w:lang w:val="es-ES"/>
        </w:rPr>
        <w:t>fó</w:t>
      </w:r>
      <w:r w:rsidRPr="00AC577B">
        <w:rPr>
          <w:lang w:val="es-ES"/>
        </w:rPr>
        <w:t xml:space="preserve">rmula evita la separación de fases, </w:t>
      </w:r>
      <w:r w:rsidR="00AC577B" w:rsidRPr="00AC577B">
        <w:rPr>
          <w:lang w:val="es-ES"/>
        </w:rPr>
        <w:t xml:space="preserve">otorgándole </w:t>
      </w:r>
      <w:r w:rsidR="00E93CB1" w:rsidRPr="00AC577B">
        <w:rPr>
          <w:lang w:val="es-ES"/>
        </w:rPr>
        <w:t xml:space="preserve">la unión y textura </w:t>
      </w:r>
      <w:r w:rsidR="00AC577B" w:rsidRPr="00AC577B">
        <w:rPr>
          <w:lang w:val="es-ES"/>
        </w:rPr>
        <w:t>al</w:t>
      </w:r>
      <w:r w:rsidR="00E93CB1" w:rsidRPr="00AC577B">
        <w:rPr>
          <w:lang w:val="es-ES"/>
        </w:rPr>
        <w:t xml:space="preserve"> producto</w:t>
      </w:r>
      <w:r w:rsidR="00E93CB1" w:rsidRPr="00AC577B">
        <w:rPr>
          <w:color w:val="7030A0"/>
          <w:lang w:val="es-ES"/>
        </w:rPr>
        <w:t>.</w:t>
      </w:r>
    </w:p>
    <w:p w14:paraId="3A6B72A6" w14:textId="77777777" w:rsidR="000E3776" w:rsidRPr="00D168E7" w:rsidRDefault="00046B07" w:rsidP="00E44157">
      <w:pPr>
        <w:rPr>
          <w:lang w:val="es-ES"/>
        </w:rPr>
      </w:pPr>
      <w:r w:rsidRPr="00D168E7">
        <w:rPr>
          <w:lang w:val="es-ES"/>
        </w:rPr>
        <w:t xml:space="preserve">A su vez su elaboración </w:t>
      </w:r>
      <w:r w:rsidR="000E3776" w:rsidRPr="00D168E7">
        <w:rPr>
          <w:lang w:val="es-ES"/>
        </w:rPr>
        <w:t xml:space="preserve">suprimiendo la </w:t>
      </w:r>
      <w:r w:rsidRPr="00D168E7">
        <w:rPr>
          <w:lang w:val="es-ES"/>
        </w:rPr>
        <w:t>crema de suero permite una concentración de grasas semejantes a las sopas de mercado, respetando las propiedades organolépticas.</w:t>
      </w:r>
      <w:r w:rsidR="000E3776" w:rsidRPr="00D168E7">
        <w:rPr>
          <w:lang w:val="es-ES"/>
        </w:rPr>
        <w:t xml:space="preserve"> Dicha afirmación se encuentra avalada por análisis de laboratorio.</w:t>
      </w:r>
    </w:p>
    <w:p w14:paraId="129BBB93" w14:textId="409E52A1" w:rsidR="00046B07" w:rsidRPr="00E15517" w:rsidRDefault="000E3776" w:rsidP="00E44157">
      <w:pPr>
        <w:rPr>
          <w:color w:val="FF0000"/>
          <w:lang w:val="es-ES"/>
        </w:rPr>
      </w:pPr>
      <w:r w:rsidRPr="00D168E7">
        <w:rPr>
          <w:lang w:val="es-ES"/>
        </w:rPr>
        <w:t xml:space="preserve">El producto final consiste en un líquido viscoso homogéneo, que a medida que se enfría toma consistencia gelatinoso, pero una vez que se calienta para el consumo y/o se le adiciona agua, depende del gusto del consumidor, vuelve a adquirir la </w:t>
      </w:r>
      <w:r w:rsidRPr="00AC577B">
        <w:rPr>
          <w:lang w:val="es-ES"/>
        </w:rPr>
        <w:t xml:space="preserve">consistencia liquida </w:t>
      </w:r>
      <w:r w:rsidR="00AC577B" w:rsidRPr="00AC577B">
        <w:rPr>
          <w:lang w:val="es-ES"/>
        </w:rPr>
        <w:t>característica de un</w:t>
      </w:r>
      <w:r w:rsidRPr="00AC577B">
        <w:rPr>
          <w:lang w:val="es-ES"/>
        </w:rPr>
        <w:t>a sopa crema.</w:t>
      </w:r>
    </w:p>
    <w:p w14:paraId="11C9BAC1" w14:textId="1F4C3B79" w:rsidR="00BA3E67" w:rsidRPr="00D168E7" w:rsidRDefault="00BA3E67" w:rsidP="0015057D">
      <w:pPr>
        <w:rPr>
          <w:lang w:val="es-ES"/>
        </w:rPr>
      </w:pPr>
      <w:r w:rsidRPr="00D168E7">
        <w:rPr>
          <w:lang w:val="es-ES"/>
        </w:rPr>
        <w:t>Se realizaron análisis de materia grasa y proteína, con el objetivo de valorar materia grasa y contenido proteico que presenta el alimento.</w:t>
      </w:r>
      <w:r w:rsidR="00AC577B">
        <w:rPr>
          <w:lang w:val="es-ES"/>
        </w:rPr>
        <w:t xml:space="preserve"> Dada la ausencia de </w:t>
      </w:r>
      <w:r w:rsidR="00AC577B">
        <w:rPr>
          <w:i/>
          <w:lang w:val="es-ES"/>
        </w:rPr>
        <w:t xml:space="preserve">salmonella spp., </w:t>
      </w:r>
      <w:r w:rsidR="00AC577B">
        <w:rPr>
          <w:lang w:val="es-ES"/>
        </w:rPr>
        <w:t>el producto cumple con los parámetros microbiológicos, establecidos en el C</w:t>
      </w:r>
      <w:r w:rsidRPr="00D168E7">
        <w:rPr>
          <w:lang w:val="es-ES"/>
        </w:rPr>
        <w:t>ódigo Alimentario Argentino.</w:t>
      </w:r>
    </w:p>
    <w:p w14:paraId="213F2A3D" w14:textId="748CC6E1" w:rsidR="00D6189E" w:rsidRPr="00D168E7" w:rsidRDefault="00D6189E" w:rsidP="0015057D">
      <w:pPr>
        <w:rPr>
          <w:lang w:val="es-ES"/>
        </w:rPr>
      </w:pPr>
      <w:r w:rsidRPr="00D168E7">
        <w:rPr>
          <w:lang w:val="es-ES"/>
        </w:rPr>
        <w:lastRenderedPageBreak/>
        <w:t>Con l</w:t>
      </w:r>
      <w:r w:rsidR="0015057D" w:rsidRPr="00D168E7">
        <w:rPr>
          <w:lang w:val="es-ES"/>
        </w:rPr>
        <w:t xml:space="preserve">os resultados </w:t>
      </w:r>
      <w:r w:rsidRPr="00D168E7">
        <w:rPr>
          <w:lang w:val="es-ES"/>
        </w:rPr>
        <w:t>obtenidos en la primer</w:t>
      </w:r>
      <w:r w:rsidR="00B77B58">
        <w:rPr>
          <w:lang w:val="es-ES"/>
        </w:rPr>
        <w:t>a</w:t>
      </w:r>
      <w:r w:rsidRPr="00D168E7">
        <w:rPr>
          <w:lang w:val="es-ES"/>
        </w:rPr>
        <w:t xml:space="preserve"> encuesta se concluye</w:t>
      </w:r>
      <w:r w:rsidR="0015057D" w:rsidRPr="00D168E7">
        <w:rPr>
          <w:lang w:val="es-ES"/>
        </w:rPr>
        <w:t xml:space="preserve"> que la mayoría de los encuestados presentan una alta aceptabilidad respecto a las propiedades orga</w:t>
      </w:r>
      <w:r w:rsidRPr="00D168E7">
        <w:rPr>
          <w:lang w:val="es-ES"/>
        </w:rPr>
        <w:t>nolé</w:t>
      </w:r>
      <w:r w:rsidR="0015057D" w:rsidRPr="00D168E7">
        <w:rPr>
          <w:lang w:val="es-ES"/>
        </w:rPr>
        <w:t xml:space="preserve">pticas de la sopa crema ofrecida. </w:t>
      </w:r>
    </w:p>
    <w:p w14:paraId="29A46FC7" w14:textId="1CF84526" w:rsidR="0015057D" w:rsidRPr="00D168E7" w:rsidRDefault="00D6189E" w:rsidP="0015057D">
      <w:pPr>
        <w:rPr>
          <w:lang w:val="es-ES"/>
        </w:rPr>
      </w:pPr>
      <w:r w:rsidRPr="00D168E7">
        <w:rPr>
          <w:lang w:val="es-ES"/>
        </w:rPr>
        <w:t>Con respecto a l</w:t>
      </w:r>
      <w:r w:rsidR="0015057D" w:rsidRPr="00D168E7">
        <w:rPr>
          <w:lang w:val="es-ES"/>
        </w:rPr>
        <w:t xml:space="preserve">os sabores </w:t>
      </w:r>
      <w:r w:rsidRPr="00D168E7">
        <w:rPr>
          <w:lang w:val="es-ES"/>
        </w:rPr>
        <w:t>más</w:t>
      </w:r>
      <w:r w:rsidR="0015057D" w:rsidRPr="00D168E7">
        <w:rPr>
          <w:lang w:val="es-ES"/>
        </w:rPr>
        <w:t xml:space="preserve"> desta</w:t>
      </w:r>
      <w:r w:rsidRPr="00D168E7">
        <w:rPr>
          <w:lang w:val="es-ES"/>
        </w:rPr>
        <w:t>cados entre los consumidores se pueden nombrar en orden prioritario:</w:t>
      </w:r>
      <w:r w:rsidR="0015057D" w:rsidRPr="00D168E7">
        <w:rPr>
          <w:lang w:val="es-ES"/>
        </w:rPr>
        <w:t xml:space="preserve"> cheddar, cebolla, choclo y zapallo. </w:t>
      </w:r>
    </w:p>
    <w:p w14:paraId="05E79BF1" w14:textId="07E45B17" w:rsidR="00D6189E" w:rsidRPr="0094750F" w:rsidRDefault="00D6189E" w:rsidP="0015057D">
      <w:pPr>
        <w:rPr>
          <w:color w:val="FF0000"/>
          <w:lang w:val="es-ES"/>
        </w:rPr>
      </w:pPr>
      <w:r w:rsidRPr="00D168E7">
        <w:rPr>
          <w:lang w:val="es-ES"/>
        </w:rPr>
        <w:t>En función de esos datos se realiza una segunda encuesta utilizando solo los sabores cheddar y cebolla. Los resultados si bien no son tan dispares, hay una prevalencia del sabor cheddar.</w:t>
      </w:r>
      <w:r w:rsidR="0094750F">
        <w:rPr>
          <w:lang w:val="es-ES"/>
        </w:rPr>
        <w:t xml:space="preserve"> </w:t>
      </w:r>
    </w:p>
    <w:p w14:paraId="65271EBF" w14:textId="1B9BBA32" w:rsidR="00D6189E" w:rsidRDefault="00AC577B" w:rsidP="00D6189E">
      <w:pPr>
        <w:rPr>
          <w:color w:val="7030A0"/>
          <w:lang w:val="es-ES"/>
        </w:rPr>
      </w:pPr>
      <w:r w:rsidRPr="00BA3E67">
        <w:rPr>
          <w:lang w:val="es-ES"/>
        </w:rPr>
        <w:t>Además,</w:t>
      </w:r>
      <w:r w:rsidR="00DD0CF6" w:rsidRPr="00BA3E67">
        <w:rPr>
          <w:lang w:val="es-ES"/>
        </w:rPr>
        <w:t xml:space="preserve"> se puede afirmar</w:t>
      </w:r>
      <w:r w:rsidR="00D6189E" w:rsidRPr="00BA3E67">
        <w:rPr>
          <w:lang w:val="es-ES"/>
        </w:rPr>
        <w:t xml:space="preserve"> que la mayoría de los encuestados consumen sopas industrializadas, por lo que se puede inferir la viabilidad de comercializar esta nueva present</w:t>
      </w:r>
      <w:r w:rsidR="00194A44">
        <w:rPr>
          <w:lang w:val="es-ES"/>
        </w:rPr>
        <w:t xml:space="preserve">ación de sopa crema, ya que el </w:t>
      </w:r>
      <w:r w:rsidR="00D6189E" w:rsidRPr="00BA3E67">
        <w:rPr>
          <w:lang w:val="es-ES"/>
        </w:rPr>
        <w:t>90% de los encuestados contestan que adquirirían este producto si se encontrara en el mercado, presentado en un empaque,</w:t>
      </w:r>
      <w:r w:rsidR="002F199C">
        <w:rPr>
          <w:lang w:val="es-ES"/>
        </w:rPr>
        <w:t xml:space="preserve"> con una vida útil de 30 días, </w:t>
      </w:r>
      <w:r w:rsidR="00D6189E" w:rsidRPr="00BA3E67">
        <w:rPr>
          <w:lang w:val="es-ES"/>
        </w:rPr>
        <w:t>donde el consumidor solo tenga que trasvasarlo, calentarlo y si prefiere agregarle agua para lograr la consistencia deseada.</w:t>
      </w:r>
    </w:p>
    <w:p w14:paraId="272CAB58" w14:textId="77777777" w:rsidR="00820B79" w:rsidRDefault="0006286D" w:rsidP="00820B79">
      <w:pPr>
        <w:rPr>
          <w:lang w:val="es-ES"/>
        </w:rPr>
      </w:pPr>
      <w:r w:rsidRPr="0006286D">
        <w:rPr>
          <w:lang w:val="es-ES"/>
        </w:rPr>
        <w:t>Se puede concluir que el desarrollo del</w:t>
      </w:r>
      <w:r>
        <w:rPr>
          <w:lang w:val="es-ES"/>
        </w:rPr>
        <w:t xml:space="preserve"> prod</w:t>
      </w:r>
      <w:r w:rsidR="00046B07">
        <w:rPr>
          <w:lang w:val="es-ES"/>
        </w:rPr>
        <w:t>ucto del presente trabajo,</w:t>
      </w:r>
      <w:r w:rsidR="00046B07" w:rsidRPr="00BA3E67">
        <w:rPr>
          <w:lang w:val="es-ES"/>
        </w:rPr>
        <w:t xml:space="preserve"> valida</w:t>
      </w:r>
      <w:r w:rsidR="005D5BDF" w:rsidRPr="00BA3E67">
        <w:rPr>
          <w:lang w:val="es-ES"/>
        </w:rPr>
        <w:t xml:space="preserve"> </w:t>
      </w:r>
      <w:r w:rsidR="005D5BDF">
        <w:rPr>
          <w:lang w:val="es-ES"/>
        </w:rPr>
        <w:t>la hipótesis y</w:t>
      </w:r>
      <w:r w:rsidR="005367D4">
        <w:rPr>
          <w:lang w:val="es-ES"/>
        </w:rPr>
        <w:t xml:space="preserve"> </w:t>
      </w:r>
      <w:r w:rsidR="000E3776" w:rsidRPr="005367D4">
        <w:rPr>
          <w:lang w:val="es-ES"/>
        </w:rPr>
        <w:t>obj</w:t>
      </w:r>
      <w:r w:rsidR="00DD0CF6" w:rsidRPr="005367D4">
        <w:rPr>
          <w:lang w:val="es-ES"/>
        </w:rPr>
        <w:t>etivos planteado</w:t>
      </w:r>
      <w:r w:rsidR="005367D4">
        <w:rPr>
          <w:lang w:val="es-ES"/>
        </w:rPr>
        <w:t>s</w:t>
      </w:r>
      <w:r w:rsidR="00820B79">
        <w:rPr>
          <w:lang w:val="es-ES"/>
        </w:rPr>
        <w:t>:</w:t>
      </w:r>
    </w:p>
    <w:p w14:paraId="73DDC2FF" w14:textId="541B2300" w:rsidR="00820B79" w:rsidRDefault="0006286D" w:rsidP="00820B79">
      <w:pPr>
        <w:pStyle w:val="Prrafodelista"/>
        <w:numPr>
          <w:ilvl w:val="0"/>
          <w:numId w:val="27"/>
        </w:numPr>
        <w:rPr>
          <w:lang w:val="es-ES"/>
        </w:rPr>
      </w:pPr>
      <w:r w:rsidRPr="00820B79">
        <w:rPr>
          <w:lang w:val="es-ES"/>
        </w:rPr>
        <w:t xml:space="preserve"> Se puede elaborar un alimento a base d</w:t>
      </w:r>
      <w:r w:rsidR="00820B79" w:rsidRPr="00820B79">
        <w:rPr>
          <w:lang w:val="es-ES"/>
        </w:rPr>
        <w:t>e suero de quesería,</w:t>
      </w:r>
      <w:r w:rsidR="00AC577B">
        <w:rPr>
          <w:lang w:val="es-ES"/>
        </w:rPr>
        <w:t xml:space="preserve"> lo que, además, permite:</w:t>
      </w:r>
      <w:r w:rsidR="00820B79" w:rsidRPr="00820B79">
        <w:rPr>
          <w:lang w:val="es-ES"/>
        </w:rPr>
        <w:t xml:space="preserve"> </w:t>
      </w:r>
    </w:p>
    <w:p w14:paraId="79C54899" w14:textId="77777777" w:rsidR="00820B79" w:rsidRDefault="00820B79" w:rsidP="00820B79">
      <w:pPr>
        <w:pStyle w:val="Prrafodelista"/>
        <w:numPr>
          <w:ilvl w:val="0"/>
          <w:numId w:val="27"/>
        </w:numPr>
        <w:rPr>
          <w:lang w:val="es-ES"/>
        </w:rPr>
      </w:pPr>
      <w:r>
        <w:rPr>
          <w:lang w:val="es-ES"/>
        </w:rPr>
        <w:t>Darle</w:t>
      </w:r>
      <w:r w:rsidRPr="00820B79">
        <w:rPr>
          <w:lang w:val="es-ES"/>
        </w:rPr>
        <w:t xml:space="preserve"> un valor agregado al suero</w:t>
      </w:r>
    </w:p>
    <w:p w14:paraId="37DC7891" w14:textId="769F4C26" w:rsidR="005D5BDF" w:rsidRPr="00820B79" w:rsidRDefault="00AC577B" w:rsidP="00820B79">
      <w:pPr>
        <w:pStyle w:val="Prrafodelista"/>
        <w:numPr>
          <w:ilvl w:val="0"/>
          <w:numId w:val="27"/>
        </w:numPr>
        <w:rPr>
          <w:lang w:val="es-ES"/>
        </w:rPr>
      </w:pPr>
      <w:r>
        <w:rPr>
          <w:lang w:val="es-ES"/>
        </w:rPr>
        <w:t xml:space="preserve">Expenderlo bajo la forma “lista para consumir”. </w:t>
      </w:r>
    </w:p>
    <w:p w14:paraId="141044BB" w14:textId="54F43FC3" w:rsidR="00820B79" w:rsidRPr="00820B79" w:rsidRDefault="00820B79" w:rsidP="00820B79">
      <w:pPr>
        <w:pStyle w:val="Prrafodelista"/>
        <w:numPr>
          <w:ilvl w:val="0"/>
          <w:numId w:val="27"/>
        </w:numPr>
        <w:rPr>
          <w:lang w:val="es-ES"/>
        </w:rPr>
      </w:pPr>
      <w:r>
        <w:rPr>
          <w:lang w:val="es-ES"/>
        </w:rPr>
        <w:t xml:space="preserve">recuperar el suero lácteo, </w:t>
      </w:r>
      <w:r w:rsidR="00AC577B">
        <w:rPr>
          <w:lang w:val="es-ES"/>
        </w:rPr>
        <w:t>lo que permite reducir el desperdicio</w:t>
      </w:r>
      <w:r w:rsidR="00AC577B">
        <w:rPr>
          <w:color w:val="FF0000"/>
          <w:lang w:val="es-ES"/>
        </w:rPr>
        <w:t>.</w:t>
      </w:r>
    </w:p>
    <w:p w14:paraId="1AB7F234" w14:textId="1E5D6AEC" w:rsidR="00EA584C" w:rsidRPr="00EF4168" w:rsidRDefault="00EF4168" w:rsidP="0006286D">
      <w:pPr>
        <w:rPr>
          <w:lang w:val="es-ES"/>
        </w:rPr>
      </w:pPr>
      <w:r w:rsidRPr="00EF4168">
        <w:rPr>
          <w:lang w:val="es-ES"/>
        </w:rPr>
        <w:t xml:space="preserve">Presentar al mercado una forma de sopa crema lista para consumir, a diferencia de las formas tradicionales de sopas concentradas o deshidratadas, convierte al </w:t>
      </w:r>
      <w:r w:rsidRPr="00EF4168">
        <w:rPr>
          <w:lang w:val="es-ES"/>
        </w:rPr>
        <w:lastRenderedPageBreak/>
        <w:t xml:space="preserve">producto desarrollado en esta investigación en un nuevo y atractivo producto para consumo humano </w:t>
      </w:r>
    </w:p>
    <w:p w14:paraId="02A74F90" w14:textId="77777777" w:rsidR="00820B79" w:rsidRDefault="0006286D" w:rsidP="00BA3E67">
      <w:pPr>
        <w:pStyle w:val="Ttulo1"/>
        <w:rPr>
          <w:lang w:val="es-ES"/>
        </w:rPr>
      </w:pPr>
      <w:r>
        <w:rPr>
          <w:lang w:val="es-ES"/>
        </w:rPr>
        <w:t xml:space="preserve"> </w:t>
      </w:r>
    </w:p>
    <w:p w14:paraId="199F4023" w14:textId="77777777" w:rsidR="00820B79" w:rsidRDefault="00820B79">
      <w:pPr>
        <w:spacing w:line="259" w:lineRule="auto"/>
        <w:jc w:val="left"/>
        <w:rPr>
          <w:rFonts w:eastAsiaTheme="majorEastAsia" w:cstheme="majorBidi"/>
          <w:b/>
          <w:szCs w:val="32"/>
          <w:lang w:val="es-ES"/>
        </w:rPr>
      </w:pPr>
      <w:r>
        <w:rPr>
          <w:lang w:val="es-ES"/>
        </w:rPr>
        <w:br w:type="page"/>
      </w:r>
    </w:p>
    <w:p w14:paraId="7DE66FC7" w14:textId="67A3FFF5" w:rsidR="00F245E9" w:rsidRPr="00BA3E67" w:rsidRDefault="00784F2D" w:rsidP="00BA3E67">
      <w:pPr>
        <w:pStyle w:val="Ttulo1"/>
        <w:rPr>
          <w:rFonts w:cstheme="minorBidi"/>
          <w:lang w:val="es-ES"/>
        </w:rPr>
      </w:pPr>
      <w:bookmarkStart w:id="20" w:name="_Toc48324340"/>
      <w:r w:rsidRPr="00E350BA">
        <w:rPr>
          <w:lang w:val="es-ES"/>
        </w:rPr>
        <w:lastRenderedPageBreak/>
        <w:t>GLOSARIO</w:t>
      </w:r>
      <w:bookmarkEnd w:id="20"/>
    </w:p>
    <w:p w14:paraId="046DCFB6" w14:textId="77777777" w:rsidR="00FD7BE0" w:rsidRDefault="00FD7BE0" w:rsidP="00434754">
      <w:pPr>
        <w:rPr>
          <w:lang w:val="es-ES"/>
        </w:rPr>
      </w:pPr>
      <w:r w:rsidRPr="00194A44">
        <w:rPr>
          <w:lang w:val="es-ES"/>
        </w:rPr>
        <w:t>ADITIVO ALIMENTARIO: es cualquier ingrediente agregado a los alimentos intencionalmente, sin el propósito de nutrir, con el objeto de modificar las características físicas, químicas, biológicas o sensoriales, durante la manufactura, procesado, preparación, tratamiento, envasado, acondicionado, almacenado, transporte o manipulación de un alimento; podrá resultar que el propio aditivo o sus derivados se conviertan en un componente de dicho alimento. Esta definición no incluye a los contaminantes o a las sustancias nutritivas que se incorporan</w:t>
      </w:r>
      <w:r w:rsidRPr="007B748F">
        <w:rPr>
          <w:lang w:val="es-ES"/>
        </w:rPr>
        <w:t xml:space="preserve"> a un alimento para mantener o mejorar sus propiedades nutricionales.</w:t>
      </w:r>
    </w:p>
    <w:p w14:paraId="03C63B6F" w14:textId="77777777" w:rsidR="00FD7BE0" w:rsidRPr="004067A7" w:rsidRDefault="00FD7BE0" w:rsidP="00434754">
      <w:pPr>
        <w:rPr>
          <w:lang w:val="es-ES"/>
        </w:rPr>
      </w:pPr>
      <w:r>
        <w:rPr>
          <w:lang w:val="es-ES"/>
        </w:rPr>
        <w:t xml:space="preserve">CARACTERISTICAS ORGANOLEPTICAS: </w:t>
      </w:r>
      <w:r w:rsidRPr="004067A7">
        <w:rPr>
          <w:color w:val="000000"/>
          <w:shd w:val="clear" w:color="auto" w:fill="FFFFFF"/>
          <w:lang w:val="es-ES"/>
        </w:rPr>
        <w:t>cualquier propiedad de un alimento u otro producto percibida mediante los sentidos, incluidos su sabor, color, olor y textura</w:t>
      </w:r>
    </w:p>
    <w:p w14:paraId="66E2BB48" w14:textId="77777777" w:rsidR="00FD7BE0" w:rsidRPr="003856DD" w:rsidRDefault="00FD7BE0" w:rsidP="00434754">
      <w:pPr>
        <w:rPr>
          <w:lang w:val="es-ES"/>
        </w:rPr>
      </w:pPr>
      <w:r>
        <w:rPr>
          <w:lang w:val="es-ES"/>
        </w:rPr>
        <w:t xml:space="preserve">EMULSIONANTE: </w:t>
      </w:r>
      <w:r w:rsidRPr="003856DD">
        <w:rPr>
          <w:lang w:val="es-ES"/>
        </w:rPr>
        <w:t>Hacen posible la formación o</w:t>
      </w:r>
      <w:r>
        <w:rPr>
          <w:lang w:val="es-ES"/>
        </w:rPr>
        <w:t xml:space="preserve"> </w:t>
      </w:r>
      <w:r w:rsidRPr="003856DD">
        <w:rPr>
          <w:lang w:val="es-ES"/>
        </w:rPr>
        <w:t>mantenimiento de una mezcla uniforme de dos o más fases inmiscibles en el alimento.</w:t>
      </w:r>
    </w:p>
    <w:p w14:paraId="2337AE92" w14:textId="77777777" w:rsidR="00FD7BE0" w:rsidRPr="003856DD" w:rsidRDefault="00FD7BE0" w:rsidP="00434754">
      <w:pPr>
        <w:rPr>
          <w:lang w:val="es-ES"/>
        </w:rPr>
      </w:pPr>
      <w:r>
        <w:rPr>
          <w:lang w:val="es-ES"/>
        </w:rPr>
        <w:t xml:space="preserve">ESPESANTE: </w:t>
      </w:r>
      <w:r w:rsidRPr="003856DD">
        <w:rPr>
          <w:lang w:val="es-ES"/>
        </w:rPr>
        <w:t>Aumentan la viscosidad de los alimentos</w:t>
      </w:r>
    </w:p>
    <w:p w14:paraId="2A30E2B8" w14:textId="77777777" w:rsidR="00FD7BE0" w:rsidRPr="003856DD" w:rsidRDefault="00FD7BE0" w:rsidP="00434754">
      <w:pPr>
        <w:rPr>
          <w:lang w:val="es-ES"/>
        </w:rPr>
      </w:pPr>
      <w:r>
        <w:rPr>
          <w:lang w:val="es-ES"/>
        </w:rPr>
        <w:t xml:space="preserve">ESTABILIZANTE: </w:t>
      </w:r>
      <w:r w:rsidRPr="003856DD">
        <w:rPr>
          <w:lang w:val="es-ES"/>
        </w:rPr>
        <w:t>Hacen posible el mantenimiento de una dispersión uniforme de dos o más sustancias inmiscibles en un alimento</w:t>
      </w:r>
    </w:p>
    <w:p w14:paraId="307671DB" w14:textId="77777777" w:rsidR="00FD7BE0" w:rsidRPr="003856DD" w:rsidRDefault="00FD7BE0" w:rsidP="00434754">
      <w:pPr>
        <w:rPr>
          <w:lang w:val="es-ES"/>
        </w:rPr>
      </w:pPr>
      <w:r>
        <w:rPr>
          <w:lang w:val="es-ES"/>
        </w:rPr>
        <w:t xml:space="preserve">GELIFICANTE: </w:t>
      </w:r>
      <w:r w:rsidRPr="003856DD">
        <w:rPr>
          <w:lang w:val="es-ES"/>
        </w:rPr>
        <w:t>Dan textura a través de la formación de un gel</w:t>
      </w:r>
    </w:p>
    <w:p w14:paraId="0B6D81AD" w14:textId="77777777" w:rsidR="00FD7BE0" w:rsidRDefault="00FD7BE0" w:rsidP="00434754">
      <w:pPr>
        <w:rPr>
          <w:lang w:val="es-ES"/>
        </w:rPr>
      </w:pPr>
      <w:r>
        <w:rPr>
          <w:lang w:val="es-ES"/>
        </w:rPr>
        <w:t xml:space="preserve">INTA: Instituto Nacional de Tecnología Agropecuaria </w:t>
      </w:r>
    </w:p>
    <w:p w14:paraId="03147CA7" w14:textId="77777777" w:rsidR="00FD7BE0" w:rsidRDefault="00FD7BE0" w:rsidP="00434754">
      <w:pPr>
        <w:rPr>
          <w:lang w:val="es-ES"/>
        </w:rPr>
      </w:pPr>
      <w:r>
        <w:rPr>
          <w:lang w:val="es-ES"/>
        </w:rPr>
        <w:t>INTI: Instituto Nacional del Tecnología Industrial</w:t>
      </w:r>
    </w:p>
    <w:p w14:paraId="43FECBFD" w14:textId="77777777" w:rsidR="00FD7BE0" w:rsidRDefault="00FD7BE0" w:rsidP="00434754">
      <w:pPr>
        <w:rPr>
          <w:rFonts w:ascii="Arial Unicode MS" w:hAnsi="Arial Unicode MS"/>
          <w:color w:val="000000"/>
          <w:spacing w:val="4"/>
          <w:sz w:val="26"/>
          <w:szCs w:val="26"/>
          <w:shd w:val="clear" w:color="auto" w:fill="FFFFFF"/>
          <w:lang w:val="es-ES"/>
        </w:rPr>
      </w:pPr>
      <w:r>
        <w:rPr>
          <w:lang w:val="es-ES"/>
        </w:rPr>
        <w:t xml:space="preserve">PATOGENO: </w:t>
      </w:r>
      <w:r w:rsidRPr="003856DD">
        <w:rPr>
          <w:lang w:val="es-ES"/>
        </w:rPr>
        <w:t>Que</w:t>
      </w:r>
      <w:r w:rsidRPr="003856DD">
        <w:rPr>
          <w:rFonts w:ascii="Arial Unicode MS" w:hAnsi="Arial Unicode MS"/>
          <w:color w:val="000000"/>
          <w:spacing w:val="4"/>
          <w:sz w:val="26"/>
          <w:szCs w:val="26"/>
          <w:shd w:val="clear" w:color="auto" w:fill="FFFFFF"/>
          <w:lang w:val="es-ES"/>
        </w:rPr>
        <w:t> </w:t>
      </w:r>
      <w:r w:rsidRPr="003856DD">
        <w:rPr>
          <w:lang w:val="es-ES"/>
        </w:rPr>
        <w:t>origina</w:t>
      </w:r>
      <w:r w:rsidRPr="003856DD">
        <w:rPr>
          <w:rFonts w:ascii="Arial Unicode MS" w:hAnsi="Arial Unicode MS"/>
          <w:color w:val="000000"/>
          <w:spacing w:val="4"/>
          <w:sz w:val="26"/>
          <w:szCs w:val="26"/>
          <w:shd w:val="clear" w:color="auto" w:fill="FFFFFF"/>
          <w:lang w:val="es-ES"/>
        </w:rPr>
        <w:t> </w:t>
      </w:r>
      <w:r w:rsidRPr="003856DD">
        <w:rPr>
          <w:lang w:val="es-ES"/>
        </w:rPr>
        <w:t>y</w:t>
      </w:r>
      <w:r w:rsidRPr="003856DD">
        <w:rPr>
          <w:rFonts w:ascii="Arial Unicode MS" w:hAnsi="Arial Unicode MS"/>
          <w:color w:val="000000"/>
          <w:spacing w:val="4"/>
          <w:sz w:val="26"/>
          <w:szCs w:val="26"/>
          <w:shd w:val="clear" w:color="auto" w:fill="FFFFFF"/>
          <w:lang w:val="es-ES"/>
        </w:rPr>
        <w:t> </w:t>
      </w:r>
      <w:r w:rsidRPr="003856DD">
        <w:rPr>
          <w:lang w:val="es-ES"/>
        </w:rPr>
        <w:t>desarrolla</w:t>
      </w:r>
      <w:r w:rsidRPr="003856DD">
        <w:rPr>
          <w:rFonts w:ascii="Arial Unicode MS" w:hAnsi="Arial Unicode MS"/>
          <w:color w:val="000000"/>
          <w:spacing w:val="4"/>
          <w:sz w:val="26"/>
          <w:szCs w:val="26"/>
          <w:shd w:val="clear" w:color="auto" w:fill="FFFFFF"/>
          <w:lang w:val="es-ES"/>
        </w:rPr>
        <w:t> </w:t>
      </w:r>
      <w:r w:rsidRPr="003856DD">
        <w:rPr>
          <w:lang w:val="es-ES"/>
        </w:rPr>
        <w:t>una</w:t>
      </w:r>
      <w:r w:rsidRPr="003856DD">
        <w:rPr>
          <w:rFonts w:ascii="Arial Unicode MS" w:hAnsi="Arial Unicode MS"/>
          <w:color w:val="000000"/>
          <w:spacing w:val="4"/>
          <w:sz w:val="26"/>
          <w:szCs w:val="26"/>
          <w:shd w:val="clear" w:color="auto" w:fill="FFFFFF"/>
          <w:lang w:val="es-ES"/>
        </w:rPr>
        <w:t> </w:t>
      </w:r>
      <w:r w:rsidRPr="003856DD">
        <w:rPr>
          <w:lang w:val="es-ES"/>
        </w:rPr>
        <w:t>enfermedad</w:t>
      </w:r>
      <w:r w:rsidRPr="003856DD">
        <w:rPr>
          <w:rFonts w:ascii="Arial Unicode MS" w:hAnsi="Arial Unicode MS"/>
          <w:color w:val="000000"/>
          <w:spacing w:val="4"/>
          <w:sz w:val="26"/>
          <w:szCs w:val="26"/>
          <w:shd w:val="clear" w:color="auto" w:fill="FFFFFF"/>
          <w:lang w:val="es-ES"/>
        </w:rPr>
        <w:t>.</w:t>
      </w:r>
    </w:p>
    <w:p w14:paraId="20E48108" w14:textId="7379B527" w:rsidR="00FD7BE0" w:rsidRDefault="00FD7BE0" w:rsidP="00434754">
      <w:pPr>
        <w:rPr>
          <w:rFonts w:cs="Arial"/>
          <w:color w:val="000000"/>
          <w:shd w:val="clear" w:color="auto" w:fill="FFFFFF"/>
          <w:lang w:val="es-ES"/>
        </w:rPr>
      </w:pPr>
      <w:r>
        <w:rPr>
          <w:lang w:val="es-ES"/>
        </w:rPr>
        <w:lastRenderedPageBreak/>
        <w:t xml:space="preserve">pH: </w:t>
      </w:r>
      <w:r w:rsidRPr="003856DD">
        <w:rPr>
          <w:rFonts w:cs="Arial"/>
          <w:color w:val="000000"/>
          <w:shd w:val="clear" w:color="auto" w:fill="FFFFFF"/>
          <w:lang w:val="es-ES"/>
        </w:rPr>
        <w:t>unidad de medida que sirve para establecer el nivel de acidez o alcalinidad de una sustancia.</w:t>
      </w:r>
    </w:p>
    <w:p w14:paraId="1F27958D" w14:textId="7B269F8E" w:rsidR="00824ED6" w:rsidRPr="003856DD" w:rsidRDefault="00824ED6" w:rsidP="00434754">
      <w:pPr>
        <w:rPr>
          <w:lang w:val="es-ES"/>
        </w:rPr>
      </w:pPr>
      <w:r>
        <w:rPr>
          <w:rFonts w:cs="Arial"/>
          <w:color w:val="000000"/>
          <w:shd w:val="clear" w:color="auto" w:fill="FFFFFF"/>
          <w:lang w:val="es-ES"/>
        </w:rPr>
        <w:t>PYMES: Pequeñas y medianas empresas.</w:t>
      </w:r>
    </w:p>
    <w:p w14:paraId="7936CB65" w14:textId="77777777" w:rsidR="00FD7BE0" w:rsidRPr="004067A7" w:rsidRDefault="00FD7BE0" w:rsidP="00434754">
      <w:pPr>
        <w:rPr>
          <w:lang w:val="es-ES"/>
        </w:rPr>
      </w:pPr>
      <w:r>
        <w:rPr>
          <w:lang w:val="es-ES"/>
        </w:rPr>
        <w:t>SABORIZANTE: S</w:t>
      </w:r>
      <w:r w:rsidRPr="004067A7">
        <w:rPr>
          <w:lang w:val="es-ES"/>
        </w:rPr>
        <w:t>ustancias o mezclas de sustancias con propiedades odoríferas y/o sápidas, capaces de conferir o intensificar el aroma y/o sabor de los alimento</w:t>
      </w:r>
      <w:r>
        <w:rPr>
          <w:lang w:val="es-ES"/>
        </w:rPr>
        <w:t>s</w:t>
      </w:r>
    </w:p>
    <w:p w14:paraId="4625EA6F" w14:textId="77777777" w:rsidR="00FD7BE0" w:rsidRDefault="00FD7BE0" w:rsidP="00434754">
      <w:pPr>
        <w:rPr>
          <w:lang w:val="es-ES"/>
        </w:rPr>
      </w:pPr>
      <w:r>
        <w:rPr>
          <w:lang w:val="es-ES"/>
        </w:rPr>
        <w:t xml:space="preserve">SUERO: </w:t>
      </w:r>
      <w:r w:rsidRPr="003856DD">
        <w:rPr>
          <w:lang w:val="es-ES"/>
        </w:rPr>
        <w:t>subproducto líquido proveniente de la elaboración de quesos.</w:t>
      </w:r>
    </w:p>
    <w:p w14:paraId="4184CB22" w14:textId="77777777" w:rsidR="00FD7BE0" w:rsidRDefault="00FD7BE0" w:rsidP="00434754">
      <w:pPr>
        <w:rPr>
          <w:lang w:val="es-ES"/>
        </w:rPr>
      </w:pPr>
      <w:r>
        <w:rPr>
          <w:lang w:val="es-ES"/>
        </w:rPr>
        <w:br w:type="page"/>
      </w:r>
    </w:p>
    <w:p w14:paraId="1ECE2189" w14:textId="6E9F318B" w:rsidR="00D6358F" w:rsidRPr="00434754" w:rsidRDefault="00D6358F" w:rsidP="00434754">
      <w:pPr>
        <w:pStyle w:val="Ttulo1"/>
      </w:pPr>
      <w:bookmarkStart w:id="21" w:name="_Toc48324341"/>
      <w:r w:rsidRPr="00434754">
        <w:lastRenderedPageBreak/>
        <w:t>ANEXO I</w:t>
      </w:r>
      <w:bookmarkEnd w:id="21"/>
    </w:p>
    <w:p w14:paraId="635F56E6" w14:textId="51CABDC3" w:rsidR="00873073" w:rsidRPr="00873073" w:rsidRDefault="00DA2E77" w:rsidP="00873073">
      <w:pPr>
        <w:rPr>
          <w:lang w:val="es-ES"/>
        </w:rPr>
      </w:pPr>
      <w:r>
        <w:rPr>
          <w:noProof/>
          <w:lang w:val="es-AR" w:eastAsia="es-AR"/>
        </w:rPr>
        <mc:AlternateContent>
          <mc:Choice Requires="wps">
            <w:drawing>
              <wp:anchor distT="0" distB="0" distL="114300" distR="114300" simplePos="0" relativeHeight="251736064" behindDoc="0" locked="0" layoutInCell="1" allowOverlap="1" wp14:anchorId="1366131B" wp14:editId="75539DF1">
                <wp:simplePos x="0" y="0"/>
                <wp:positionH relativeFrom="margin">
                  <wp:align>right</wp:align>
                </wp:positionH>
                <wp:positionV relativeFrom="paragraph">
                  <wp:posOffset>4346575</wp:posOffset>
                </wp:positionV>
                <wp:extent cx="6040120" cy="635"/>
                <wp:effectExtent l="0" t="0" r="0" b="0"/>
                <wp:wrapSquare wrapText="bothSides"/>
                <wp:docPr id="286" name="Cuadro de texto 286"/>
                <wp:cNvGraphicFramePr/>
                <a:graphic xmlns:a="http://schemas.openxmlformats.org/drawingml/2006/main">
                  <a:graphicData uri="http://schemas.microsoft.com/office/word/2010/wordprocessingShape">
                    <wps:wsp>
                      <wps:cNvSpPr txBox="1"/>
                      <wps:spPr>
                        <a:xfrm>
                          <a:off x="0" y="0"/>
                          <a:ext cx="6040120" cy="635"/>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75B4700" id="_x0000_t202" coordsize="21600,21600" o:spt="202" path="m,l,21600r21600,l21600,xe">
                <v:stroke joinstyle="miter"/>
                <v:path gradientshapeok="t" o:connecttype="rect"/>
              </v:shapetype>
              <v:shape id="Cuadro de texto 286" o:spid="_x0000_s1026" type="#_x0000_t202" style="position:absolute;margin-left:424.4pt;margin-top:342.25pt;width:475.6pt;height:.05pt;z-index:2517360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" stroked="f">
                <v:textbox style="mso-fit-shape-to-text:t" inset="0,0,0,0"/>
                <w10:wrap type="square" anchorx="margin"/>
              </v:shape>
            </w:pict>
          </mc:Fallback>
        </mc:AlternateContent>
      </w:r>
      <w:r>
        <w:rPr>
          <w:noProof/>
          <w:lang w:val="es-AR" w:eastAsia="es-AR"/>
        </w:rPr>
        <w:drawing>
          <wp:anchor distT="0" distB="0" distL="114300" distR="114300" simplePos="0" relativeHeight="251645952" behindDoc="0" locked="0" layoutInCell="1" allowOverlap="1" wp14:anchorId="3AAC082A" wp14:editId="32030151">
            <wp:simplePos x="0" y="0"/>
            <wp:positionH relativeFrom="margin">
              <wp:align>right</wp:align>
            </wp:positionH>
            <wp:positionV relativeFrom="paragraph">
              <wp:posOffset>265430</wp:posOffset>
            </wp:positionV>
            <wp:extent cx="6040120" cy="4038600"/>
            <wp:effectExtent l="0" t="0" r="17780" b="19050"/>
            <wp:wrapSquare wrapText="bothSides"/>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p>
    <w:p w14:paraId="4943326C" w14:textId="2AA7EE0B" w:rsidR="00873073" w:rsidRPr="00873073" w:rsidRDefault="00873073" w:rsidP="00873073">
      <w:pPr>
        <w:rPr>
          <w:lang w:val="es-ES"/>
        </w:rPr>
      </w:pPr>
      <w:r>
        <w:rPr>
          <w:noProof/>
          <w:lang w:val="es-AR" w:eastAsia="es-AR"/>
        </w:rPr>
        <mc:AlternateContent>
          <mc:Choice Requires="wpg">
            <w:drawing>
              <wp:anchor distT="0" distB="0" distL="114300" distR="114300" simplePos="0" relativeHeight="251654144" behindDoc="0" locked="0" layoutInCell="1" allowOverlap="1" wp14:anchorId="5E6CB4D2" wp14:editId="614798C6">
                <wp:simplePos x="0" y="0"/>
                <wp:positionH relativeFrom="margin">
                  <wp:align>center</wp:align>
                </wp:positionH>
                <wp:positionV relativeFrom="paragraph">
                  <wp:posOffset>4156710</wp:posOffset>
                </wp:positionV>
                <wp:extent cx="6305607" cy="4174098"/>
                <wp:effectExtent l="0" t="0" r="0" b="0"/>
                <wp:wrapNone/>
                <wp:docPr id="15" name="Grupo 15"/>
                <wp:cNvGraphicFramePr/>
                <a:graphic xmlns:a="http://schemas.openxmlformats.org/drawingml/2006/main">
                  <a:graphicData uri="http://schemas.microsoft.com/office/word/2010/wordprocessingGroup">
                    <wpg:wgp>
                      <wpg:cNvGrpSpPr/>
                      <wpg:grpSpPr>
                        <a:xfrm>
                          <a:off x="0" y="0"/>
                          <a:ext cx="6305607" cy="4174098"/>
                          <a:chOff x="0" y="0"/>
                          <a:chExt cx="6305607" cy="4174098"/>
                        </a:xfrm>
                      </wpg:grpSpPr>
                      <pic:pic xmlns:pic="http://schemas.openxmlformats.org/drawingml/2006/picture">
                        <pic:nvPicPr>
                          <pic:cNvPr id="13" name="Imagen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8575" y="0"/>
                            <a:ext cx="2924175" cy="3898900"/>
                          </a:xfrm>
                          <a:prstGeom prst="rect">
                            <a:avLst/>
                          </a:prstGeom>
                        </pic:spPr>
                      </pic:pic>
                      <wps:wsp>
                        <wps:cNvPr id="14" name="Cuadro de texto 14"/>
                        <wps:cNvSpPr txBox="1"/>
                        <wps:spPr>
                          <a:xfrm>
                            <a:off x="0" y="3905250"/>
                            <a:ext cx="6305607" cy="268848"/>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8357076" id="Grupo 15" o:spid="_x0000_s1026" style="position:absolute;margin-left:0;margin-top:327.3pt;width:496.5pt;height:328.65pt;z-index:251654144;mso-position-horizontal:center;mso-position-horizontal-relative:margin" coordsize="63056,417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7" type="#_x0000_t75" style="position:absolute;left:285;width:29242;height:38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K0jBAAAA2wAAAA8AAABkcnMvZG93bnJldi54bWxET0trAjEQvhf8D2GEXoomVii6GkUtgvRQ&#10;WPXgcdiMu4ubybJJ9/HvTaHQ23x8z1lve1uJlhpfOtYwmyoQxJkzJecarpfjZAHCB2SDlWPSMJCH&#10;7Wb0ssbEuI5Tas8hFzGEfYIaihDqREqfFWTRT11NHLm7ayyGCJtcmga7GG4r+a7Uh7RYcmwosKZD&#10;Qdnj/GM1dGZQ5V59PhSlh2U73L6/XPam9eu4361ABOrDv/jPfTJx/hx+f4kHyM0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I6K0jBAAAA2wAAAA8AAAAAAAAAAAAAAAAAnwIA&#10;AGRycy9kb3ducmV2LnhtbFBLBQYAAAAABAAEAPcAAACNAwAAAAA=&#10;">
                  <v:imagedata r:id="rId40" o:title=""/>
                  <v:path arrowok="t"/>
                </v:shape>
                <v:shape id="Cuadro de texto 14" o:spid="_x0000_s1028" type="#_x0000_t202" style="position:absolute;top:39052;width:63056;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v:shape>
                <w10:wrap anchorx="margin"/>
              </v:group>
            </w:pict>
          </mc:Fallback>
        </mc:AlternateContent>
      </w:r>
    </w:p>
    <w:p w14:paraId="3478A7BF" w14:textId="636A1951" w:rsidR="00873073" w:rsidRPr="00873073" w:rsidRDefault="00873073" w:rsidP="00873073">
      <w:pPr>
        <w:rPr>
          <w:lang w:val="es-ES"/>
        </w:rPr>
      </w:pPr>
    </w:p>
    <w:p w14:paraId="7F1FE261" w14:textId="3461355D" w:rsidR="00873073" w:rsidRPr="00873073" w:rsidRDefault="00873073" w:rsidP="00873073">
      <w:pPr>
        <w:rPr>
          <w:lang w:val="es-ES"/>
        </w:rPr>
      </w:pPr>
    </w:p>
    <w:p w14:paraId="005D0E90" w14:textId="432B0B4E" w:rsidR="00873073" w:rsidRPr="00873073" w:rsidRDefault="00873073" w:rsidP="00873073">
      <w:pPr>
        <w:rPr>
          <w:lang w:val="es-ES"/>
        </w:rPr>
      </w:pPr>
    </w:p>
    <w:p w14:paraId="7BFEFB02" w14:textId="77777777" w:rsidR="00873073" w:rsidRPr="00873073" w:rsidRDefault="00873073" w:rsidP="00873073">
      <w:pPr>
        <w:rPr>
          <w:lang w:val="es-ES"/>
        </w:rPr>
      </w:pPr>
    </w:p>
    <w:p w14:paraId="0BBC46E2" w14:textId="6749C589" w:rsidR="00F46C2C" w:rsidRDefault="00F46C2C" w:rsidP="00E84039">
      <w:pPr>
        <w:keepNext/>
        <w:rPr>
          <w:noProof/>
        </w:rPr>
      </w:pPr>
    </w:p>
    <w:p w14:paraId="51AF9333" w14:textId="5B58E370" w:rsidR="00F46C2C" w:rsidRDefault="00F46C2C" w:rsidP="00F46C2C"/>
    <w:p w14:paraId="2FFDA734" w14:textId="25FEBCEC" w:rsidR="00F46C2C" w:rsidRDefault="00F46C2C" w:rsidP="00F46C2C"/>
    <w:p w14:paraId="09FB5292" w14:textId="099B657D" w:rsidR="00F46C2C" w:rsidRDefault="00F46C2C" w:rsidP="00F46C2C"/>
    <w:p w14:paraId="29911399" w14:textId="7E9DB55D" w:rsidR="00F46C2C" w:rsidRDefault="00F46C2C" w:rsidP="00F46C2C">
      <w:r>
        <w:rPr>
          <w:noProof/>
          <w:lang w:val="es-AR" w:eastAsia="es-AR"/>
        </w:rPr>
        <w:lastRenderedPageBreak/>
        <mc:AlternateContent>
          <mc:Choice Requires="wpg">
            <w:drawing>
              <wp:anchor distT="0" distB="0" distL="114300" distR="114300" simplePos="0" relativeHeight="251660288" behindDoc="0" locked="0" layoutInCell="1" allowOverlap="1" wp14:anchorId="2A1C1DFD" wp14:editId="12BCD393">
                <wp:simplePos x="0" y="0"/>
                <wp:positionH relativeFrom="margin">
                  <wp:align>center</wp:align>
                </wp:positionH>
                <wp:positionV relativeFrom="paragraph">
                  <wp:posOffset>-90170</wp:posOffset>
                </wp:positionV>
                <wp:extent cx="6305550" cy="4336007"/>
                <wp:effectExtent l="0" t="0" r="0" b="7620"/>
                <wp:wrapNone/>
                <wp:docPr id="20" name="Grupo 20"/>
                <wp:cNvGraphicFramePr/>
                <a:graphic xmlns:a="http://schemas.openxmlformats.org/drawingml/2006/main">
                  <a:graphicData uri="http://schemas.microsoft.com/office/word/2010/wordprocessingGroup">
                    <wpg:wgp>
                      <wpg:cNvGrpSpPr/>
                      <wpg:grpSpPr>
                        <a:xfrm>
                          <a:off x="0" y="0"/>
                          <a:ext cx="6305550" cy="4336007"/>
                          <a:chOff x="0" y="0"/>
                          <a:chExt cx="6305550" cy="4336007"/>
                        </a:xfrm>
                      </wpg:grpSpPr>
                      <pic:pic xmlns:pic="http://schemas.openxmlformats.org/drawingml/2006/picture">
                        <pic:nvPicPr>
                          <pic:cNvPr id="18" name="Imagen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38475" cy="4051300"/>
                          </a:xfrm>
                          <a:prstGeom prst="rect">
                            <a:avLst/>
                          </a:prstGeom>
                        </pic:spPr>
                      </pic:pic>
                      <wps:wsp>
                        <wps:cNvPr id="19" name="Cuadro de texto 19"/>
                        <wps:cNvSpPr txBox="1"/>
                        <wps:spPr>
                          <a:xfrm>
                            <a:off x="0" y="4067175"/>
                            <a:ext cx="6305550" cy="268832"/>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9845585" id="Grupo 20" o:spid="_x0000_s1026" style="position:absolute;margin-left:0;margin-top:-7.1pt;width:496.5pt;height:341.4pt;z-index:251660288;mso-position-horizontal:center;mso-position-horizontal-relative:margin" coordsize="63055,43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">
                <v:shape id="Imagen 18" o:spid="_x0000_s1027" type="#_x0000_t75" style="position:absolute;width:30384;height:40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EFHLFAAAA2wAAAA8AAABkcnMvZG93bnJldi54bWxEj0FrwkAQhe+C/2EZoTezaQ9FUleRFqUH&#10;i2ik0Ns0O02C2dmwuzXx3zuHQm8zvDfvfbNcj65TVwqx9WzgMctBEVfetlwbOJfb+QJUTMgWO89k&#10;4EYR1qvpZImF9QMf6XpKtZIQjgUaaFLqC61j1ZDDmPmeWLQfHxwmWUOtbcBBwl2nn/L8WTtsWRoa&#10;7Om1oepy+nUGys0x7L7e6u+YhvKTer+/HD72xjzMxs0LqERj+jf/Xb9bwRdY+UUG0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BBRyxQAAANsAAAAPAAAAAAAAAAAAAAAA&#10;AJ8CAABkcnMvZG93bnJldi54bWxQSwUGAAAAAAQABAD3AAAAkQMAAAAA&#10;">
                  <v:imagedata r:id="rId42" o:title=""/>
                  <v:path arrowok="t"/>
                </v:shape>
                <v:shape id="Cuadro de texto 19" o:spid="_x0000_s1028" type="#_x0000_t202" style="position:absolute;top:40671;width:63055;height:2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v:shape>
                <w10:wrap anchorx="margin"/>
              </v:group>
            </w:pict>
          </mc:Fallback>
        </mc:AlternateContent>
      </w:r>
    </w:p>
    <w:p w14:paraId="31925709" w14:textId="5621D1C7" w:rsidR="00F46C2C" w:rsidRDefault="00F46C2C" w:rsidP="00F46C2C"/>
    <w:p w14:paraId="6A79B381" w14:textId="59E85180" w:rsidR="00F46C2C" w:rsidRDefault="00F46C2C" w:rsidP="00F46C2C"/>
    <w:p w14:paraId="408B7C15" w14:textId="422410A3" w:rsidR="00F46C2C" w:rsidRDefault="00F46C2C" w:rsidP="00F46C2C"/>
    <w:p w14:paraId="7C9F2357" w14:textId="001BB08D" w:rsidR="00F46C2C" w:rsidRDefault="00F46C2C" w:rsidP="00F46C2C"/>
    <w:p w14:paraId="4150D316" w14:textId="52889127" w:rsidR="00F46C2C" w:rsidRDefault="00F46C2C" w:rsidP="00F46C2C"/>
    <w:p w14:paraId="34D39DD0" w14:textId="3559F933" w:rsidR="00F46C2C" w:rsidRDefault="00F46C2C" w:rsidP="00F46C2C"/>
    <w:p w14:paraId="57B9DBB0" w14:textId="102DD7B1" w:rsidR="00F46C2C" w:rsidRDefault="00F46C2C" w:rsidP="00F46C2C"/>
    <w:p w14:paraId="49B8523B" w14:textId="3F376C5D" w:rsidR="00F46C2C" w:rsidRDefault="00F46C2C" w:rsidP="00F46C2C"/>
    <w:p w14:paraId="4C44F7D6" w14:textId="0038D922" w:rsidR="00F46C2C" w:rsidRDefault="00F46C2C" w:rsidP="00F46C2C">
      <w:r>
        <w:rPr>
          <w:noProof/>
          <w:lang w:val="es-AR" w:eastAsia="es-AR"/>
        </w:rPr>
        <mc:AlternateContent>
          <mc:Choice Requires="wpg">
            <w:drawing>
              <wp:anchor distT="0" distB="0" distL="114300" distR="114300" simplePos="0" relativeHeight="251664384" behindDoc="0" locked="0" layoutInCell="1" allowOverlap="1" wp14:anchorId="1FEEA4A7" wp14:editId="710D7A9A">
                <wp:simplePos x="0" y="0"/>
                <wp:positionH relativeFrom="column">
                  <wp:posOffset>-276860</wp:posOffset>
                </wp:positionH>
                <wp:positionV relativeFrom="paragraph">
                  <wp:posOffset>323215</wp:posOffset>
                </wp:positionV>
                <wp:extent cx="6311900" cy="4367743"/>
                <wp:effectExtent l="0" t="0" r="0" b="0"/>
                <wp:wrapNone/>
                <wp:docPr id="23" name="Grupo 23"/>
                <wp:cNvGraphicFramePr/>
                <a:graphic xmlns:a="http://schemas.openxmlformats.org/drawingml/2006/main">
                  <a:graphicData uri="http://schemas.microsoft.com/office/word/2010/wordprocessingGroup">
                    <wpg:wgp>
                      <wpg:cNvGrpSpPr/>
                      <wpg:grpSpPr>
                        <a:xfrm>
                          <a:off x="0" y="0"/>
                          <a:ext cx="6311900" cy="4367743"/>
                          <a:chOff x="0" y="0"/>
                          <a:chExt cx="6311900" cy="4367743"/>
                        </a:xfrm>
                      </wpg:grpSpPr>
                      <pic:pic xmlns:pic="http://schemas.openxmlformats.org/drawingml/2006/picture">
                        <pic:nvPicPr>
                          <pic:cNvPr id="21" name="Imagen 2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rot="16200000">
                            <a:off x="-508000" y="508000"/>
                            <a:ext cx="4063365" cy="3047365"/>
                          </a:xfrm>
                          <a:prstGeom prst="rect">
                            <a:avLst/>
                          </a:prstGeom>
                        </pic:spPr>
                      </pic:pic>
                      <wps:wsp>
                        <wps:cNvPr id="22" name="Cuadro de texto 22"/>
                        <wps:cNvSpPr txBox="1"/>
                        <wps:spPr>
                          <a:xfrm>
                            <a:off x="6350" y="4098925"/>
                            <a:ext cx="6305550" cy="268818"/>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EA9C4F" id="Grupo 23" o:spid="_x0000_s1026" style="position:absolute;margin-left:-21.8pt;margin-top:25.45pt;width:497pt;height:343.9pt;z-index:251664384" coordsize="63119,436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">
                <v:shape id="Imagen 21" o:spid="_x0000_s1027" type="#_x0000_t75" style="position:absolute;left:-5080;top:5080;width:40633;height:304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Nb4LEAAAA2wAAAA8AAABkcnMvZG93bnJldi54bWxEj0GLwjAQhe8L/ocwgpdFUz3sSjWKCCuC&#10;B6mK4G1sxrbYTLpNbOu/3wjCHh9v3vfmzZedKUVDtSssKxiPIhDEqdUFZwpOx5/hFITzyBpLy6Tg&#10;SQ6Wi97HHGNtW06oOfhMBAi7GBXk3lexlC7NyaAb2Yo4eDdbG/RB1pnUNbYBbko5iaIvabDg0JBj&#10;Reuc0vvhYcIb37+J54Qvm93nedVcN3LanvdKDfrdagbCU+f/j9/prVYwGcNrSwC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Nb4LEAAAA2wAAAA8AAAAAAAAAAAAAAAAA&#10;nwIAAGRycy9kb3ducmV2LnhtbFBLBQYAAAAABAAEAPcAAACQAwAAAAA=&#10;">
                  <v:imagedata r:id="rId44" o:title=""/>
                  <v:path arrowok="t"/>
                </v:shape>
                <v:shape id="Cuadro de texto 22" o:spid="_x0000_s1028" type="#_x0000_t202" style="position:absolute;left:63;top:40989;width:63056;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lD8QA&#10;AADbAAAADwAAAGRycy9kb3ducmV2LnhtbESPS2vDMBCE74X8B7GBXkoixwdTnCihTVLooTnkQc6L&#10;tbVNrZWR5Ne/rwqBHoeZ+YbZ7EbTiJ6cry0rWC0TEMSF1TWXCm7Xj8UrCB+QNTaWScFEHnbb2dMG&#10;c20HPlN/CaWIEPY5KqhCaHMpfVGRQb+0LXH0vq0zGKJ0pdQOhwg3jUyTJJMGa44LFba0r6j4uXRG&#10;QXZw3XDm/cvhdvzCU1um9/fprtTzfHxbgwg0hv/wo/2pFaQp/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Q/EAAAA2wAAAA8AAAAAAAAAAAAAAAAAmAIAAGRycy9k&#10;b3ducmV2LnhtbFBLBQYAAAAABAAEAPUAAACJAwAAAAA=&#10;" stroked="f">
                  <v:textbox inset="0,0,0,0"/>
                </v:shape>
              </v:group>
            </w:pict>
          </mc:Fallback>
        </mc:AlternateContent>
      </w:r>
    </w:p>
    <w:p w14:paraId="6A567A6D" w14:textId="7DFA97D9" w:rsidR="00F46C2C" w:rsidRDefault="00F46C2C" w:rsidP="00F46C2C"/>
    <w:p w14:paraId="273A4E3A" w14:textId="77777777" w:rsidR="00F46C2C" w:rsidRPr="00F46C2C" w:rsidRDefault="00F46C2C" w:rsidP="00F46C2C"/>
    <w:p w14:paraId="2AC5CB65" w14:textId="77777777" w:rsidR="00F46C2C" w:rsidRPr="00F46C2C" w:rsidRDefault="00F46C2C" w:rsidP="00F46C2C"/>
    <w:p w14:paraId="27A3B559" w14:textId="77777777" w:rsidR="00F46C2C" w:rsidRPr="00F46C2C" w:rsidRDefault="00F46C2C" w:rsidP="00F46C2C"/>
    <w:p w14:paraId="5CCA2EB3" w14:textId="77777777" w:rsidR="00F46C2C" w:rsidRPr="00F46C2C" w:rsidRDefault="00F46C2C" w:rsidP="00F46C2C"/>
    <w:p w14:paraId="515FDBF1" w14:textId="77777777" w:rsidR="00F46C2C" w:rsidRPr="00F46C2C" w:rsidRDefault="00F46C2C" w:rsidP="00F46C2C"/>
    <w:p w14:paraId="51477C0E" w14:textId="77777777" w:rsidR="00F46C2C" w:rsidRPr="00F46C2C" w:rsidRDefault="00F46C2C" w:rsidP="00F46C2C"/>
    <w:p w14:paraId="11A0504D" w14:textId="3E6F1062" w:rsidR="00F46C2C" w:rsidRDefault="00F46C2C" w:rsidP="00F46C2C"/>
    <w:p w14:paraId="45D45DA3" w14:textId="7F190E7A" w:rsidR="00F46C2C" w:rsidRDefault="00F46C2C" w:rsidP="00F46C2C">
      <w:pPr>
        <w:jc w:val="center"/>
      </w:pPr>
    </w:p>
    <w:p w14:paraId="7F4D5D78" w14:textId="5607CE3C" w:rsidR="00F46C2C" w:rsidRDefault="00F46C2C" w:rsidP="00F46C2C">
      <w:pPr>
        <w:jc w:val="center"/>
      </w:pPr>
    </w:p>
    <w:p w14:paraId="047FC791" w14:textId="330B8D8F" w:rsidR="00F46C2C" w:rsidRDefault="00F46C2C" w:rsidP="00F46C2C">
      <w:pPr>
        <w:jc w:val="center"/>
      </w:pPr>
      <w:r>
        <w:rPr>
          <w:noProof/>
          <w:lang w:val="es-AR" w:eastAsia="es-AR"/>
        </w:rPr>
        <w:lastRenderedPageBreak/>
        <mc:AlternateContent>
          <mc:Choice Requires="wpg">
            <w:drawing>
              <wp:anchor distT="0" distB="0" distL="114300" distR="114300" simplePos="0" relativeHeight="251668480" behindDoc="0" locked="0" layoutInCell="1" allowOverlap="1" wp14:anchorId="5D42660A" wp14:editId="2448E865">
                <wp:simplePos x="0" y="0"/>
                <wp:positionH relativeFrom="column">
                  <wp:posOffset>-410284</wp:posOffset>
                </wp:positionH>
                <wp:positionV relativeFrom="paragraph">
                  <wp:posOffset>141561</wp:posOffset>
                </wp:positionV>
                <wp:extent cx="6419850" cy="3476846"/>
                <wp:effectExtent l="0" t="0" r="0" b="9525"/>
                <wp:wrapNone/>
                <wp:docPr id="27" name="Grupo 27"/>
                <wp:cNvGraphicFramePr/>
                <a:graphic xmlns:a="http://schemas.openxmlformats.org/drawingml/2006/main">
                  <a:graphicData uri="http://schemas.microsoft.com/office/word/2010/wordprocessingGroup">
                    <wpg:wgp>
                      <wpg:cNvGrpSpPr/>
                      <wpg:grpSpPr>
                        <a:xfrm>
                          <a:off x="0" y="0"/>
                          <a:ext cx="6419850" cy="3476846"/>
                          <a:chOff x="0" y="0"/>
                          <a:chExt cx="6305550" cy="3360169"/>
                        </a:xfrm>
                      </wpg:grpSpPr>
                      <pic:pic xmlns:pic="http://schemas.openxmlformats.org/drawingml/2006/picture">
                        <pic:nvPicPr>
                          <pic:cNvPr id="24" name="Imagen 24" descr="C:\Users\viki_\Documents\TESIS\FOTOS TESIS\8.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9050" y="0"/>
                            <a:ext cx="3914775" cy="2935605"/>
                          </a:xfrm>
                          <a:prstGeom prst="rect">
                            <a:avLst/>
                          </a:prstGeom>
                          <a:noFill/>
                          <a:ln>
                            <a:noFill/>
                          </a:ln>
                        </pic:spPr>
                      </pic:pic>
                      <wps:wsp>
                        <wps:cNvPr id="26" name="Cuadro de texto 26"/>
                        <wps:cNvSpPr txBox="1"/>
                        <wps:spPr>
                          <a:xfrm>
                            <a:off x="0" y="2962275"/>
                            <a:ext cx="6305550" cy="397894"/>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2E1FFF" id="Grupo 27" o:spid="_x0000_s1026" style="position:absolute;margin-left:-32.3pt;margin-top:11.15pt;width:505.5pt;height:273.75pt;z-index:251668480;mso-width-relative:margin;mso-height-relative:margin" coordsize="63055,33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">
                <v:shape id="Imagen 24" o:spid="_x0000_s1027" type="#_x0000_t75" style="position:absolute;left:190;width:39148;height:29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eQlfFAAAA2wAAAA8AAABkcnMvZG93bnJldi54bWxEj81qwzAQhO+BvoPYQm+xXLeE4kYJISUQ&#10;6KHUzqG9LdbGNrZWxpJ/mqePCoEch5lvhllvZ9OKkXpXW1bwHMUgiAuray4VnPLD8g2E88gaW8uk&#10;4I8cbDcPizWm2k78TWPmSxFK2KWooPK+S6V0RUUGXWQ74uCdbW/QB9mXUvc4hXLTyiSOV9JgzWGh&#10;wo72FRVNNhgFSb0f8/KXf75WH83w+XJp/DTESj09zrt3EJ5mfw/f6KMO3Cv8fwk/QG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kJXxQAAANsAAAAPAAAAAAAAAAAAAAAA&#10;AJ8CAABkcnMvZG93bnJldi54bWxQSwUGAAAAAAQABAD3AAAAkQMAAAAA&#10;">
                  <v:imagedata r:id="rId46" o:title="8"/>
                  <v:path arrowok="t"/>
                </v:shape>
                <v:shape id="Cuadro de texto 26" o:spid="_x0000_s1028" type="#_x0000_t202" style="position:absolute;top:29622;width:63055;height:3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v:shape>
              </v:group>
            </w:pict>
          </mc:Fallback>
        </mc:AlternateContent>
      </w:r>
    </w:p>
    <w:p w14:paraId="680D5706" w14:textId="6D152590" w:rsidR="00F46C2C" w:rsidRDefault="00F46C2C" w:rsidP="00F46C2C">
      <w:pPr>
        <w:jc w:val="center"/>
      </w:pPr>
    </w:p>
    <w:p w14:paraId="6EB0BB71" w14:textId="137B34F6" w:rsidR="00F46C2C" w:rsidRDefault="00F46C2C" w:rsidP="00F46C2C">
      <w:pPr>
        <w:jc w:val="center"/>
      </w:pPr>
    </w:p>
    <w:p w14:paraId="4D1A229B" w14:textId="3EA18795" w:rsidR="00F46C2C" w:rsidRDefault="00F46C2C" w:rsidP="00F46C2C">
      <w:pPr>
        <w:jc w:val="center"/>
      </w:pPr>
    </w:p>
    <w:p w14:paraId="051215FD" w14:textId="03B1A9CC" w:rsidR="00F46C2C" w:rsidRDefault="00F46C2C" w:rsidP="00F46C2C">
      <w:pPr>
        <w:jc w:val="center"/>
      </w:pPr>
    </w:p>
    <w:p w14:paraId="000467B1" w14:textId="0DE40928" w:rsidR="00F46C2C" w:rsidRDefault="00F46C2C" w:rsidP="00F46C2C">
      <w:pPr>
        <w:jc w:val="center"/>
      </w:pPr>
    </w:p>
    <w:p w14:paraId="67A534DC" w14:textId="195F57AB" w:rsidR="00F46C2C" w:rsidRDefault="00F46C2C" w:rsidP="00F46C2C">
      <w:pPr>
        <w:jc w:val="center"/>
      </w:pPr>
    </w:p>
    <w:p w14:paraId="5E36E080" w14:textId="5EFA80D3" w:rsidR="00F46C2C" w:rsidRDefault="00F46C2C" w:rsidP="00F46C2C">
      <w:pPr>
        <w:jc w:val="center"/>
      </w:pPr>
    </w:p>
    <w:p w14:paraId="5587AA93" w14:textId="4B2CF4E5" w:rsidR="00F46C2C" w:rsidRDefault="003A7427" w:rsidP="00F46C2C">
      <w:pPr>
        <w:jc w:val="center"/>
      </w:pPr>
      <w:r>
        <w:rPr>
          <w:noProof/>
          <w:lang w:val="es-AR" w:eastAsia="es-AR"/>
        </w:rPr>
        <mc:AlternateContent>
          <mc:Choice Requires="wpg">
            <w:drawing>
              <wp:anchor distT="0" distB="0" distL="114300" distR="114300" simplePos="0" relativeHeight="251673600" behindDoc="0" locked="0" layoutInCell="1" allowOverlap="1" wp14:anchorId="7ECAC532" wp14:editId="0D3D0375">
                <wp:simplePos x="0" y="0"/>
                <wp:positionH relativeFrom="margin">
                  <wp:align>center</wp:align>
                </wp:positionH>
                <wp:positionV relativeFrom="paragraph">
                  <wp:posOffset>530860</wp:posOffset>
                </wp:positionV>
                <wp:extent cx="6705600" cy="3324225"/>
                <wp:effectExtent l="0" t="0" r="0" b="9525"/>
                <wp:wrapNone/>
                <wp:docPr id="31" name="Grupo 31"/>
                <wp:cNvGraphicFramePr/>
                <a:graphic xmlns:a="http://schemas.openxmlformats.org/drawingml/2006/main">
                  <a:graphicData uri="http://schemas.microsoft.com/office/word/2010/wordprocessingGroup">
                    <wpg:wgp>
                      <wpg:cNvGrpSpPr/>
                      <wpg:grpSpPr>
                        <a:xfrm>
                          <a:off x="0" y="0"/>
                          <a:ext cx="6705600" cy="3324225"/>
                          <a:chOff x="0" y="0"/>
                          <a:chExt cx="6654165" cy="2916738"/>
                        </a:xfrm>
                      </wpg:grpSpPr>
                      <pic:pic xmlns:pic="http://schemas.openxmlformats.org/drawingml/2006/picture">
                        <pic:nvPicPr>
                          <pic:cNvPr id="28" name="Imagen 28" descr="C:\Users\viki_\Documents\TESIS\FOTOS TESIS\9.jpg"/>
                          <pic:cNvPicPr>
                            <a:picLocks noChangeAspect="1"/>
                          </pic:cNvPicPr>
                        </pic:nvPicPr>
                        <pic:blipFill rotWithShape="1">
                          <a:blip r:embed="rId47" cstate="print">
                            <a:extLst>
                              <a:ext uri="{28A0092B-C50C-407E-A947-70E740481C1C}">
                                <a14:useLocalDpi xmlns:a14="http://schemas.microsoft.com/office/drawing/2010/main" val="0"/>
                              </a:ext>
                            </a:extLst>
                          </a:blip>
                          <a:srcRect l="7442" r="12355" b="8055"/>
                          <a:stretch/>
                        </pic:blipFill>
                        <pic:spPr bwMode="auto">
                          <a:xfrm>
                            <a:off x="19050" y="0"/>
                            <a:ext cx="3234690" cy="26193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Imagen 29" descr="C:\Users\viki_\Documents\TESIS\FOTOS TESIS\9A.jpg"/>
                          <pic:cNvPicPr>
                            <a:picLocks noChangeAspect="1"/>
                          </pic:cNvPicPr>
                        </pic:nvPicPr>
                        <pic:blipFill rotWithShape="1">
                          <a:blip r:embed="rId48" cstate="print">
                            <a:extLst>
                              <a:ext uri="{28A0092B-C50C-407E-A947-70E740481C1C}">
                                <a14:useLocalDpi xmlns:a14="http://schemas.microsoft.com/office/drawing/2010/main" val="0"/>
                              </a:ext>
                            </a:extLst>
                          </a:blip>
                          <a:srcRect r="6701"/>
                          <a:stretch/>
                        </pic:blipFill>
                        <pic:spPr bwMode="auto">
                          <a:xfrm>
                            <a:off x="3419475" y="9525"/>
                            <a:ext cx="3234690" cy="2600325"/>
                          </a:xfrm>
                          <a:prstGeom prst="rect">
                            <a:avLst/>
                          </a:prstGeom>
                          <a:noFill/>
                          <a:ln>
                            <a:noFill/>
                          </a:ln>
                          <a:extLst>
                            <a:ext uri="{53640926-AAD7-44D8-BBD7-CCE9431645EC}">
                              <a14:shadowObscured xmlns:a14="http://schemas.microsoft.com/office/drawing/2010/main"/>
                            </a:ext>
                          </a:extLst>
                        </pic:spPr>
                      </pic:pic>
                      <wps:wsp>
                        <wps:cNvPr id="30" name="Cuadro de texto 30"/>
                        <wps:cNvSpPr txBox="1"/>
                        <wps:spPr>
                          <a:xfrm>
                            <a:off x="0" y="2647950"/>
                            <a:ext cx="6305550" cy="268788"/>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DF7B48" id="Grupo 31" o:spid="_x0000_s1026" style="position:absolute;margin-left:0;margin-top:41.8pt;width:528pt;height:261.75pt;z-index:251673600;mso-position-horizontal:center;mso-position-horizontal-relative:margin;mso-width-relative:margin;mso-height-relative:margin" coordsize="66541,29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">
                <v:shape id="Imagen 28" o:spid="_x0000_s1027" type="#_x0000_t75" style="position:absolute;left:190;width:32347;height:2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xUkO+AAAA2wAAAA8AAABkcnMvZG93bnJldi54bWxET8kKwjAQvQv+QxjBi2jqilSjiCh48OAG&#10;ehyasS02k9JErX9vDoLHx9vny9oU4kWVyy0r6PciEMSJ1TmnCi7nbXcKwnlkjYVlUvAhB8tFszHH&#10;WNs3H+l18qkIIexiVJB5X8ZSuiQjg65nS+LA3W1l0AdYpVJX+A7hppCDKJpIgzmHhgxLWmeUPE5P&#10;o8DK/eY2HH14tTsc97fruZ+MO1ul2q16NQPhqfZ/8c+90woGYWz4En6AXHw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xUkO+AAAA2wAAAA8AAAAAAAAAAAAAAAAAnwIAAGRy&#10;cy9kb3ducmV2LnhtbFBLBQYAAAAABAAEAPcAAACKAwAAAAA=&#10;">
                  <v:imagedata r:id="rId49" o:title="9" cropbottom="5279f" cropleft="4877f" cropright="8097f"/>
                  <v:path arrowok="t"/>
                </v:shape>
                <v:shape id="Imagen 29" o:spid="_x0000_s1028" type="#_x0000_t75" style="position:absolute;left:34194;top:95;width:32347;height:26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v0ybDAAAA2wAAAA8AAABkcnMvZG93bnJldi54bWxEj09rwkAUxO8Fv8PyhN7qxpSWGrOKRoRe&#10;AjUVz4/syx/Mvg3ZNcZv3y0Uehxm5jdMup1MJ0YaXGtZwXIRgSAurW65VnD+Pr58gHAeWWNnmRQ8&#10;yMF2M3tKMdH2zicaC1+LAGGXoILG+z6R0pUNGXQL2xMHr7KDQR/kUEs94D3ATSfjKHqXBlsOCw32&#10;lDVUXoubUZB17vIV52V12OdjXrwh1q8ZKvU8n3ZrEJ4m/x/+a39qBfEKfr+E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sMAAADbAAAADwAAAAAAAAAAAAAAAACf&#10;AgAAZHJzL2Rvd25yZXYueG1sUEsFBgAAAAAEAAQA9wAAAI8DAAAAAA==&#10;">
                  <v:imagedata r:id="rId50" o:title="9A" cropright="4392f"/>
                  <v:path arrowok="t"/>
                </v:shape>
                <v:shape id="Cuadro de texto 30" o:spid="_x0000_s1029" type="#_x0000_t202" style="position:absolute;top:26479;width:63055;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v:shape>
                <w10:wrap anchorx="margin"/>
              </v:group>
            </w:pict>
          </mc:Fallback>
        </mc:AlternateContent>
      </w:r>
    </w:p>
    <w:p w14:paraId="4CE5F3E6" w14:textId="329C495B" w:rsidR="00F46C2C" w:rsidRDefault="00F46C2C" w:rsidP="00F46C2C">
      <w:pPr>
        <w:jc w:val="center"/>
      </w:pPr>
    </w:p>
    <w:p w14:paraId="7339ACE1" w14:textId="0CA85A9B" w:rsidR="00F46C2C" w:rsidRDefault="00F46C2C" w:rsidP="00F46C2C">
      <w:pPr>
        <w:jc w:val="center"/>
      </w:pPr>
    </w:p>
    <w:p w14:paraId="473EDCD6" w14:textId="51AADE8C" w:rsidR="00F46C2C" w:rsidRDefault="00F46C2C" w:rsidP="00F46C2C">
      <w:pPr>
        <w:jc w:val="center"/>
      </w:pPr>
    </w:p>
    <w:p w14:paraId="232894C7" w14:textId="66E049B1" w:rsidR="00F46C2C" w:rsidRDefault="00F46C2C" w:rsidP="00F46C2C">
      <w:pPr>
        <w:jc w:val="center"/>
      </w:pPr>
    </w:p>
    <w:p w14:paraId="4577FC5E" w14:textId="27197FA9" w:rsidR="00F46C2C" w:rsidRDefault="00F46C2C" w:rsidP="00F46C2C">
      <w:pPr>
        <w:jc w:val="center"/>
      </w:pPr>
    </w:p>
    <w:p w14:paraId="1843443F" w14:textId="679DF429" w:rsidR="00F46C2C" w:rsidRDefault="00F46C2C" w:rsidP="00F46C2C">
      <w:pPr>
        <w:jc w:val="center"/>
      </w:pPr>
    </w:p>
    <w:p w14:paraId="31ACA97A" w14:textId="47EE8C54" w:rsidR="00F46C2C" w:rsidRDefault="00F46C2C" w:rsidP="00F46C2C">
      <w:pPr>
        <w:jc w:val="center"/>
      </w:pPr>
    </w:p>
    <w:p w14:paraId="258A58A5" w14:textId="47777B85" w:rsidR="00F46C2C" w:rsidRDefault="00F46C2C" w:rsidP="00F46C2C">
      <w:pPr>
        <w:jc w:val="center"/>
      </w:pPr>
    </w:p>
    <w:p w14:paraId="4DCA8564" w14:textId="0BB0A79C" w:rsidR="00F46C2C" w:rsidRDefault="00F46C2C" w:rsidP="00F46C2C">
      <w:pPr>
        <w:jc w:val="center"/>
      </w:pPr>
    </w:p>
    <w:p w14:paraId="131AAFDE" w14:textId="4E8ABDFB" w:rsidR="00F46C2C" w:rsidRDefault="00F46C2C" w:rsidP="00F46C2C">
      <w:pPr>
        <w:jc w:val="center"/>
      </w:pPr>
    </w:p>
    <w:p w14:paraId="1A3632DA" w14:textId="7ECB4C4A" w:rsidR="00F46C2C" w:rsidRDefault="00F46C2C" w:rsidP="00F46C2C">
      <w:pPr>
        <w:jc w:val="center"/>
      </w:pPr>
    </w:p>
    <w:p w14:paraId="583ABED9" w14:textId="4CA757B6" w:rsidR="00F46C2C" w:rsidRDefault="003A7427" w:rsidP="00F46C2C">
      <w:pPr>
        <w:jc w:val="center"/>
      </w:pPr>
      <w:r>
        <w:rPr>
          <w:noProof/>
          <w:lang w:val="es-AR" w:eastAsia="es-AR"/>
        </w:rPr>
        <w:lastRenderedPageBreak/>
        <mc:AlternateContent>
          <mc:Choice Requires="wpg">
            <w:drawing>
              <wp:anchor distT="0" distB="0" distL="114300" distR="114300" simplePos="0" relativeHeight="251678720" behindDoc="0" locked="0" layoutInCell="1" allowOverlap="1" wp14:anchorId="47EC5F59" wp14:editId="78BA4FE8">
                <wp:simplePos x="0" y="0"/>
                <wp:positionH relativeFrom="column">
                  <wp:posOffset>-299085</wp:posOffset>
                </wp:positionH>
                <wp:positionV relativeFrom="paragraph">
                  <wp:posOffset>9207</wp:posOffset>
                </wp:positionV>
                <wp:extent cx="6354290" cy="3540077"/>
                <wp:effectExtent l="0" t="0" r="8890" b="3810"/>
                <wp:wrapNone/>
                <wp:docPr id="35" name="Grupo 35"/>
                <wp:cNvGraphicFramePr/>
                <a:graphic xmlns:a="http://schemas.openxmlformats.org/drawingml/2006/main">
                  <a:graphicData uri="http://schemas.microsoft.com/office/word/2010/wordprocessingGroup">
                    <wpg:wgp>
                      <wpg:cNvGrpSpPr/>
                      <wpg:grpSpPr>
                        <a:xfrm>
                          <a:off x="0" y="0"/>
                          <a:ext cx="6354290" cy="3540077"/>
                          <a:chOff x="0" y="0"/>
                          <a:chExt cx="6354290" cy="3540077"/>
                        </a:xfrm>
                      </wpg:grpSpPr>
                      <pic:pic xmlns:pic="http://schemas.openxmlformats.org/drawingml/2006/picture">
                        <pic:nvPicPr>
                          <pic:cNvPr id="32" name="Imagen 32" descr="C:\Users\viki_\Documents\TESIS\FOTOS TESIS\10.jpg"/>
                          <pic:cNvPicPr>
                            <a:picLocks noChangeAspect="1"/>
                          </pic:cNvPicPr>
                        </pic:nvPicPr>
                        <pic:blipFill rotWithShape="1">
                          <a:blip r:embed="rId51" cstate="print">
                            <a:extLst>
                              <a:ext uri="{28A0092B-C50C-407E-A947-70E740481C1C}">
                                <a14:useLocalDpi xmlns:a14="http://schemas.microsoft.com/office/drawing/2010/main" val="0"/>
                              </a:ext>
                            </a:extLst>
                          </a:blip>
                          <a:srcRect r="8517" b="9890"/>
                          <a:stretch/>
                        </pic:blipFill>
                        <pic:spPr bwMode="auto">
                          <a:xfrm rot="16200000">
                            <a:off x="-361950" y="414338"/>
                            <a:ext cx="3171825" cy="2343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Imagen 33" descr="C:\Users\viki_\Documents\TESIS\FOTOS TESIS\11A.jpg"/>
                          <pic:cNvPicPr>
                            <a:picLocks noChangeAspect="1"/>
                          </pic:cNvPicPr>
                        </pic:nvPicPr>
                        <pic:blipFill rotWithShape="1">
                          <a:blip r:embed="rId52" cstate="print">
                            <a:extLst>
                              <a:ext uri="{28A0092B-C50C-407E-A947-70E740481C1C}">
                                <a14:useLocalDpi xmlns:a14="http://schemas.microsoft.com/office/drawing/2010/main" val="0"/>
                              </a:ext>
                            </a:extLst>
                          </a:blip>
                          <a:srcRect t="6327"/>
                          <a:stretch/>
                        </pic:blipFill>
                        <pic:spPr bwMode="auto">
                          <a:xfrm>
                            <a:off x="3143250" y="4763"/>
                            <a:ext cx="2447290" cy="3143250"/>
                          </a:xfrm>
                          <a:prstGeom prst="rect">
                            <a:avLst/>
                          </a:prstGeom>
                          <a:noFill/>
                          <a:ln>
                            <a:noFill/>
                          </a:ln>
                          <a:extLst>
                            <a:ext uri="{53640926-AAD7-44D8-BBD7-CCE9431645EC}">
                              <a14:shadowObscured xmlns:a14="http://schemas.microsoft.com/office/drawing/2010/main"/>
                            </a:ext>
                          </a:extLst>
                        </pic:spPr>
                      </pic:pic>
                      <wps:wsp>
                        <wps:cNvPr id="34" name="Cuadro de texto 34"/>
                        <wps:cNvSpPr txBox="1"/>
                        <wps:spPr>
                          <a:xfrm>
                            <a:off x="0" y="3233738"/>
                            <a:ext cx="6354290" cy="306339"/>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EB49026" id="Grupo 35" o:spid="_x0000_s1026" style="position:absolute;margin-left:-23.55pt;margin-top:.7pt;width:500.35pt;height:278.75pt;z-index:251678720" coordsize="63542,35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">
                <v:shape id="Imagen 32" o:spid="_x0000_s1027" type="#_x0000_t75" style="position:absolute;left:-3620;top:4143;width:31718;height:2343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v+sLCAAAA2wAAAA8AAABkcnMvZG93bnJldi54bWxEj8FqwzAQRO+F/IPYQG+1XBdCca2E4qSh&#10;txDHhx4Xa2u7llbGUhP376NAoMdhZt4wxWa2Rpxp8r1jBc9JCoK4cbrnVkF9+nh6BeEDskbjmBT8&#10;kYfNevFQYK7dhY90rkIrIoR9jgq6EMZcSt90ZNEnbiSO3rebLIYop1bqCS8Rbo3M0nQlLfYcFzoc&#10;qeyoGapfq8BSRfRjrDNlvR/2/pBuv7KdUo/L+f0NRKA5/Ifv7U+t4CWD25f4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7/rCwgAAANsAAAAPAAAAAAAAAAAAAAAAAJ8C&#10;AABkcnMvZG93bnJldi54bWxQSwUGAAAAAAQABAD3AAAAjgMAAAAA&#10;">
                  <v:imagedata r:id="rId53" o:title="10" cropbottom="6482f" cropright="5582f"/>
                  <v:path arrowok="t"/>
                </v:shape>
                <v:shape id="Imagen 33" o:spid="_x0000_s1028" type="#_x0000_t75" style="position:absolute;left:31432;top:47;width:24473;height:3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zDDAAAA2wAAAA8AAABkcnMvZG93bnJldi54bWxEj0GLwjAUhO+C/yE8YW82rYK4XaO4iqx4&#10;s+5lb4/m2Rabl24TtfrrjSB4HGbmG2a26EwtLtS6yrKCJIpBEOdWV1wo+D1shlMQziNrrC2Tghs5&#10;WMz7vRmm2l55T5fMFyJA2KWooPS+SaV0eUkGXWQb4uAdbWvQB9kWUrd4DXBTy1EcT6TBisNCiQ2t&#10;SspP2dko2BXH+DuRP3t9X+er5PMv2/43mVIfg275BcJT59/hV3urFYzH8PwSfo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d3MMMAAADbAAAADwAAAAAAAAAAAAAAAACf&#10;AgAAZHJzL2Rvd25yZXYueG1sUEsFBgAAAAAEAAQA9wAAAI8DAAAAAA==&#10;">
                  <v:imagedata r:id="rId54" o:title="11A" croptop="4146f"/>
                  <v:path arrowok="t"/>
                </v:shape>
                <v:shape id="Cuadro de texto 34" o:spid="_x0000_s1029" type="#_x0000_t202" style="position:absolute;top:32337;width:63542;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v:shape>
              </v:group>
            </w:pict>
          </mc:Fallback>
        </mc:AlternateContent>
      </w:r>
    </w:p>
    <w:p w14:paraId="6ADF3A81" w14:textId="1442F597" w:rsidR="00F46C2C" w:rsidRDefault="00F46C2C" w:rsidP="00F46C2C">
      <w:pPr>
        <w:jc w:val="center"/>
      </w:pPr>
    </w:p>
    <w:p w14:paraId="3CF36669" w14:textId="57A30AAF" w:rsidR="00F46C2C" w:rsidRDefault="00F46C2C" w:rsidP="00F46C2C">
      <w:pPr>
        <w:jc w:val="center"/>
      </w:pPr>
    </w:p>
    <w:p w14:paraId="582A8297" w14:textId="5C9D3FDC" w:rsidR="00F46C2C" w:rsidRDefault="00F46C2C" w:rsidP="00F46C2C">
      <w:pPr>
        <w:jc w:val="center"/>
      </w:pPr>
    </w:p>
    <w:p w14:paraId="57CB1C71" w14:textId="0F1E7907" w:rsidR="00F46C2C" w:rsidRDefault="00F46C2C" w:rsidP="00F46C2C">
      <w:pPr>
        <w:jc w:val="center"/>
      </w:pPr>
    </w:p>
    <w:p w14:paraId="29CC7E5C" w14:textId="25185B07" w:rsidR="00F46C2C" w:rsidRDefault="00F46C2C" w:rsidP="00F46C2C">
      <w:pPr>
        <w:jc w:val="center"/>
      </w:pPr>
    </w:p>
    <w:p w14:paraId="3268D996" w14:textId="666D445E" w:rsidR="00F46C2C" w:rsidRDefault="00F46C2C" w:rsidP="00F46C2C">
      <w:pPr>
        <w:jc w:val="center"/>
      </w:pPr>
    </w:p>
    <w:p w14:paraId="74ECB38C" w14:textId="3AF2F7BC" w:rsidR="00F46C2C" w:rsidRDefault="00F46C2C" w:rsidP="003A7427"/>
    <w:p w14:paraId="6F8789A0" w14:textId="6AB2C6FB" w:rsidR="003A7427" w:rsidRDefault="003A7427" w:rsidP="003A7427">
      <w:r w:rsidRPr="003A7427">
        <w:rPr>
          <w:noProof/>
          <w:lang w:val="es-AR" w:eastAsia="es-AR"/>
        </w:rPr>
        <w:drawing>
          <wp:anchor distT="0" distB="0" distL="114300" distR="114300" simplePos="0" relativeHeight="251679744" behindDoc="0" locked="0" layoutInCell="1" allowOverlap="1" wp14:anchorId="1EB42BE3" wp14:editId="1E985E29">
            <wp:simplePos x="0" y="0"/>
            <wp:positionH relativeFrom="column">
              <wp:posOffset>-299085</wp:posOffset>
            </wp:positionH>
            <wp:positionV relativeFrom="paragraph">
              <wp:posOffset>463550</wp:posOffset>
            </wp:positionV>
            <wp:extent cx="2628900" cy="3505200"/>
            <wp:effectExtent l="0" t="0" r="0" b="0"/>
            <wp:wrapSquare wrapText="bothSides"/>
            <wp:docPr id="36" name="Imagen 36" descr="C:\Users\viki_\Documents\TESIS\FOTOS TESIS\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iki_\Documents\TESIS\FOTOS TESIS\12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89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2C5FF" w14:textId="1803F3F5" w:rsidR="00F46C2C" w:rsidRDefault="003A7427" w:rsidP="00F46C2C">
      <w:pPr>
        <w:jc w:val="center"/>
      </w:pPr>
      <w:r w:rsidRPr="003A7427">
        <w:rPr>
          <w:noProof/>
          <w:lang w:val="es-AR" w:eastAsia="es-AR"/>
        </w:rPr>
        <w:drawing>
          <wp:anchor distT="0" distB="0" distL="114300" distR="114300" simplePos="0" relativeHeight="251680768" behindDoc="0" locked="0" layoutInCell="1" allowOverlap="1" wp14:anchorId="43AD0034" wp14:editId="56610D81">
            <wp:simplePos x="0" y="0"/>
            <wp:positionH relativeFrom="margin">
              <wp:posOffset>2920365</wp:posOffset>
            </wp:positionH>
            <wp:positionV relativeFrom="paragraph">
              <wp:posOffset>12065</wp:posOffset>
            </wp:positionV>
            <wp:extent cx="2654300" cy="3539490"/>
            <wp:effectExtent l="0" t="0" r="0" b="3810"/>
            <wp:wrapSquare wrapText="bothSides"/>
            <wp:docPr id="37" name="Imagen 37" descr="C:\Users\viki_\Documents\TESIS\FOTOS TESIS\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ki_\Documents\TESIS\FOTOS TESIS\12C.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54300" cy="353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BAFC5" w14:textId="05B2D1AA" w:rsidR="00F46C2C" w:rsidRDefault="00F46C2C" w:rsidP="00F46C2C">
      <w:pPr>
        <w:jc w:val="center"/>
      </w:pPr>
    </w:p>
    <w:p w14:paraId="382229F8" w14:textId="11B0E650" w:rsidR="00F46C2C" w:rsidRDefault="00F46C2C" w:rsidP="00F46C2C">
      <w:pPr>
        <w:jc w:val="center"/>
      </w:pPr>
    </w:p>
    <w:p w14:paraId="4A804F06" w14:textId="757A67B9" w:rsidR="003A7427" w:rsidRDefault="003A7427" w:rsidP="00F46C2C">
      <w:pPr>
        <w:jc w:val="center"/>
      </w:pPr>
    </w:p>
    <w:p w14:paraId="528F3613" w14:textId="1DC38A81" w:rsidR="003A7427" w:rsidRDefault="003A7427" w:rsidP="003A7427"/>
    <w:p w14:paraId="71A541F0" w14:textId="6BDF948A" w:rsidR="00F46C2C" w:rsidRDefault="00F46C2C" w:rsidP="003A7427"/>
    <w:p w14:paraId="7B5251D0" w14:textId="2019971E" w:rsidR="003A7427" w:rsidRDefault="003A7427" w:rsidP="003A7427"/>
    <w:p w14:paraId="10C72BCC" w14:textId="73EA2215" w:rsidR="003A7427" w:rsidRDefault="003F4929" w:rsidP="003A7427">
      <w:r>
        <w:rPr>
          <w:noProof/>
          <w:lang w:val="es-AR" w:eastAsia="es-AR"/>
        </w:rPr>
        <mc:AlternateContent>
          <mc:Choice Requires="wps">
            <w:drawing>
              <wp:anchor distT="0" distB="0" distL="114300" distR="114300" simplePos="0" relativeHeight="251682816" behindDoc="0" locked="0" layoutInCell="1" allowOverlap="1" wp14:anchorId="6C555B81" wp14:editId="2671BB3E">
                <wp:simplePos x="0" y="0"/>
                <wp:positionH relativeFrom="column">
                  <wp:posOffset>-367754</wp:posOffset>
                </wp:positionH>
                <wp:positionV relativeFrom="paragraph">
                  <wp:posOffset>414862</wp:posOffset>
                </wp:positionV>
                <wp:extent cx="6353810" cy="520995"/>
                <wp:effectExtent l="0" t="0" r="8890" b="0"/>
                <wp:wrapNone/>
                <wp:docPr id="38" name="Cuadro de texto 38"/>
                <wp:cNvGraphicFramePr/>
                <a:graphic xmlns:a="http://schemas.openxmlformats.org/drawingml/2006/main">
                  <a:graphicData uri="http://schemas.microsoft.com/office/word/2010/wordprocessingShape">
                    <wps:wsp>
                      <wps:cNvSpPr txBox="1"/>
                      <wps:spPr>
                        <a:xfrm>
                          <a:off x="0" y="0"/>
                          <a:ext cx="6353810" cy="520995"/>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A5900" id="Cuadro de texto 38" o:spid="_x0000_s1026" type="#_x0000_t202" style="position:absolute;margin-left:-28.95pt;margin-top:32.65pt;width:500.3pt;height:4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" stroked="f">
                <v:textbox inset="0,0,0,0"/>
              </v:shape>
            </w:pict>
          </mc:Fallback>
        </mc:AlternateContent>
      </w:r>
    </w:p>
    <w:p w14:paraId="3549DCDC" w14:textId="6DAAB0CC" w:rsidR="003A7427" w:rsidRDefault="003A7427" w:rsidP="003A7427"/>
    <w:p w14:paraId="484D69E3" w14:textId="5CE3F2F8" w:rsidR="003A7427" w:rsidRDefault="003A7427" w:rsidP="003A7427"/>
    <w:p w14:paraId="2FECF534" w14:textId="30878EF4" w:rsidR="003A7427" w:rsidRDefault="003A7427" w:rsidP="003A7427"/>
    <w:p w14:paraId="5B83EFEB" w14:textId="284FF209" w:rsidR="003A7427" w:rsidRDefault="00FA5801" w:rsidP="003A7427">
      <w:r>
        <w:rPr>
          <w:noProof/>
          <w:lang w:val="es-AR" w:eastAsia="es-AR"/>
        </w:rPr>
        <w:lastRenderedPageBreak/>
        <mc:AlternateContent>
          <mc:Choice Requires="wpg">
            <w:drawing>
              <wp:anchor distT="0" distB="0" distL="114300" distR="114300" simplePos="0" relativeHeight="251687936" behindDoc="0" locked="0" layoutInCell="1" allowOverlap="1" wp14:anchorId="25E28B88" wp14:editId="6B38F660">
                <wp:simplePos x="0" y="0"/>
                <wp:positionH relativeFrom="column">
                  <wp:posOffset>-632460</wp:posOffset>
                </wp:positionH>
                <wp:positionV relativeFrom="paragraph">
                  <wp:posOffset>80645</wp:posOffset>
                </wp:positionV>
                <wp:extent cx="6381750" cy="3725763"/>
                <wp:effectExtent l="0" t="0" r="0" b="8255"/>
                <wp:wrapNone/>
                <wp:docPr id="42" name="Grupo 42"/>
                <wp:cNvGraphicFramePr/>
                <a:graphic xmlns:a="http://schemas.openxmlformats.org/drawingml/2006/main">
                  <a:graphicData uri="http://schemas.microsoft.com/office/word/2010/wordprocessingGroup">
                    <wpg:wgp>
                      <wpg:cNvGrpSpPr/>
                      <wpg:grpSpPr>
                        <a:xfrm>
                          <a:off x="0" y="0"/>
                          <a:ext cx="6381750" cy="3725763"/>
                          <a:chOff x="0" y="0"/>
                          <a:chExt cx="6381750" cy="3725763"/>
                        </a:xfrm>
                      </wpg:grpSpPr>
                      <pic:pic xmlns:pic="http://schemas.openxmlformats.org/drawingml/2006/picture">
                        <pic:nvPicPr>
                          <pic:cNvPr id="39" name="Imagen 39" descr="C:\Users\viki_\Documents\TESIS\FOTOS TESIS\IMG_20190820_101427490.jpg"/>
                          <pic:cNvPicPr>
                            <a:picLocks noChangeAspect="1"/>
                          </pic:cNvPicPr>
                        </pic:nvPicPr>
                        <pic:blipFill rotWithShape="1">
                          <a:blip r:embed="rId57" cstate="print">
                            <a:extLst>
                              <a:ext uri="{28A0092B-C50C-407E-A947-70E740481C1C}">
                                <a14:useLocalDpi xmlns:a14="http://schemas.microsoft.com/office/drawing/2010/main" val="0"/>
                              </a:ext>
                            </a:extLst>
                          </a:blip>
                          <a:srcRect r="13513"/>
                          <a:stretch/>
                        </pic:blipFill>
                        <pic:spPr bwMode="auto">
                          <a:xfrm>
                            <a:off x="19050" y="323850"/>
                            <a:ext cx="3491865" cy="3028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 name="Imagen 40" descr="C:\Users\viki_\Documents\TESIS\FOTOS TESIS\IMG_20190820_101442872_BURST000_COVER.jp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838575" y="0"/>
                            <a:ext cx="2543175" cy="3390900"/>
                          </a:xfrm>
                          <a:prstGeom prst="rect">
                            <a:avLst/>
                          </a:prstGeom>
                          <a:noFill/>
                          <a:ln>
                            <a:noFill/>
                          </a:ln>
                        </pic:spPr>
                      </pic:pic>
                      <wps:wsp>
                        <wps:cNvPr id="41" name="Cuadro de texto 41"/>
                        <wps:cNvSpPr txBox="1"/>
                        <wps:spPr>
                          <a:xfrm>
                            <a:off x="0" y="3419475"/>
                            <a:ext cx="6353810" cy="306288"/>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939739C" id="Grupo 42" o:spid="_x0000_s1026" style="position:absolute;margin-left:-49.8pt;margin-top:6.35pt;width:502.5pt;height:293.35pt;z-index:251687936" coordsize="63817,372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">
                <v:shape id="Imagen 39" o:spid="_x0000_s1027" type="#_x0000_t75" style="position:absolute;left:190;top:3238;width:34919;height:30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bCpzCAAAA2wAAAA8AAABkcnMvZG93bnJldi54bWxEj0FrwkAUhO9C/8PyCl5Ed7VSNHUVEYV4&#10;1Nb7M/tMQrNvk+yq6b93BaHHYWa+YRarzlbiRq0vHWsYjxQI4syZknMNP9+74QyED8gGK8ek4Y88&#10;rJZvvQUmxt35QLdjyEWEsE9QQxFCnUjps4Is+pGriaN3ca3FEGWbS9PiPcJtJSdKfUqLJceFAmva&#10;FJT9Hq9Wg9qU+/2pSRvV0OBwntDU0zbVuv/erb9ABOrCf/jVTo2Gjzk8v8QfIJ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mwqcwgAAANsAAAAPAAAAAAAAAAAAAAAAAJ8C&#10;AABkcnMvZG93bnJldi54bWxQSwUGAAAAAAQABAD3AAAAjgMAAAAA&#10;">
                  <v:imagedata r:id="rId59" o:title="IMG_20190820_101427490" cropright="8856f"/>
                  <v:path arrowok="t"/>
                </v:shape>
                <v:shape id="Imagen 40" o:spid="_x0000_s1028" type="#_x0000_t75" style="position:absolute;left:38385;width:25432;height:33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ZQjHCAAAA2wAAAA8AAABkcnMvZG93bnJldi54bWxET91qwjAUvh/sHcIZeDM01c1NOqOIMCbI&#10;dLo9wKE5barNSUmyWt/eXAx2+fH9z5e9bURHPtSOFYxHGQjiwumaKwU/3+/DGYgQkTU2jknBlQIs&#10;F/d3c8y1u/CBumOsRArhkKMCE2ObSxkKQxbDyLXEiSudtxgT9JXUHi8p3DZykmUv0mLNqcFgS2tD&#10;xfn4axU8jR/L09T47pU/vnZbnO31565UavDQr95AROrjv/jPvdEKntP69CX9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GUIxwgAAANsAAAAPAAAAAAAAAAAAAAAAAJ8C&#10;AABkcnMvZG93bnJldi54bWxQSwUGAAAAAAQABAD3AAAAjgMAAAAA&#10;">
                  <v:imagedata r:id="rId60" o:title="IMG_20190820_101442872_BURST000_COVER"/>
                  <v:path arrowok="t"/>
                </v:shape>
                <v:shape id="Cuadro de texto 41" o:spid="_x0000_s1029" type="#_x0000_t202" style="position:absolute;top:34194;width:63538;height:3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v:shape>
              </v:group>
            </w:pict>
          </mc:Fallback>
        </mc:AlternateContent>
      </w:r>
    </w:p>
    <w:p w14:paraId="34CF529D" w14:textId="26892705" w:rsidR="003A7427" w:rsidRDefault="003A7427" w:rsidP="003A7427"/>
    <w:p w14:paraId="0F504392" w14:textId="44ABEB27" w:rsidR="003A7427" w:rsidRDefault="003A7427" w:rsidP="003A7427"/>
    <w:p w14:paraId="6F93B61D" w14:textId="63E271EC" w:rsidR="00FA5801" w:rsidRPr="003A7427" w:rsidRDefault="00FA5801" w:rsidP="003A7427"/>
    <w:p w14:paraId="7555DE8E" w14:textId="3466F21C" w:rsidR="00FA5801" w:rsidRDefault="00FA5801" w:rsidP="00FA5801">
      <w:pPr>
        <w:keepNext/>
      </w:pPr>
    </w:p>
    <w:p w14:paraId="3194C7FC" w14:textId="5D56E66D" w:rsidR="00D6601E" w:rsidRPr="00E84039" w:rsidRDefault="00D6601E" w:rsidP="00FA5801">
      <w:pPr>
        <w:pStyle w:val="Descripcin"/>
        <w:rPr>
          <w:lang w:val="es-ES"/>
        </w:rPr>
      </w:pPr>
    </w:p>
    <w:p w14:paraId="69224E44" w14:textId="1E4F6511" w:rsidR="00784F2D" w:rsidRPr="002B7AB1" w:rsidRDefault="00784F2D" w:rsidP="00C37811">
      <w:pPr>
        <w:rPr>
          <w:lang w:val="es-ES"/>
        </w:rPr>
      </w:pPr>
    </w:p>
    <w:p w14:paraId="745E2E2B" w14:textId="1F80FB62" w:rsidR="00784F2D" w:rsidRPr="002B7AB1" w:rsidRDefault="00784F2D" w:rsidP="00C37811">
      <w:pPr>
        <w:rPr>
          <w:lang w:val="es-ES"/>
        </w:rPr>
      </w:pPr>
    </w:p>
    <w:p w14:paraId="51D21EA1" w14:textId="2D23FCE9" w:rsidR="00FA5801" w:rsidRDefault="00FA5801" w:rsidP="00C37811">
      <w:pPr>
        <w:rPr>
          <w:lang w:val="es-ES"/>
        </w:rPr>
      </w:pPr>
    </w:p>
    <w:p w14:paraId="7257B6D9" w14:textId="58AA46BE" w:rsidR="00FA5801" w:rsidRDefault="00DA2E77" w:rsidP="00C37811">
      <w:pPr>
        <w:rPr>
          <w:noProof/>
        </w:rPr>
      </w:pPr>
      <w:r>
        <w:rPr>
          <w:noProof/>
          <w:lang w:val="es-AR" w:eastAsia="es-AR"/>
        </w:rPr>
        <mc:AlternateContent>
          <mc:Choice Requires="wpg">
            <w:drawing>
              <wp:anchor distT="0" distB="0" distL="114300" distR="114300" simplePos="0" relativeHeight="251694080" behindDoc="0" locked="0" layoutInCell="1" allowOverlap="1" wp14:anchorId="7B3E268D" wp14:editId="111DD318">
                <wp:simplePos x="0" y="0"/>
                <wp:positionH relativeFrom="margin">
                  <wp:posOffset>-546735</wp:posOffset>
                </wp:positionH>
                <wp:positionV relativeFrom="paragraph">
                  <wp:posOffset>100965</wp:posOffset>
                </wp:positionV>
                <wp:extent cx="6362700" cy="5010150"/>
                <wp:effectExtent l="0" t="0" r="0" b="0"/>
                <wp:wrapNone/>
                <wp:docPr id="46" name="Grupo 46"/>
                <wp:cNvGraphicFramePr/>
                <a:graphic xmlns:a="http://schemas.openxmlformats.org/drawingml/2006/main">
                  <a:graphicData uri="http://schemas.microsoft.com/office/word/2010/wordprocessingGroup">
                    <wpg:wgp>
                      <wpg:cNvGrpSpPr/>
                      <wpg:grpSpPr>
                        <a:xfrm>
                          <a:off x="0" y="0"/>
                          <a:ext cx="6362700" cy="5010150"/>
                          <a:chOff x="0" y="0"/>
                          <a:chExt cx="6305550" cy="5054614"/>
                        </a:xfrm>
                      </wpg:grpSpPr>
                      <wpg:graphicFrame>
                        <wpg:cNvPr id="11" name="Diagrama 11"/>
                        <wpg:cNvFrPr/>
                        <wpg:xfrm>
                          <a:off x="29183" y="0"/>
                          <a:ext cx="5762625" cy="4752975"/>
                        </wpg:xfrm>
                        <a:graphic>
                          <a:graphicData uri="http://schemas.openxmlformats.org/drawingml/2006/diagram">
                            <dgm:relIds xmlns:dgm="http://schemas.openxmlformats.org/drawingml/2006/diagram" xmlns:r="http://schemas.openxmlformats.org/officeDocument/2006/relationships" r:dm="rId61" r:lo="rId62" r:qs="rId63" r:cs="rId64"/>
                          </a:graphicData>
                        </a:graphic>
                      </wpg:graphicFrame>
                      <wps:wsp>
                        <wps:cNvPr id="17" name="Cuadro de texto 17"/>
                        <wps:cNvSpPr txBox="1"/>
                        <wps:spPr>
                          <a:xfrm>
                            <a:off x="0" y="4786009"/>
                            <a:ext cx="6305550" cy="268605"/>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F9664" id="Grupo 46" o:spid="_x0000_s1026" style="position:absolute;margin-left:-43.05pt;margin-top:7.95pt;width:501pt;height:394.5pt;z-index:251694080;mso-position-horizontal-relative:margin;mso-width-relative:margin;mso-height-relative:margin" coordsize="63055,50546"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">
                <v:shape id="Diagrama 11" o:spid="_x0000_s1027" type="#_x0000_t75" style="position:absolute;left:241;top:-61;width:57211;height:48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">
                  <v:imagedata r:id="rId66" o:title=""/>
                  <o:lock v:ext="edit" aspectratio="f"/>
                </v:shape>
                <v:shape id="Cuadro de texto 17" o:spid="_x0000_s1028" type="#_x0000_t202" style="position:absolute;top:47860;width:6305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v:shape>
                <w10:wrap anchorx="margin"/>
              </v:group>
            </w:pict>
          </mc:Fallback>
        </mc:AlternateContent>
      </w:r>
    </w:p>
    <w:p w14:paraId="0B136A2A" w14:textId="497BAB33" w:rsidR="00FA5801" w:rsidRDefault="00FA5801" w:rsidP="00C37811">
      <w:pPr>
        <w:rPr>
          <w:noProof/>
        </w:rPr>
      </w:pPr>
    </w:p>
    <w:p w14:paraId="39D48529" w14:textId="29053AAE" w:rsidR="002F0A23" w:rsidRDefault="002F0A23" w:rsidP="00C37811">
      <w:pPr>
        <w:rPr>
          <w:noProof/>
        </w:rPr>
      </w:pPr>
    </w:p>
    <w:p w14:paraId="48A8F54F" w14:textId="14D7B836" w:rsidR="002F0A23" w:rsidRDefault="002F0A23" w:rsidP="00C37811">
      <w:pPr>
        <w:rPr>
          <w:noProof/>
        </w:rPr>
      </w:pPr>
    </w:p>
    <w:p w14:paraId="32C2A14C" w14:textId="6FB2A47E" w:rsidR="002F0A23" w:rsidRDefault="002F0A23" w:rsidP="00C37811">
      <w:pPr>
        <w:rPr>
          <w:noProof/>
        </w:rPr>
      </w:pPr>
    </w:p>
    <w:p w14:paraId="335D6558" w14:textId="2105A648" w:rsidR="002F0A23" w:rsidRDefault="002F0A23" w:rsidP="00C37811">
      <w:pPr>
        <w:rPr>
          <w:noProof/>
        </w:rPr>
      </w:pPr>
    </w:p>
    <w:p w14:paraId="70C8CC4E" w14:textId="6252B65C" w:rsidR="002F0A23" w:rsidRDefault="002F0A23" w:rsidP="00C37811">
      <w:pPr>
        <w:rPr>
          <w:noProof/>
        </w:rPr>
      </w:pPr>
    </w:p>
    <w:p w14:paraId="1A2AC22A" w14:textId="75677775" w:rsidR="002F0A23" w:rsidRDefault="002F0A23" w:rsidP="00C37811">
      <w:pPr>
        <w:rPr>
          <w:noProof/>
        </w:rPr>
      </w:pPr>
    </w:p>
    <w:p w14:paraId="1D5EB82B" w14:textId="55CC1C6A" w:rsidR="002F0A23" w:rsidRDefault="002F0A23" w:rsidP="00C37811">
      <w:pPr>
        <w:rPr>
          <w:noProof/>
        </w:rPr>
      </w:pPr>
    </w:p>
    <w:p w14:paraId="126B03B3" w14:textId="2E79A0CD" w:rsidR="002F0A23" w:rsidRDefault="002F0A23" w:rsidP="00C37811">
      <w:pPr>
        <w:rPr>
          <w:noProof/>
        </w:rPr>
      </w:pPr>
    </w:p>
    <w:p w14:paraId="0B1AA9D9" w14:textId="18F2A75A" w:rsidR="002F0A23" w:rsidRDefault="002F0A23" w:rsidP="00C37811">
      <w:pPr>
        <w:rPr>
          <w:noProof/>
        </w:rPr>
      </w:pPr>
    </w:p>
    <w:p w14:paraId="300AE00B" w14:textId="24D40FCE" w:rsidR="002F0A23" w:rsidRDefault="002F0A23" w:rsidP="00C37811">
      <w:pPr>
        <w:rPr>
          <w:noProof/>
        </w:rPr>
      </w:pPr>
      <w:r>
        <w:rPr>
          <w:noProof/>
          <w:lang w:val="es-AR" w:eastAsia="es-AR"/>
        </w:rPr>
        <w:lastRenderedPageBreak/>
        <mc:AlternateContent>
          <mc:Choice Requires="wpg">
            <w:drawing>
              <wp:anchor distT="0" distB="0" distL="114300" distR="114300" simplePos="0" relativeHeight="251702272" behindDoc="0" locked="0" layoutInCell="1" allowOverlap="1" wp14:anchorId="766F2A8C" wp14:editId="4A2623F1">
                <wp:simplePos x="0" y="0"/>
                <wp:positionH relativeFrom="column">
                  <wp:posOffset>-365</wp:posOffset>
                </wp:positionH>
                <wp:positionV relativeFrom="paragraph">
                  <wp:posOffset>4242</wp:posOffset>
                </wp:positionV>
                <wp:extent cx="6315278" cy="3060443"/>
                <wp:effectExtent l="0" t="0" r="9525" b="6985"/>
                <wp:wrapNone/>
                <wp:docPr id="51" name="Grupo 51"/>
                <wp:cNvGraphicFramePr/>
                <a:graphic xmlns:a="http://schemas.openxmlformats.org/drawingml/2006/main">
                  <a:graphicData uri="http://schemas.microsoft.com/office/word/2010/wordprocessingGroup">
                    <wpg:wgp>
                      <wpg:cNvGrpSpPr/>
                      <wpg:grpSpPr>
                        <a:xfrm>
                          <a:off x="0" y="0"/>
                          <a:ext cx="6315278" cy="3060443"/>
                          <a:chOff x="0" y="0"/>
                          <a:chExt cx="6315278" cy="3060443"/>
                        </a:xfrm>
                      </wpg:grpSpPr>
                      <pic:pic xmlns:pic="http://schemas.openxmlformats.org/drawingml/2006/picture">
                        <pic:nvPicPr>
                          <pic:cNvPr id="47" name="Imagen 47" descr="C:\Users\viki_\Documents\TESIS\FOTOS TESIS\13.jpg"/>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44595" cy="2808605"/>
                          </a:xfrm>
                          <a:prstGeom prst="rect">
                            <a:avLst/>
                          </a:prstGeom>
                          <a:noFill/>
                          <a:ln>
                            <a:noFill/>
                          </a:ln>
                        </pic:spPr>
                      </pic:pic>
                      <wps:wsp>
                        <wps:cNvPr id="49" name="Cuadro de texto 49"/>
                        <wps:cNvSpPr txBox="1"/>
                        <wps:spPr>
                          <a:xfrm>
                            <a:off x="9728" y="2791839"/>
                            <a:ext cx="6305550" cy="268604"/>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4E922D9" id="Grupo 51" o:spid="_x0000_s1026" style="position:absolute;margin-left:-.05pt;margin-top:.35pt;width:497.25pt;height:241pt;z-index:251702272" coordsize="63152,30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">
                <v:shape id="Imagen 47" o:spid="_x0000_s1027" type="#_x0000_t75" style="position:absolute;width:37445;height:28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V+WvFAAAA2wAAAA8AAABkcnMvZG93bnJldi54bWxEj0FrAjEUhO8F/0N4greatUqtW6NYQbCI&#10;B7Wg3p6b193FzcuSxHX7702h0OMwM98w03lrKtGQ86VlBYN+AoI4s7rkXMHXYfX8BsIHZI2VZVLw&#10;Qx7ms87TFFNt77yjZh9yESHsU1RQhFCnUvqsIIO+b2vi6H1bZzBE6XKpHd4j3FTyJUlepcGS40KB&#10;NS0Lyq77m1EwOQ63m/bzdAmH2n001To/mfNCqV63XbyDCNSG//Bfe60VjMbw+yX+AD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FflrxQAAANsAAAAPAAAAAAAAAAAAAAAA&#10;AJ8CAABkcnMvZG93bnJldi54bWxQSwUGAAAAAAQABAD3AAAAkQMAAAAA&#10;">
                  <v:imagedata r:id="rId68" o:title="13"/>
                  <v:path arrowok="t"/>
                </v:shape>
                <v:shape id="Cuadro de texto 49" o:spid="_x0000_s1028" type="#_x0000_t202" style="position:absolute;left:97;top:27918;width:6305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tS3sUA&#10;AADbAAAADwAAAGRycy9kb3ducmV2LnhtbESPT2vCQBTE7wW/w/KEXopuGor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q1LexQAAANsAAAAPAAAAAAAAAAAAAAAAAJgCAABkcnMv&#10;ZG93bnJldi54bWxQSwUGAAAAAAQABAD1AAAAigMAAAAA&#10;" stroked="f">
                  <v:textbox inset="0,0,0,0"/>
                </v:shape>
              </v:group>
            </w:pict>
          </mc:Fallback>
        </mc:AlternateContent>
      </w:r>
    </w:p>
    <w:p w14:paraId="0750F26A" w14:textId="77777777" w:rsidR="00AE3A49" w:rsidRDefault="00AE3A49" w:rsidP="00C37811">
      <w:pPr>
        <w:rPr>
          <w:noProof/>
        </w:rPr>
      </w:pPr>
    </w:p>
    <w:p w14:paraId="73DF0150" w14:textId="11F5614D" w:rsidR="002F0A23" w:rsidRDefault="002F0A23" w:rsidP="00C37811">
      <w:pPr>
        <w:rPr>
          <w:noProof/>
        </w:rPr>
      </w:pPr>
    </w:p>
    <w:p w14:paraId="01B6A0AF" w14:textId="563F0987" w:rsidR="002F0A23" w:rsidRDefault="002F0A23" w:rsidP="00C37811">
      <w:pPr>
        <w:rPr>
          <w:noProof/>
        </w:rPr>
      </w:pPr>
    </w:p>
    <w:p w14:paraId="4B5D637A" w14:textId="613C72A1" w:rsidR="002F0A23" w:rsidRDefault="002F0A23" w:rsidP="00C37811">
      <w:pPr>
        <w:rPr>
          <w:noProof/>
        </w:rPr>
      </w:pPr>
    </w:p>
    <w:p w14:paraId="0DC163A0" w14:textId="4F17A367" w:rsidR="002F0A23" w:rsidRDefault="002F0A23" w:rsidP="00C37811">
      <w:pPr>
        <w:rPr>
          <w:noProof/>
        </w:rPr>
      </w:pPr>
    </w:p>
    <w:p w14:paraId="58E47BAF" w14:textId="04069BA3" w:rsidR="002F0A23" w:rsidRDefault="002F0A23" w:rsidP="00C37811">
      <w:pPr>
        <w:rPr>
          <w:noProof/>
        </w:rPr>
      </w:pPr>
    </w:p>
    <w:p w14:paraId="7D954C0E" w14:textId="38CBF728" w:rsidR="00D6358F" w:rsidRDefault="00AE3A49">
      <w:pPr>
        <w:rPr>
          <w:lang w:val="es-ES"/>
        </w:rPr>
      </w:pPr>
      <w:r>
        <w:rPr>
          <w:noProof/>
          <w:lang w:val="es-AR" w:eastAsia="es-AR"/>
        </w:rPr>
        <mc:AlternateContent>
          <mc:Choice Requires="wpg">
            <w:drawing>
              <wp:anchor distT="0" distB="0" distL="114300" distR="114300" simplePos="0" relativeHeight="251716608" behindDoc="0" locked="0" layoutInCell="1" allowOverlap="1" wp14:anchorId="03D58630" wp14:editId="343DC1CD">
                <wp:simplePos x="0" y="0"/>
                <wp:positionH relativeFrom="column">
                  <wp:posOffset>-243556</wp:posOffset>
                </wp:positionH>
                <wp:positionV relativeFrom="paragraph">
                  <wp:posOffset>516458</wp:posOffset>
                </wp:positionV>
                <wp:extent cx="6499900" cy="3491865"/>
                <wp:effectExtent l="0" t="0" r="0" b="0"/>
                <wp:wrapNone/>
                <wp:docPr id="263" name="Grupo 263"/>
                <wp:cNvGraphicFramePr/>
                <a:graphic xmlns:a="http://schemas.openxmlformats.org/drawingml/2006/main">
                  <a:graphicData uri="http://schemas.microsoft.com/office/word/2010/wordprocessingGroup">
                    <wpg:wgp>
                      <wpg:cNvGrpSpPr/>
                      <wpg:grpSpPr>
                        <a:xfrm>
                          <a:off x="0" y="0"/>
                          <a:ext cx="6499900" cy="3491865"/>
                          <a:chOff x="0" y="0"/>
                          <a:chExt cx="6499900" cy="3491865"/>
                        </a:xfrm>
                      </wpg:grpSpPr>
                      <pic:pic xmlns:pic="http://schemas.openxmlformats.org/drawingml/2006/picture">
                        <pic:nvPicPr>
                          <pic:cNvPr id="259" name="Imagen 259"/>
                          <pic:cNvPicPr>
                            <a:picLocks noChangeAspect="1"/>
                          </pic:cNvPicPr>
                        </pic:nvPicPr>
                        <pic:blipFill rotWithShape="1">
                          <a:blip r:embed="rId69">
                            <a:extLst>
                              <a:ext uri="{28A0092B-C50C-407E-A947-70E740481C1C}">
                                <a14:useLocalDpi xmlns:a14="http://schemas.microsoft.com/office/drawing/2010/main" val="0"/>
                              </a:ext>
                            </a:extLst>
                          </a:blip>
                          <a:srcRect l="14694" t="19228" r="19444" b="15227"/>
                          <a:stretch/>
                        </pic:blipFill>
                        <pic:spPr bwMode="auto">
                          <a:xfrm>
                            <a:off x="0" y="0"/>
                            <a:ext cx="6242050" cy="3491865"/>
                          </a:xfrm>
                          <a:prstGeom prst="rect">
                            <a:avLst/>
                          </a:prstGeom>
                          <a:ln>
                            <a:noFill/>
                          </a:ln>
                          <a:extLst>
                            <a:ext uri="{53640926-AAD7-44D8-BBD7-CCE9431645EC}">
                              <a14:shadowObscured xmlns:a14="http://schemas.microsoft.com/office/drawing/2010/main"/>
                            </a:ext>
                          </a:extLst>
                        </pic:spPr>
                      </pic:pic>
                      <wps:wsp>
                        <wps:cNvPr id="260" name="Cuadro de texto 260"/>
                        <wps:cNvSpPr txBox="1"/>
                        <wps:spPr>
                          <a:xfrm>
                            <a:off x="194553" y="2723744"/>
                            <a:ext cx="6305347" cy="268571"/>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C679832" id="Grupo 263" o:spid="_x0000_s1026" style="position:absolute;margin-left:-19.2pt;margin-top:40.65pt;width:511.8pt;height:274.95pt;z-index:251716608" coordsize="64999,34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">
                <v:shape id="Imagen 259" o:spid="_x0000_s1027" type="#_x0000_t75" style="position:absolute;width:62420;height:34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gG7EAAAA3AAAAA8AAABkcnMvZG93bnJldi54bWxEj1FrwjAUhd8H/odwhb3NVMGxVaOIIGyM&#10;sumKz5fm2lSbm5Kk2v37ZTDw8XDO+Q5nuR5sK67kQ+NYwXSSgSCunG64VlB+755eQISIrLF1TAp+&#10;KMB6NXpYYq7djfd0PcRaJAiHHBWYGLtcylAZshgmriNO3sl5izFJX0vt8ZbgtpWzLHuWFhtOCwY7&#10;2hqqLofeKmj7/edXj11Rbj7OfCyLuSn8u1KP42GzABFpiPfwf/tNK5jNX+HvTDo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0gG7EAAAA3AAAAA8AAAAAAAAAAAAAAAAA&#10;nwIAAGRycy9kb3ducmV2LnhtbFBLBQYAAAAABAAEAPcAAACQAwAAAAA=&#10;">
                  <v:imagedata r:id="rId70" o:title="" croptop="12601f" cropbottom="9979f" cropleft="9630f" cropright="12743f"/>
                  <v:path arrowok="t"/>
                </v:shape>
                <v:shape id="Cuadro de texto 260" o:spid="_x0000_s1028" type="#_x0000_t202" style="position:absolute;left:1945;top:27237;width:63054;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0y18IA&#10;AADcAAAADwAAAGRycy9kb3ducmV2LnhtbERPPWvDMBDdA/0P4gpdQiPXgylOlNDaCXRohzjG82Fd&#10;bVPrZCQldv59NRQ6Pt737rCYUdzI+cGygpdNAoK4tXrgTkF9OT2/gvABWeNomRTcycNh/7DaYa7t&#10;zGe6VaETMYR9jgr6EKZcSt/2ZNBv7EQcuW/rDIYIXSe1wzmGm1GmSZJJgwPHhh4nKnpqf6qrUZCV&#10;7jqfuViX9fETv6Yubd7vjVJPj8vbFkSgJfyL/9wfWkGaxfnxTDw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TLXwgAAANwAAAAPAAAAAAAAAAAAAAAAAJgCAABkcnMvZG93&#10;bnJldi54bWxQSwUGAAAAAAQABAD1AAAAhwMAAAAA&#10;" stroked="f">
                  <v:textbox inset="0,0,0,0"/>
                </v:shape>
              </v:group>
            </w:pict>
          </mc:Fallback>
        </mc:AlternateContent>
      </w:r>
    </w:p>
    <w:p w14:paraId="6C399EC6" w14:textId="30F1B0B0" w:rsidR="00B55792" w:rsidRDefault="00B55792">
      <w:pPr>
        <w:rPr>
          <w:noProof/>
        </w:rPr>
      </w:pPr>
    </w:p>
    <w:p w14:paraId="4C5061B8" w14:textId="3B8EA68F" w:rsidR="002F0A23" w:rsidRDefault="002F0A23">
      <w:pPr>
        <w:rPr>
          <w:lang w:val="es-ES"/>
        </w:rPr>
      </w:pPr>
    </w:p>
    <w:p w14:paraId="34FAB108" w14:textId="3DF71E34" w:rsidR="00D6358F" w:rsidRDefault="00D6358F">
      <w:pPr>
        <w:rPr>
          <w:lang w:val="es-ES"/>
        </w:rPr>
      </w:pPr>
    </w:p>
    <w:p w14:paraId="3FDBB996" w14:textId="375CD61B" w:rsidR="00D6358F" w:rsidRDefault="00D6358F">
      <w:pPr>
        <w:rPr>
          <w:lang w:val="es-ES"/>
        </w:rPr>
      </w:pPr>
    </w:p>
    <w:p w14:paraId="1F6C8402" w14:textId="0350FA74" w:rsidR="00FA5801" w:rsidRDefault="00FA5801">
      <w:pPr>
        <w:rPr>
          <w:lang w:val="es-ES"/>
        </w:rPr>
      </w:pPr>
    </w:p>
    <w:p w14:paraId="2266E136" w14:textId="1D3BF9EE" w:rsidR="00FA5801" w:rsidRDefault="00FA5801">
      <w:pPr>
        <w:rPr>
          <w:lang w:val="es-ES"/>
        </w:rPr>
      </w:pPr>
    </w:p>
    <w:p w14:paraId="60A90F9A" w14:textId="70E36DEC" w:rsidR="00FA5801" w:rsidRDefault="00FA5801">
      <w:pPr>
        <w:rPr>
          <w:lang w:val="es-ES"/>
        </w:rPr>
      </w:pPr>
    </w:p>
    <w:p w14:paraId="32BCEA9D" w14:textId="253FB866" w:rsidR="00FA5801" w:rsidRDefault="00FA5801">
      <w:pPr>
        <w:rPr>
          <w:lang w:val="es-ES"/>
        </w:rPr>
      </w:pPr>
    </w:p>
    <w:p w14:paraId="4D8AA869" w14:textId="2617F0C2" w:rsidR="00F46C2C" w:rsidRDefault="00F46C2C">
      <w:pPr>
        <w:rPr>
          <w:lang w:val="es-ES"/>
        </w:rPr>
      </w:pPr>
    </w:p>
    <w:p w14:paraId="0EA8B93D" w14:textId="27B8F656" w:rsidR="002F0A23" w:rsidRDefault="002F0A23">
      <w:pPr>
        <w:rPr>
          <w:lang w:val="es-ES"/>
        </w:rPr>
      </w:pPr>
    </w:p>
    <w:p w14:paraId="5BF7235C" w14:textId="5913576E" w:rsidR="002F0A23" w:rsidRDefault="002F0A23">
      <w:pPr>
        <w:rPr>
          <w:lang w:val="es-ES"/>
        </w:rPr>
      </w:pPr>
    </w:p>
    <w:p w14:paraId="324A064F" w14:textId="78E8E53F" w:rsidR="002F0A23" w:rsidRDefault="002F0A23">
      <w:pPr>
        <w:rPr>
          <w:lang w:val="es-ES"/>
        </w:rPr>
      </w:pPr>
    </w:p>
    <w:p w14:paraId="36EF1B57" w14:textId="2FCAFB22" w:rsidR="00AE3A49" w:rsidRDefault="00AE3A49">
      <w:pPr>
        <w:rPr>
          <w:noProof/>
        </w:rPr>
      </w:pPr>
      <w:r>
        <w:rPr>
          <w:noProof/>
          <w:lang w:val="es-AR" w:eastAsia="es-AR"/>
        </w:rPr>
        <w:lastRenderedPageBreak/>
        <mc:AlternateContent>
          <mc:Choice Requires="wpg">
            <w:drawing>
              <wp:anchor distT="0" distB="0" distL="114300" distR="114300" simplePos="0" relativeHeight="251720704" behindDoc="0" locked="0" layoutInCell="1" allowOverlap="1" wp14:anchorId="2495B39A" wp14:editId="40C5EB63">
                <wp:simplePos x="0" y="0"/>
                <wp:positionH relativeFrom="column">
                  <wp:posOffset>-467292</wp:posOffset>
                </wp:positionH>
                <wp:positionV relativeFrom="paragraph">
                  <wp:posOffset>4242</wp:posOffset>
                </wp:positionV>
                <wp:extent cx="6470678" cy="2904767"/>
                <wp:effectExtent l="0" t="0" r="6350" b="0"/>
                <wp:wrapNone/>
                <wp:docPr id="268" name="Grupo 268"/>
                <wp:cNvGraphicFramePr/>
                <a:graphic xmlns:a="http://schemas.openxmlformats.org/drawingml/2006/main">
                  <a:graphicData uri="http://schemas.microsoft.com/office/word/2010/wordprocessingGroup">
                    <wpg:wgp>
                      <wpg:cNvGrpSpPr/>
                      <wpg:grpSpPr>
                        <a:xfrm>
                          <a:off x="0" y="0"/>
                          <a:ext cx="6470678" cy="2904767"/>
                          <a:chOff x="0" y="0"/>
                          <a:chExt cx="6470678" cy="2904767"/>
                        </a:xfrm>
                      </wpg:grpSpPr>
                      <pic:pic xmlns:pic="http://schemas.openxmlformats.org/drawingml/2006/picture">
                        <pic:nvPicPr>
                          <pic:cNvPr id="265" name="Imagen 265"/>
                          <pic:cNvPicPr>
                            <a:picLocks noChangeAspect="1"/>
                          </pic:cNvPicPr>
                        </pic:nvPicPr>
                        <pic:blipFill rotWithShape="1">
                          <a:blip r:embed="rId71">
                            <a:extLst>
                              <a:ext uri="{28A0092B-C50C-407E-A947-70E740481C1C}">
                                <a14:useLocalDpi xmlns:a14="http://schemas.microsoft.com/office/drawing/2010/main" val="0"/>
                              </a:ext>
                            </a:extLst>
                          </a:blip>
                          <a:srcRect l="6588" t="16528" r="11844" b="16182"/>
                          <a:stretch/>
                        </pic:blipFill>
                        <pic:spPr bwMode="auto">
                          <a:xfrm>
                            <a:off x="0" y="0"/>
                            <a:ext cx="6225540" cy="2887345"/>
                          </a:xfrm>
                          <a:prstGeom prst="rect">
                            <a:avLst/>
                          </a:prstGeom>
                          <a:ln>
                            <a:noFill/>
                          </a:ln>
                          <a:extLst>
                            <a:ext uri="{53640926-AAD7-44D8-BBD7-CCE9431645EC}">
                              <a14:shadowObscured xmlns:a14="http://schemas.microsoft.com/office/drawing/2010/main"/>
                            </a:ext>
                          </a:extLst>
                        </pic:spPr>
                      </pic:pic>
                      <wps:wsp>
                        <wps:cNvPr id="266" name="Cuadro de texto 266"/>
                        <wps:cNvSpPr txBox="1"/>
                        <wps:spPr>
                          <a:xfrm>
                            <a:off x="165370" y="2636196"/>
                            <a:ext cx="6305308" cy="268571"/>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377DCDA" id="Grupo 268" o:spid="_x0000_s1026" style="position:absolute;margin-left:-36.8pt;margin-top:.35pt;width:509.5pt;height:228.7pt;z-index:251720704" coordsize="64706,29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">
                <v:shape id="Imagen 265" o:spid="_x0000_s1027" type="#_x0000_t75" style="position:absolute;width:62255;height:28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9DEzEAAAA3AAAAA8AAABkcnMvZG93bnJldi54bWxEj0trwzAQhO+B/gexhV5CLdfgUJwoIbgE&#10;mqPTlva4WOsHsVbGUvz491Gh0OMwM98wu8NsOjHS4FrLCl6iGARxaXXLtYLPj9PzKwjnkTV2lknB&#10;Qg4O+4fVDjNtJy5ovPhaBAi7DBU03veZlK5syKCLbE8cvMoOBn2QQy31gFOAm04mcbyRBlsOCw32&#10;lDdUXi83o2CS1VcRv6W4nvLzd8XX3BU/i1JPj/NxC8LT7P/Df+13rSDZpPB7JhwBub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9DEzEAAAA3AAAAA8AAAAAAAAAAAAAAAAA&#10;nwIAAGRycy9kb3ducmV2LnhtbFBLBQYAAAAABAAEAPcAAACQAwAAAAA=&#10;">
                  <v:imagedata r:id="rId72" o:title="" croptop="10832f" cropbottom="10605f" cropleft="4318f" cropright="7762f"/>
                  <v:path arrowok="t"/>
                </v:shape>
                <v:shape id="Cuadro de texto 266" o:spid="_x0000_s1028" type="#_x0000_t202" style="position:absolute;left:1653;top:26361;width:63053;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POMQA&#10;AADcAAAADwAAAGRycy9kb3ducmV2LnhtbESPzYvCMBTE7wv+D+EJXhZN7aEs1Sh+gofdgx94fjTP&#10;tti8lCTa+t+bhYU9DjPzG2a+7E0jnuR8bVnBdJKAIC6srrlUcDnvx18gfEDW2FgmBS/ysFwMPuaY&#10;a9vxkZ6nUIoIYZ+jgiqENpfSFxUZ9BPbEkfvZp3BEKUrpXbYRbhpZJokmTRYc1yosKVNRcX99DAK&#10;sq17dEfefG4vu2/8acv0un5dlRoN+9UMRKA+/If/2getIM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4DzjEAAAA3AAAAA8AAAAAAAAAAAAAAAAAmAIAAGRycy9k&#10;b3ducmV2LnhtbFBLBQYAAAAABAAEAPUAAACJAwAAAAA=&#10;" stroked="f">
                  <v:textbox inset="0,0,0,0"/>
                </v:shape>
              </v:group>
            </w:pict>
          </mc:Fallback>
        </mc:AlternateContent>
      </w:r>
    </w:p>
    <w:p w14:paraId="4AFE1006" w14:textId="7E5D69AF" w:rsidR="002F0A23" w:rsidRDefault="002F0A23">
      <w:pPr>
        <w:rPr>
          <w:lang w:val="es-ES"/>
        </w:rPr>
      </w:pPr>
    </w:p>
    <w:p w14:paraId="4AB950C6" w14:textId="425C965E" w:rsidR="00AE3A49" w:rsidRDefault="00AE3A49">
      <w:pPr>
        <w:rPr>
          <w:lang w:val="es-ES"/>
        </w:rPr>
      </w:pPr>
    </w:p>
    <w:p w14:paraId="75017733" w14:textId="5446E4AD" w:rsidR="00AE3A49" w:rsidRDefault="00AE3A49">
      <w:pPr>
        <w:rPr>
          <w:lang w:val="es-ES"/>
        </w:rPr>
      </w:pPr>
    </w:p>
    <w:p w14:paraId="3EBF9225" w14:textId="5656725A" w:rsidR="00AE3A49" w:rsidRDefault="00AE3A49">
      <w:pPr>
        <w:rPr>
          <w:lang w:val="es-ES"/>
        </w:rPr>
      </w:pPr>
    </w:p>
    <w:p w14:paraId="4D6DC986" w14:textId="07D909ED" w:rsidR="00AE3A49" w:rsidRDefault="00AE3A49">
      <w:pPr>
        <w:rPr>
          <w:lang w:val="es-ES"/>
        </w:rPr>
      </w:pPr>
    </w:p>
    <w:p w14:paraId="4367C629" w14:textId="6D163D44" w:rsidR="001E16DE" w:rsidRDefault="004737EF">
      <w:pPr>
        <w:rPr>
          <w:noProof/>
        </w:rPr>
      </w:pPr>
      <w:r>
        <w:rPr>
          <w:noProof/>
          <w:lang w:val="es-AR" w:eastAsia="es-AR"/>
        </w:rPr>
        <mc:AlternateContent>
          <mc:Choice Requires="wpg">
            <w:drawing>
              <wp:anchor distT="0" distB="0" distL="114300" distR="114300" simplePos="0" relativeHeight="251724800" behindDoc="0" locked="0" layoutInCell="1" allowOverlap="1" wp14:anchorId="07EF6F56" wp14:editId="093938B7">
                <wp:simplePos x="0" y="0"/>
                <wp:positionH relativeFrom="margin">
                  <wp:align>center</wp:align>
                </wp:positionH>
                <wp:positionV relativeFrom="paragraph">
                  <wp:posOffset>461969</wp:posOffset>
                </wp:positionV>
                <wp:extent cx="6383102" cy="2642094"/>
                <wp:effectExtent l="0" t="0" r="0" b="6350"/>
                <wp:wrapNone/>
                <wp:docPr id="272" name="Grupo 272"/>
                <wp:cNvGraphicFramePr/>
                <a:graphic xmlns:a="http://schemas.openxmlformats.org/drawingml/2006/main">
                  <a:graphicData uri="http://schemas.microsoft.com/office/word/2010/wordprocessingGroup">
                    <wpg:wgp>
                      <wpg:cNvGrpSpPr/>
                      <wpg:grpSpPr>
                        <a:xfrm>
                          <a:off x="0" y="0"/>
                          <a:ext cx="6383102" cy="2642094"/>
                          <a:chOff x="0" y="0"/>
                          <a:chExt cx="6383102" cy="2642094"/>
                        </a:xfrm>
                      </wpg:grpSpPr>
                      <pic:pic xmlns:pic="http://schemas.openxmlformats.org/drawingml/2006/picture">
                        <pic:nvPicPr>
                          <pic:cNvPr id="269" name="Imagen 269" descr="C:\Users\viki_\Documents\TESIS\analisis salmonella.jpg"/>
                          <pic:cNvPicPr>
                            <a:picLocks noChangeAspect="1"/>
                          </pic:cNvPicPr>
                        </pic:nvPicPr>
                        <pic:blipFill rotWithShape="1">
                          <a:blip r:embed="rId73">
                            <a:extLst>
                              <a:ext uri="{28A0092B-C50C-407E-A947-70E740481C1C}">
                                <a14:useLocalDpi xmlns:a14="http://schemas.microsoft.com/office/drawing/2010/main" val="0"/>
                              </a:ext>
                            </a:extLst>
                          </a:blip>
                          <a:srcRect b="25646"/>
                          <a:stretch/>
                        </pic:blipFill>
                        <pic:spPr bwMode="auto">
                          <a:xfrm>
                            <a:off x="0" y="0"/>
                            <a:ext cx="6059805" cy="2597150"/>
                          </a:xfrm>
                          <a:prstGeom prst="rect">
                            <a:avLst/>
                          </a:prstGeom>
                          <a:noFill/>
                          <a:ln>
                            <a:noFill/>
                          </a:ln>
                          <a:extLst>
                            <a:ext uri="{53640926-AAD7-44D8-BBD7-CCE9431645EC}">
                              <a14:shadowObscured xmlns:a14="http://schemas.microsoft.com/office/drawing/2010/main"/>
                            </a:ext>
                          </a:extLst>
                        </pic:spPr>
                      </pic:pic>
                      <wps:wsp>
                        <wps:cNvPr id="270" name="Cuadro de texto 270"/>
                        <wps:cNvSpPr txBox="1"/>
                        <wps:spPr>
                          <a:xfrm>
                            <a:off x="77821" y="2373549"/>
                            <a:ext cx="6305281" cy="268545"/>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ABBC38" id="Grupo 272" o:spid="_x0000_s1026" style="position:absolute;margin-left:0;margin-top:36.4pt;width:502.6pt;height:208.05pt;z-index:251724800;mso-position-horizontal:center;mso-position-horizontal-relative:margin" coordsize="63831,26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&#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">
                <v:shape id="Imagen 269" o:spid="_x0000_s1027" type="#_x0000_t75" style="position:absolute;width:60598;height:2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Y3mPGAAAA3AAAAA8AAABkcnMvZG93bnJldi54bWxEj09rwkAUxO8Fv8PyBG91o4dgo2uQgPjn&#10;YNH20OMz+5qkZt/G7Mak375bKPQ4zMxvmFU6mFo8qHWVZQWzaQSCOLe64kLB+9v2eQHCeWSNtWVS&#10;8E0O0vXoaYWJtj2f6XHxhQgQdgkqKL1vEildXpJBN7UNcfA+bWvQB9kWUrfYB7ip5TyKYmmw4rBQ&#10;YkNZSfnt0hkF983rcPzQ2flrkfW6vh5OTbzrlJqMh80ShKfB/4f/2nutYB6/wO+ZcAT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jeY8YAAADcAAAADwAAAAAAAAAAAAAA&#10;AACfAgAAZHJzL2Rvd25yZXYueG1sUEsFBgAAAAAEAAQA9wAAAJIDAAAAAA==&#10;">
                  <v:imagedata r:id="rId74" o:title="analisis salmonella" cropbottom="16807f"/>
                  <v:path arrowok="t"/>
                </v:shape>
                <v:shape id="Cuadro de texto 270" o:spid="_x0000_s1028" type="#_x0000_t202" style="position:absolute;left:778;top:23735;width:63053;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SkCsEA&#10;AADcAAAADwAAAGRycy9kb3ducmV2LnhtbERPTYvCMBC9C/sfwix4kTXdHlSqUVx1wYMe6ornoRnb&#10;YjMpSbT1328OgsfH+16setOIBzlfW1bwPU5AEBdW11wqOP/9fs1A+ICssbFMCp7kYbX8GCww07bj&#10;nB6nUIoYwj5DBVUIbSalLyoy6Me2JY7c1TqDIUJXSu2wi+GmkWmSTKTBmmNDhS1tKipup7tRMNm6&#10;e5fzZrQ97w54bMv08vO8KDX87NdzEIH68Ba/3HutIJ3G+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pArBAAAA3AAAAA8AAAAAAAAAAAAAAAAAmAIAAGRycy9kb3du&#10;cmV2LnhtbFBLBQYAAAAABAAEAPUAAACGAwAAAAA=&#10;" stroked="f">
                  <v:textbox inset="0,0,0,0"/>
                </v:shape>
                <w10:wrap anchorx="margin"/>
              </v:group>
            </w:pict>
          </mc:Fallback>
        </mc:AlternateContent>
      </w:r>
    </w:p>
    <w:p w14:paraId="2C5E8052" w14:textId="4AC7C67B" w:rsidR="00AE3A49" w:rsidRDefault="00AE3A49">
      <w:pPr>
        <w:rPr>
          <w:lang w:val="es-ES"/>
        </w:rPr>
      </w:pPr>
    </w:p>
    <w:p w14:paraId="2EDE5A36" w14:textId="34BC71D1" w:rsidR="001E16DE" w:rsidRDefault="001E16DE">
      <w:pPr>
        <w:rPr>
          <w:lang w:val="es-ES"/>
        </w:rPr>
      </w:pPr>
    </w:p>
    <w:p w14:paraId="486A91D3" w14:textId="0ED7902A" w:rsidR="00AE3A49" w:rsidRDefault="00AE3A49">
      <w:pPr>
        <w:rPr>
          <w:lang w:val="es-ES"/>
        </w:rPr>
      </w:pPr>
    </w:p>
    <w:p w14:paraId="4CE13829" w14:textId="7CF5F118" w:rsidR="00AE3A49" w:rsidRDefault="00AE3A49">
      <w:pPr>
        <w:rPr>
          <w:lang w:val="es-ES"/>
        </w:rPr>
      </w:pPr>
    </w:p>
    <w:p w14:paraId="2CB12A53" w14:textId="4F4236CF" w:rsidR="00AE3A49" w:rsidRDefault="00AE3A49">
      <w:pPr>
        <w:rPr>
          <w:lang w:val="es-ES"/>
        </w:rPr>
      </w:pPr>
    </w:p>
    <w:p w14:paraId="6CD5E6A2" w14:textId="3BEE08B1" w:rsidR="00AE3A49" w:rsidRDefault="00AE3A49">
      <w:pPr>
        <w:rPr>
          <w:lang w:val="es-ES"/>
        </w:rPr>
      </w:pPr>
    </w:p>
    <w:p w14:paraId="773F9EB6" w14:textId="6B2AC70F" w:rsidR="00AE3A49" w:rsidRDefault="00AE3A49">
      <w:pPr>
        <w:rPr>
          <w:lang w:val="es-ES"/>
        </w:rPr>
      </w:pPr>
    </w:p>
    <w:p w14:paraId="6CE00128" w14:textId="683B0885" w:rsidR="004737EF" w:rsidRDefault="004737EF">
      <w:pPr>
        <w:rPr>
          <w:lang w:val="es-ES"/>
        </w:rPr>
      </w:pPr>
    </w:p>
    <w:p w14:paraId="5F733CF6" w14:textId="0432771D" w:rsidR="004737EF" w:rsidRDefault="004737EF">
      <w:pPr>
        <w:spacing w:line="259" w:lineRule="auto"/>
        <w:jc w:val="left"/>
        <w:rPr>
          <w:lang w:val="es-ES"/>
        </w:rPr>
      </w:pPr>
      <w:r>
        <w:rPr>
          <w:lang w:val="es-ES"/>
        </w:rPr>
        <w:br w:type="page"/>
      </w:r>
    </w:p>
    <w:p w14:paraId="044572C0" w14:textId="6EAC8025" w:rsidR="004737EF" w:rsidRDefault="004737EF">
      <w:pPr>
        <w:rPr>
          <w:noProof/>
        </w:rPr>
      </w:pPr>
      <w:r>
        <w:rPr>
          <w:noProof/>
          <w:lang w:val="es-AR" w:eastAsia="es-AR"/>
        </w:rPr>
        <w:lastRenderedPageBreak/>
        <w:drawing>
          <wp:anchor distT="0" distB="0" distL="114300" distR="114300" simplePos="0" relativeHeight="251725824" behindDoc="0" locked="0" layoutInCell="1" allowOverlap="1" wp14:anchorId="75E4BF95" wp14:editId="4E947A1E">
            <wp:simplePos x="0" y="0"/>
            <wp:positionH relativeFrom="page">
              <wp:posOffset>711835</wp:posOffset>
            </wp:positionH>
            <wp:positionV relativeFrom="paragraph">
              <wp:posOffset>3175</wp:posOffset>
            </wp:positionV>
            <wp:extent cx="5592445" cy="3219450"/>
            <wp:effectExtent l="0" t="0" r="825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984E8B.tmp"/>
                    <pic:cNvPicPr/>
                  </pic:nvPicPr>
                  <pic:blipFill rotWithShape="1">
                    <a:blip r:embed="rId75">
                      <a:extLst>
                        <a:ext uri="{28A0092B-C50C-407E-A947-70E740481C1C}">
                          <a14:useLocalDpi xmlns:a14="http://schemas.microsoft.com/office/drawing/2010/main" val="0"/>
                        </a:ext>
                      </a:extLst>
                    </a:blip>
                    <a:srcRect l="14718" t="17817" r="20295" b="12672"/>
                    <a:stretch/>
                  </pic:blipFill>
                  <pic:spPr bwMode="auto">
                    <a:xfrm>
                      <a:off x="0" y="0"/>
                      <a:ext cx="5592445" cy="321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5C848" w14:textId="61766C3E" w:rsidR="00AE3A49" w:rsidRDefault="00AE3A49">
      <w:pPr>
        <w:rPr>
          <w:lang w:val="es-ES"/>
        </w:rPr>
      </w:pPr>
    </w:p>
    <w:p w14:paraId="5CA8E38E" w14:textId="6EE75C41" w:rsidR="002F0A23" w:rsidRDefault="002F0A23">
      <w:pPr>
        <w:rPr>
          <w:lang w:val="es-ES"/>
        </w:rPr>
      </w:pPr>
    </w:p>
    <w:p w14:paraId="5EB45BCE" w14:textId="7D260164" w:rsidR="004737EF" w:rsidRDefault="004737EF" w:rsidP="00E84039">
      <w:pPr>
        <w:pStyle w:val="Ttulo1"/>
        <w:rPr>
          <w:lang w:val="es-ES"/>
        </w:rPr>
      </w:pPr>
    </w:p>
    <w:p w14:paraId="18B3E5B7" w14:textId="7A4C7274" w:rsidR="00D6358F" w:rsidRDefault="00D6358F" w:rsidP="00E84039">
      <w:pPr>
        <w:rPr>
          <w:lang w:val="es-ES"/>
        </w:rPr>
      </w:pPr>
    </w:p>
    <w:p w14:paraId="3CFC0C76" w14:textId="141AD4DB" w:rsidR="004737EF" w:rsidRDefault="004737EF" w:rsidP="00E84039">
      <w:pPr>
        <w:rPr>
          <w:lang w:val="es-ES"/>
        </w:rPr>
      </w:pPr>
    </w:p>
    <w:p w14:paraId="68E8BD26" w14:textId="64649073" w:rsidR="004737EF" w:rsidRDefault="004737EF" w:rsidP="00E84039">
      <w:pPr>
        <w:rPr>
          <w:lang w:val="es-ES"/>
        </w:rPr>
      </w:pPr>
      <w:r>
        <w:rPr>
          <w:noProof/>
          <w:lang w:val="es-AR" w:eastAsia="es-AR"/>
        </w:rPr>
        <mc:AlternateContent>
          <mc:Choice Requires="wps">
            <w:drawing>
              <wp:anchor distT="0" distB="0" distL="114300" distR="114300" simplePos="0" relativeHeight="251727872" behindDoc="0" locked="0" layoutInCell="1" allowOverlap="1" wp14:anchorId="63E8B21C" wp14:editId="175E2331">
                <wp:simplePos x="0" y="0"/>
                <wp:positionH relativeFrom="margin">
                  <wp:align>center</wp:align>
                </wp:positionH>
                <wp:positionV relativeFrom="paragraph">
                  <wp:posOffset>225248</wp:posOffset>
                </wp:positionV>
                <wp:extent cx="6305200" cy="268495"/>
                <wp:effectExtent l="0" t="0" r="635" b="0"/>
                <wp:wrapNone/>
                <wp:docPr id="274" name="Cuadro de texto 274"/>
                <wp:cNvGraphicFramePr/>
                <a:graphic xmlns:a="http://schemas.openxmlformats.org/drawingml/2006/main">
                  <a:graphicData uri="http://schemas.microsoft.com/office/word/2010/wordprocessingShape">
                    <wps:wsp>
                      <wps:cNvSpPr txBox="1"/>
                      <wps:spPr>
                        <a:xfrm>
                          <a:off x="0" y="0"/>
                          <a:ext cx="6305200" cy="268495"/>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24CE93" id="Cuadro de texto 274" o:spid="_x0000_s1026" type="#_x0000_t202" style="position:absolute;margin-left:0;margin-top:17.75pt;width:496.45pt;height:21.15pt;z-index:251727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" stroked="f">
                <v:textbox inset="0,0,0,0"/>
                <w10:wrap anchorx="margin"/>
              </v:shape>
            </w:pict>
          </mc:Fallback>
        </mc:AlternateContent>
      </w:r>
    </w:p>
    <w:p w14:paraId="2BE8318B" w14:textId="323BDAAF" w:rsidR="004737EF" w:rsidRDefault="004737EF" w:rsidP="004737EF">
      <w:pPr>
        <w:pStyle w:val="Ttulo1"/>
        <w:rPr>
          <w:lang w:val="es-ES"/>
        </w:rPr>
      </w:pPr>
    </w:p>
    <w:p w14:paraId="6B1E1E7B" w14:textId="43F65B8A" w:rsidR="004737EF" w:rsidRDefault="004737EF" w:rsidP="004737EF">
      <w:pPr>
        <w:pStyle w:val="Ttulo1"/>
        <w:rPr>
          <w:lang w:val="es-ES"/>
        </w:rPr>
      </w:pPr>
    </w:p>
    <w:p w14:paraId="55B6FCDF" w14:textId="77777777" w:rsidR="004737EF" w:rsidRDefault="004737EF" w:rsidP="004737EF">
      <w:pPr>
        <w:pStyle w:val="Ttulo1"/>
        <w:rPr>
          <w:lang w:val="es-ES"/>
        </w:rPr>
      </w:pPr>
    </w:p>
    <w:p w14:paraId="41928F74" w14:textId="77777777" w:rsidR="004737EF" w:rsidRDefault="004737EF" w:rsidP="004737EF">
      <w:pPr>
        <w:pStyle w:val="Ttulo1"/>
        <w:rPr>
          <w:lang w:val="es-ES"/>
        </w:rPr>
      </w:pPr>
    </w:p>
    <w:p w14:paraId="6770281C" w14:textId="233675AE" w:rsidR="004737EF" w:rsidRDefault="004737EF" w:rsidP="004737EF">
      <w:pPr>
        <w:pStyle w:val="Ttulo1"/>
        <w:jc w:val="both"/>
        <w:rPr>
          <w:lang w:val="es-ES"/>
        </w:rPr>
      </w:pPr>
    </w:p>
    <w:p w14:paraId="7B4D5C37" w14:textId="010B9EEC" w:rsidR="004737EF" w:rsidRDefault="004737EF" w:rsidP="004737EF">
      <w:pPr>
        <w:rPr>
          <w:lang w:val="es-ES"/>
        </w:rPr>
      </w:pPr>
    </w:p>
    <w:p w14:paraId="5191AE05" w14:textId="6C8B2A56" w:rsidR="004737EF" w:rsidRDefault="004737EF" w:rsidP="004737EF">
      <w:pPr>
        <w:rPr>
          <w:lang w:val="es-ES"/>
        </w:rPr>
      </w:pPr>
    </w:p>
    <w:p w14:paraId="5FBDE507" w14:textId="13082911" w:rsidR="004737EF" w:rsidRDefault="004737EF" w:rsidP="004737EF">
      <w:pPr>
        <w:rPr>
          <w:lang w:val="es-ES"/>
        </w:rPr>
      </w:pPr>
    </w:p>
    <w:p w14:paraId="3B1C3DC1" w14:textId="4579E104" w:rsidR="004737EF" w:rsidRDefault="004737EF" w:rsidP="004737EF">
      <w:pPr>
        <w:rPr>
          <w:lang w:val="es-ES"/>
        </w:rPr>
      </w:pPr>
    </w:p>
    <w:p w14:paraId="6FBA305D" w14:textId="54DE5ECA" w:rsidR="004737EF" w:rsidRDefault="004737EF" w:rsidP="004737EF">
      <w:pPr>
        <w:rPr>
          <w:lang w:val="es-ES"/>
        </w:rPr>
      </w:pPr>
    </w:p>
    <w:p w14:paraId="71E740B9" w14:textId="31E4114A" w:rsidR="004737EF" w:rsidRDefault="004737EF" w:rsidP="004737EF">
      <w:pPr>
        <w:rPr>
          <w:lang w:val="es-ES"/>
        </w:rPr>
      </w:pPr>
    </w:p>
    <w:p w14:paraId="15781B07" w14:textId="1D48232B" w:rsidR="004737EF" w:rsidRDefault="004737EF" w:rsidP="004737EF">
      <w:pPr>
        <w:rPr>
          <w:lang w:val="es-ES"/>
        </w:rPr>
      </w:pPr>
    </w:p>
    <w:p w14:paraId="7379F0C6" w14:textId="77777777" w:rsidR="004737EF" w:rsidRPr="004737EF" w:rsidRDefault="004737EF" w:rsidP="004737EF">
      <w:pPr>
        <w:rPr>
          <w:lang w:val="es-ES"/>
        </w:rPr>
      </w:pPr>
    </w:p>
    <w:p w14:paraId="0AB6BA57" w14:textId="2BAF1657" w:rsidR="007F23BE" w:rsidRPr="003F4929" w:rsidRDefault="004737EF" w:rsidP="00434754">
      <w:pPr>
        <w:pStyle w:val="Ttulo1"/>
        <w:rPr>
          <w:lang w:val="es-ES"/>
        </w:rPr>
      </w:pPr>
      <w:bookmarkStart w:id="22" w:name="_Toc48324357"/>
      <w:r w:rsidRPr="003F4929">
        <w:rPr>
          <w:lang w:val="es-ES"/>
        </w:rPr>
        <w:t>ANEXO II</w:t>
      </w:r>
      <w:bookmarkEnd w:id="22"/>
    </w:p>
    <w:tbl>
      <w:tblPr>
        <w:tblStyle w:val="Tablaconcuadrcula"/>
        <w:tblpPr w:leftFromText="180" w:rightFromText="180" w:vertAnchor="page" w:horzAnchor="margin" w:tblpY="2278"/>
        <w:tblW w:w="9061" w:type="dxa"/>
        <w:tblLook w:val="04A0" w:firstRow="1" w:lastRow="0" w:firstColumn="1" w:lastColumn="0" w:noHBand="0" w:noVBand="1"/>
        <w:tblCaption w:val="TABLA I: CARACTERISTICAS SUERO ACIDO Y SUERO DULCE"/>
      </w:tblPr>
      <w:tblGrid>
        <w:gridCol w:w="3020"/>
        <w:gridCol w:w="3020"/>
        <w:gridCol w:w="3021"/>
      </w:tblGrid>
      <w:tr w:rsidR="004737EF" w14:paraId="0FB7EB5D" w14:textId="77777777" w:rsidTr="004737EF">
        <w:tc>
          <w:tcPr>
            <w:tcW w:w="3020" w:type="dxa"/>
            <w:tcBorders>
              <w:top w:val="nil"/>
              <w:left w:val="nil"/>
              <w:bottom w:val="single" w:sz="4" w:space="0" w:color="auto"/>
              <w:right w:val="single" w:sz="4" w:space="0" w:color="auto"/>
            </w:tcBorders>
          </w:tcPr>
          <w:p w14:paraId="3151D375" w14:textId="530D8D65" w:rsidR="004737EF" w:rsidRDefault="004737EF" w:rsidP="004737EF">
            <w:pPr>
              <w:rPr>
                <w:lang w:val="es-ES"/>
              </w:rPr>
            </w:pPr>
          </w:p>
        </w:tc>
        <w:tc>
          <w:tcPr>
            <w:tcW w:w="3020" w:type="dxa"/>
            <w:tcBorders>
              <w:left w:val="single" w:sz="4" w:space="0" w:color="auto"/>
            </w:tcBorders>
          </w:tcPr>
          <w:p w14:paraId="2B29EAEC" w14:textId="77777777" w:rsidR="004737EF" w:rsidRPr="005373E0" w:rsidRDefault="004737EF" w:rsidP="004737EF">
            <w:pPr>
              <w:jc w:val="center"/>
              <w:rPr>
                <w:b/>
                <w:lang w:val="es-ES"/>
              </w:rPr>
            </w:pPr>
            <w:r w:rsidRPr="005373E0">
              <w:rPr>
                <w:b/>
                <w:lang w:val="es-ES"/>
              </w:rPr>
              <w:t>SUERO ACIDO (g/l)</w:t>
            </w:r>
          </w:p>
        </w:tc>
        <w:tc>
          <w:tcPr>
            <w:tcW w:w="3021" w:type="dxa"/>
          </w:tcPr>
          <w:p w14:paraId="02263B27" w14:textId="77777777" w:rsidR="004737EF" w:rsidRPr="005373E0" w:rsidRDefault="004737EF" w:rsidP="004737EF">
            <w:pPr>
              <w:jc w:val="center"/>
              <w:rPr>
                <w:b/>
                <w:lang w:val="es-ES"/>
              </w:rPr>
            </w:pPr>
            <w:r w:rsidRPr="005373E0">
              <w:rPr>
                <w:b/>
                <w:lang w:val="es-ES"/>
              </w:rPr>
              <w:t>SUERO DULCE (g/l)</w:t>
            </w:r>
          </w:p>
        </w:tc>
      </w:tr>
      <w:tr w:rsidR="004737EF" w14:paraId="10C5AF91" w14:textId="77777777" w:rsidTr="004737EF">
        <w:tc>
          <w:tcPr>
            <w:tcW w:w="3020" w:type="dxa"/>
            <w:tcBorders>
              <w:top w:val="single" w:sz="4" w:space="0" w:color="auto"/>
            </w:tcBorders>
          </w:tcPr>
          <w:p w14:paraId="1DCCF800" w14:textId="77777777" w:rsidR="004737EF" w:rsidRDefault="004737EF" w:rsidP="004737EF">
            <w:pPr>
              <w:rPr>
                <w:lang w:val="es-ES"/>
              </w:rPr>
            </w:pPr>
            <w:r>
              <w:rPr>
                <w:lang w:val="es-ES"/>
              </w:rPr>
              <w:t>Solidos totales</w:t>
            </w:r>
          </w:p>
        </w:tc>
        <w:tc>
          <w:tcPr>
            <w:tcW w:w="3020" w:type="dxa"/>
          </w:tcPr>
          <w:p w14:paraId="5B52DEBB" w14:textId="77777777" w:rsidR="004737EF" w:rsidRDefault="004737EF" w:rsidP="004737EF">
            <w:pPr>
              <w:rPr>
                <w:lang w:val="es-ES"/>
              </w:rPr>
            </w:pPr>
            <w:r>
              <w:rPr>
                <w:lang w:val="es-ES"/>
              </w:rPr>
              <w:t>63,0 – 70,0</w:t>
            </w:r>
          </w:p>
        </w:tc>
        <w:tc>
          <w:tcPr>
            <w:tcW w:w="3021" w:type="dxa"/>
          </w:tcPr>
          <w:p w14:paraId="153797C2" w14:textId="77777777" w:rsidR="004737EF" w:rsidRDefault="004737EF" w:rsidP="004737EF">
            <w:pPr>
              <w:rPr>
                <w:lang w:val="es-ES"/>
              </w:rPr>
            </w:pPr>
            <w:r>
              <w:rPr>
                <w:lang w:val="es-ES"/>
              </w:rPr>
              <w:t>63,0 – 70,0</w:t>
            </w:r>
          </w:p>
        </w:tc>
      </w:tr>
      <w:tr w:rsidR="004737EF" w14:paraId="5A72EEDB" w14:textId="77777777" w:rsidTr="004737EF">
        <w:tc>
          <w:tcPr>
            <w:tcW w:w="3020" w:type="dxa"/>
          </w:tcPr>
          <w:p w14:paraId="0AED0919" w14:textId="77777777" w:rsidR="004737EF" w:rsidRDefault="004737EF" w:rsidP="004737EF">
            <w:pPr>
              <w:rPr>
                <w:lang w:val="es-ES"/>
              </w:rPr>
            </w:pPr>
            <w:r>
              <w:rPr>
                <w:lang w:val="es-ES"/>
              </w:rPr>
              <w:t>Proteína</w:t>
            </w:r>
          </w:p>
        </w:tc>
        <w:tc>
          <w:tcPr>
            <w:tcW w:w="3020" w:type="dxa"/>
          </w:tcPr>
          <w:p w14:paraId="4282B922" w14:textId="77777777" w:rsidR="004737EF" w:rsidRDefault="004737EF" w:rsidP="004737EF">
            <w:pPr>
              <w:rPr>
                <w:lang w:val="es-ES"/>
              </w:rPr>
            </w:pPr>
            <w:r>
              <w:rPr>
                <w:lang w:val="es-ES"/>
              </w:rPr>
              <w:t>6,0 – 8,0</w:t>
            </w:r>
          </w:p>
        </w:tc>
        <w:tc>
          <w:tcPr>
            <w:tcW w:w="3021" w:type="dxa"/>
          </w:tcPr>
          <w:p w14:paraId="2C0517E8" w14:textId="77777777" w:rsidR="004737EF" w:rsidRDefault="004737EF" w:rsidP="004737EF">
            <w:pPr>
              <w:rPr>
                <w:lang w:val="es-ES"/>
              </w:rPr>
            </w:pPr>
            <w:r>
              <w:rPr>
                <w:lang w:val="es-ES"/>
              </w:rPr>
              <w:t>6,0 – 10,0</w:t>
            </w:r>
          </w:p>
        </w:tc>
      </w:tr>
      <w:tr w:rsidR="004737EF" w14:paraId="49B9E874" w14:textId="77777777" w:rsidTr="004737EF">
        <w:tc>
          <w:tcPr>
            <w:tcW w:w="3020" w:type="dxa"/>
          </w:tcPr>
          <w:p w14:paraId="06421DA8" w14:textId="77777777" w:rsidR="004737EF" w:rsidRDefault="004737EF" w:rsidP="004737EF">
            <w:pPr>
              <w:rPr>
                <w:lang w:val="es-ES"/>
              </w:rPr>
            </w:pPr>
            <w:r>
              <w:rPr>
                <w:lang w:val="es-ES"/>
              </w:rPr>
              <w:t>Lactosa</w:t>
            </w:r>
          </w:p>
        </w:tc>
        <w:tc>
          <w:tcPr>
            <w:tcW w:w="3020" w:type="dxa"/>
          </w:tcPr>
          <w:p w14:paraId="31785E32" w14:textId="77777777" w:rsidR="004737EF" w:rsidRDefault="004737EF" w:rsidP="004737EF">
            <w:pPr>
              <w:rPr>
                <w:lang w:val="es-ES"/>
              </w:rPr>
            </w:pPr>
            <w:r>
              <w:rPr>
                <w:lang w:val="es-ES"/>
              </w:rPr>
              <w:t>44,0 – 46,0</w:t>
            </w:r>
          </w:p>
        </w:tc>
        <w:tc>
          <w:tcPr>
            <w:tcW w:w="3021" w:type="dxa"/>
          </w:tcPr>
          <w:p w14:paraId="71C2656D" w14:textId="77777777" w:rsidR="004737EF" w:rsidRDefault="004737EF" w:rsidP="004737EF">
            <w:pPr>
              <w:rPr>
                <w:lang w:val="es-ES"/>
              </w:rPr>
            </w:pPr>
            <w:r>
              <w:rPr>
                <w:lang w:val="es-ES"/>
              </w:rPr>
              <w:t>46,0 – 52,0</w:t>
            </w:r>
          </w:p>
        </w:tc>
      </w:tr>
      <w:tr w:rsidR="004737EF" w14:paraId="2C39FEC4" w14:textId="77777777" w:rsidTr="004737EF">
        <w:tc>
          <w:tcPr>
            <w:tcW w:w="3020" w:type="dxa"/>
          </w:tcPr>
          <w:p w14:paraId="7C178CAB" w14:textId="77777777" w:rsidR="004737EF" w:rsidRDefault="004737EF" w:rsidP="004737EF">
            <w:pPr>
              <w:rPr>
                <w:lang w:val="es-ES"/>
              </w:rPr>
            </w:pPr>
            <w:r>
              <w:rPr>
                <w:lang w:val="es-ES"/>
              </w:rPr>
              <w:t>pH</w:t>
            </w:r>
          </w:p>
        </w:tc>
        <w:tc>
          <w:tcPr>
            <w:tcW w:w="3020" w:type="dxa"/>
          </w:tcPr>
          <w:p w14:paraId="2E7C76DB" w14:textId="77777777" w:rsidR="004737EF" w:rsidRDefault="004737EF" w:rsidP="004737EF">
            <w:pPr>
              <w:rPr>
                <w:lang w:val="es-ES"/>
              </w:rPr>
            </w:pPr>
            <w:r>
              <w:rPr>
                <w:lang w:val="es-ES"/>
              </w:rPr>
              <w:t>4,70</w:t>
            </w:r>
          </w:p>
        </w:tc>
        <w:tc>
          <w:tcPr>
            <w:tcW w:w="3021" w:type="dxa"/>
          </w:tcPr>
          <w:p w14:paraId="77E87769" w14:textId="77777777" w:rsidR="004737EF" w:rsidRDefault="004737EF" w:rsidP="003F4929">
            <w:pPr>
              <w:keepNext/>
              <w:rPr>
                <w:lang w:val="es-ES"/>
              </w:rPr>
            </w:pPr>
            <w:r>
              <w:rPr>
                <w:lang w:val="es-ES"/>
              </w:rPr>
              <w:t>6,10</w:t>
            </w:r>
          </w:p>
        </w:tc>
      </w:tr>
    </w:tbl>
    <w:p w14:paraId="0B759668" w14:textId="7A2E8FEC" w:rsidR="00D6358F" w:rsidRDefault="00D6358F">
      <w:pPr>
        <w:rPr>
          <w:lang w:val="es-ES"/>
        </w:rPr>
      </w:pPr>
    </w:p>
    <w:tbl>
      <w:tblPr>
        <w:tblStyle w:val="Tablaconcuadrcula"/>
        <w:tblpPr w:leftFromText="180" w:rightFromText="180" w:vertAnchor="text" w:horzAnchor="margin" w:tblpY="3895"/>
        <w:tblW w:w="0" w:type="auto"/>
        <w:tblLook w:val="04A0" w:firstRow="1" w:lastRow="0" w:firstColumn="1" w:lastColumn="0" w:noHBand="0" w:noVBand="1"/>
      </w:tblPr>
      <w:tblGrid>
        <w:gridCol w:w="4530"/>
        <w:gridCol w:w="4531"/>
      </w:tblGrid>
      <w:tr w:rsidR="004737EF" w14:paraId="7B430000" w14:textId="77777777" w:rsidTr="00F245E9">
        <w:tc>
          <w:tcPr>
            <w:tcW w:w="4530" w:type="dxa"/>
          </w:tcPr>
          <w:p w14:paraId="176A3003" w14:textId="77777777" w:rsidR="004737EF" w:rsidRPr="005373E0" w:rsidRDefault="004737EF" w:rsidP="00F245E9">
            <w:pPr>
              <w:jc w:val="center"/>
              <w:rPr>
                <w:b/>
                <w:lang w:val="es-ES"/>
              </w:rPr>
            </w:pPr>
            <w:r w:rsidRPr="005373E0">
              <w:rPr>
                <w:b/>
                <w:lang w:val="es-ES"/>
              </w:rPr>
              <w:t>Parámetros</w:t>
            </w:r>
          </w:p>
        </w:tc>
        <w:tc>
          <w:tcPr>
            <w:tcW w:w="4531" w:type="dxa"/>
          </w:tcPr>
          <w:p w14:paraId="5FC09C8F" w14:textId="77777777" w:rsidR="004737EF" w:rsidRPr="005373E0" w:rsidRDefault="004737EF" w:rsidP="00F245E9">
            <w:pPr>
              <w:jc w:val="center"/>
              <w:rPr>
                <w:b/>
                <w:lang w:val="es-ES"/>
              </w:rPr>
            </w:pPr>
            <w:r w:rsidRPr="005373E0">
              <w:rPr>
                <w:b/>
                <w:lang w:val="es-ES"/>
              </w:rPr>
              <w:t>Especificaciones</w:t>
            </w:r>
          </w:p>
        </w:tc>
      </w:tr>
      <w:tr w:rsidR="004737EF" w14:paraId="0E09BF78" w14:textId="77777777" w:rsidTr="00F245E9">
        <w:tc>
          <w:tcPr>
            <w:tcW w:w="4530" w:type="dxa"/>
          </w:tcPr>
          <w:p w14:paraId="5463E8F9" w14:textId="77777777" w:rsidR="004737EF" w:rsidRDefault="004737EF" w:rsidP="00F245E9">
            <w:pPr>
              <w:rPr>
                <w:lang w:val="es-ES"/>
              </w:rPr>
            </w:pPr>
            <w:r>
              <w:rPr>
                <w:lang w:val="es-ES"/>
              </w:rPr>
              <w:t>Materia grasa (g/100g)</w:t>
            </w:r>
          </w:p>
        </w:tc>
        <w:tc>
          <w:tcPr>
            <w:tcW w:w="4531" w:type="dxa"/>
          </w:tcPr>
          <w:p w14:paraId="17ED84BB" w14:textId="77777777" w:rsidR="004737EF" w:rsidRDefault="004737EF" w:rsidP="00F245E9">
            <w:pPr>
              <w:rPr>
                <w:lang w:val="es-ES"/>
              </w:rPr>
            </w:pPr>
            <w:r>
              <w:rPr>
                <w:lang w:val="es-ES"/>
              </w:rPr>
              <w:t>Máx. 0,10</w:t>
            </w:r>
          </w:p>
        </w:tc>
      </w:tr>
      <w:tr w:rsidR="004737EF" w14:paraId="203A2785" w14:textId="77777777" w:rsidTr="00F245E9">
        <w:tc>
          <w:tcPr>
            <w:tcW w:w="4530" w:type="dxa"/>
          </w:tcPr>
          <w:p w14:paraId="270327A7" w14:textId="77777777" w:rsidR="004737EF" w:rsidRDefault="004737EF" w:rsidP="00F245E9">
            <w:pPr>
              <w:rPr>
                <w:lang w:val="es-ES"/>
              </w:rPr>
            </w:pPr>
            <w:r w:rsidRPr="005373E0">
              <w:rPr>
                <w:lang w:val="es-ES"/>
              </w:rPr>
              <w:t>Proteína (en base seca) (g/100g)</w:t>
            </w:r>
          </w:p>
        </w:tc>
        <w:tc>
          <w:tcPr>
            <w:tcW w:w="4531" w:type="dxa"/>
          </w:tcPr>
          <w:p w14:paraId="3F14E8F7" w14:textId="77777777" w:rsidR="004737EF" w:rsidRDefault="004737EF" w:rsidP="00F245E9">
            <w:pPr>
              <w:rPr>
                <w:lang w:val="es-ES"/>
              </w:rPr>
            </w:pPr>
            <w:r>
              <w:rPr>
                <w:lang w:val="es-ES"/>
              </w:rPr>
              <w:t>Máx. 0,80</w:t>
            </w:r>
          </w:p>
        </w:tc>
      </w:tr>
      <w:tr w:rsidR="004737EF" w14:paraId="09C02CCD" w14:textId="77777777" w:rsidTr="00F245E9">
        <w:tc>
          <w:tcPr>
            <w:tcW w:w="4530" w:type="dxa"/>
          </w:tcPr>
          <w:p w14:paraId="720AE058" w14:textId="77777777" w:rsidR="004737EF" w:rsidRDefault="004737EF" w:rsidP="00F245E9">
            <w:pPr>
              <w:rPr>
                <w:lang w:val="es-ES"/>
              </w:rPr>
            </w:pPr>
            <w:r>
              <w:rPr>
                <w:lang w:val="es-ES"/>
              </w:rPr>
              <w:t>pH</w:t>
            </w:r>
          </w:p>
        </w:tc>
        <w:tc>
          <w:tcPr>
            <w:tcW w:w="4531" w:type="dxa"/>
          </w:tcPr>
          <w:p w14:paraId="264D97AA" w14:textId="0DFC3402" w:rsidR="004737EF" w:rsidRDefault="004737EF" w:rsidP="00F245E9">
            <w:pPr>
              <w:rPr>
                <w:lang w:val="es-ES"/>
              </w:rPr>
            </w:pPr>
            <w:r>
              <w:rPr>
                <w:lang w:val="es-ES"/>
              </w:rPr>
              <w:t>6,0 – 6,8</w:t>
            </w:r>
          </w:p>
        </w:tc>
      </w:tr>
      <w:tr w:rsidR="004737EF" w14:paraId="704927B8" w14:textId="77777777" w:rsidTr="00F245E9">
        <w:tc>
          <w:tcPr>
            <w:tcW w:w="4530" w:type="dxa"/>
          </w:tcPr>
          <w:p w14:paraId="2C83785C" w14:textId="77777777" w:rsidR="004737EF" w:rsidRDefault="004737EF" w:rsidP="00F245E9">
            <w:pPr>
              <w:rPr>
                <w:lang w:val="es-ES"/>
              </w:rPr>
            </w:pPr>
            <w:r>
              <w:rPr>
                <w:lang w:val="es-ES"/>
              </w:rPr>
              <w:t>Acidez (°D)</w:t>
            </w:r>
          </w:p>
        </w:tc>
        <w:tc>
          <w:tcPr>
            <w:tcW w:w="4531" w:type="dxa"/>
          </w:tcPr>
          <w:p w14:paraId="4AAD2AA0" w14:textId="77777777" w:rsidR="004737EF" w:rsidRDefault="004737EF" w:rsidP="00F245E9">
            <w:pPr>
              <w:rPr>
                <w:lang w:val="es-ES"/>
              </w:rPr>
            </w:pPr>
            <w:r>
              <w:rPr>
                <w:lang w:val="es-ES"/>
              </w:rPr>
              <w:t>9 – 12</w:t>
            </w:r>
          </w:p>
        </w:tc>
      </w:tr>
      <w:tr w:rsidR="004737EF" w14:paraId="5D01C159" w14:textId="77777777" w:rsidTr="00F245E9">
        <w:tc>
          <w:tcPr>
            <w:tcW w:w="4530" w:type="dxa"/>
          </w:tcPr>
          <w:p w14:paraId="4185B7C1" w14:textId="77777777" w:rsidR="004737EF" w:rsidRDefault="004737EF" w:rsidP="00F245E9">
            <w:pPr>
              <w:rPr>
                <w:lang w:val="es-ES"/>
              </w:rPr>
            </w:pPr>
            <w:r>
              <w:rPr>
                <w:lang w:val="es-ES"/>
              </w:rPr>
              <w:t>Temperatura</w:t>
            </w:r>
          </w:p>
        </w:tc>
        <w:tc>
          <w:tcPr>
            <w:tcW w:w="4531" w:type="dxa"/>
          </w:tcPr>
          <w:p w14:paraId="41E72EF8" w14:textId="77777777" w:rsidR="004737EF" w:rsidRDefault="004737EF" w:rsidP="00F245E9">
            <w:pPr>
              <w:rPr>
                <w:lang w:val="es-ES"/>
              </w:rPr>
            </w:pPr>
            <w:r>
              <w:rPr>
                <w:lang w:val="es-ES"/>
              </w:rPr>
              <w:t xml:space="preserve">15°C </w:t>
            </w:r>
            <w:r>
              <w:rPr>
                <w:rFonts w:cs="Arial"/>
                <w:lang w:val="es-ES"/>
              </w:rPr>
              <w:t>±</w:t>
            </w:r>
            <w:r>
              <w:rPr>
                <w:lang w:val="es-ES"/>
              </w:rPr>
              <w:t xml:space="preserve"> 2</w:t>
            </w:r>
          </w:p>
        </w:tc>
      </w:tr>
      <w:tr w:rsidR="004737EF" w14:paraId="3AF89958" w14:textId="77777777" w:rsidTr="00F245E9">
        <w:tc>
          <w:tcPr>
            <w:tcW w:w="4530" w:type="dxa"/>
          </w:tcPr>
          <w:p w14:paraId="27636AB2" w14:textId="262EC163" w:rsidR="004737EF" w:rsidRDefault="004737EF" w:rsidP="00F245E9">
            <w:pPr>
              <w:rPr>
                <w:lang w:val="es-ES"/>
              </w:rPr>
            </w:pPr>
            <w:r>
              <w:rPr>
                <w:lang w:val="es-ES"/>
              </w:rPr>
              <w:t>Antibióticos – Inhibidores</w:t>
            </w:r>
          </w:p>
        </w:tc>
        <w:tc>
          <w:tcPr>
            <w:tcW w:w="4531" w:type="dxa"/>
          </w:tcPr>
          <w:p w14:paraId="2C00EFB4" w14:textId="77777777" w:rsidR="004737EF" w:rsidRDefault="004737EF" w:rsidP="00F245E9">
            <w:pPr>
              <w:rPr>
                <w:lang w:val="es-ES"/>
              </w:rPr>
            </w:pPr>
            <w:r>
              <w:rPr>
                <w:lang w:val="es-ES"/>
              </w:rPr>
              <w:t>Negativo</w:t>
            </w:r>
          </w:p>
        </w:tc>
      </w:tr>
    </w:tbl>
    <w:p w14:paraId="6B7DA74B" w14:textId="0AE8AFAF" w:rsidR="003F4929" w:rsidRPr="003F4929" w:rsidRDefault="003F4929" w:rsidP="003F4929">
      <w:pPr>
        <w:pStyle w:val="Descripcin"/>
        <w:framePr w:hSpace="180" w:wrap="around" w:vAnchor="page" w:hAnchor="page" w:x="1730" w:y="5142"/>
        <w:rPr>
          <w:lang w:val="es-ES"/>
        </w:rPr>
      </w:pPr>
      <w:bookmarkStart w:id="23" w:name="_Toc48324358"/>
      <w:r w:rsidRPr="003F4929">
        <w:rPr>
          <w:rStyle w:val="Ttulo2Car"/>
          <w:i w:val="0"/>
          <w:color w:val="auto"/>
          <w:lang w:val="es-ES"/>
        </w:rPr>
        <w:t xml:space="preserve">TABLA </w:t>
      </w:r>
      <w:r w:rsidRPr="003F4929">
        <w:rPr>
          <w:rStyle w:val="Ttulo2Car"/>
          <w:i w:val="0"/>
          <w:color w:val="auto"/>
        </w:rPr>
        <w:fldChar w:fldCharType="begin"/>
      </w:r>
      <w:r w:rsidRPr="003F4929">
        <w:rPr>
          <w:rStyle w:val="Ttulo2Car"/>
          <w:i w:val="0"/>
          <w:color w:val="auto"/>
          <w:lang w:val="es-ES"/>
        </w:rPr>
        <w:instrText xml:space="preserve"> SEQ Tabla \* ROMAN </w:instrText>
      </w:r>
      <w:r w:rsidRPr="003F4929">
        <w:rPr>
          <w:rStyle w:val="Ttulo2Car"/>
          <w:i w:val="0"/>
          <w:color w:val="auto"/>
        </w:rPr>
        <w:fldChar w:fldCharType="separate"/>
      </w:r>
      <w:r w:rsidRPr="003F4929">
        <w:rPr>
          <w:rStyle w:val="Ttulo2Car"/>
          <w:i w:val="0"/>
          <w:color w:val="auto"/>
          <w:lang w:val="es-ES"/>
        </w:rPr>
        <w:t>I</w:t>
      </w:r>
      <w:r w:rsidRPr="003F4929">
        <w:rPr>
          <w:rStyle w:val="Ttulo2Car"/>
          <w:i w:val="0"/>
          <w:color w:val="auto"/>
        </w:rPr>
        <w:fldChar w:fldCharType="end"/>
      </w:r>
      <w:r w:rsidRPr="003F4929">
        <w:rPr>
          <w:rStyle w:val="Ttulo2Car"/>
          <w:i w:val="0"/>
          <w:color w:val="auto"/>
          <w:lang w:val="es-ES"/>
        </w:rPr>
        <w:t>: CARACTERÍSTICAS DEL SUERO ÁCIDO Y DEL SUERO DULCE</w:t>
      </w:r>
      <w:bookmarkEnd w:id="23"/>
      <w:r w:rsidRPr="003F4929">
        <w:rPr>
          <w:lang w:val="es-ES"/>
        </w:rPr>
        <w:t>.</w:t>
      </w:r>
    </w:p>
    <w:p w14:paraId="7A8DCA7F" w14:textId="24908424" w:rsidR="004737EF" w:rsidRDefault="004737EF">
      <w:pPr>
        <w:rPr>
          <w:lang w:val="es-ES"/>
        </w:rPr>
      </w:pPr>
    </w:p>
    <w:p w14:paraId="52CFEF75" w14:textId="662EF93C" w:rsidR="004737EF" w:rsidRDefault="004737EF">
      <w:pPr>
        <w:rPr>
          <w:lang w:val="es-ES"/>
        </w:rPr>
      </w:pPr>
    </w:p>
    <w:p w14:paraId="5298D4CD" w14:textId="331C552E" w:rsidR="004737EF" w:rsidRDefault="00F245E9">
      <w:pPr>
        <w:rPr>
          <w:lang w:val="es-ES"/>
        </w:rPr>
      </w:pPr>
      <w:r>
        <w:rPr>
          <w:noProof/>
          <w:lang w:val="es-AR" w:eastAsia="es-AR"/>
        </w:rPr>
        <mc:AlternateContent>
          <mc:Choice Requires="wps">
            <w:drawing>
              <wp:anchor distT="0" distB="0" distL="114300" distR="114300" simplePos="0" relativeHeight="251650048" behindDoc="0" locked="0" layoutInCell="1" allowOverlap="1" wp14:anchorId="344AF45B" wp14:editId="68F2083D">
                <wp:simplePos x="0" y="0"/>
                <wp:positionH relativeFrom="margin">
                  <wp:align>right</wp:align>
                </wp:positionH>
                <wp:positionV relativeFrom="paragraph">
                  <wp:posOffset>2461984</wp:posOffset>
                </wp:positionV>
                <wp:extent cx="5741581" cy="273050"/>
                <wp:effectExtent l="0" t="0" r="0" b="1270"/>
                <wp:wrapNone/>
                <wp:docPr id="12" name="Cuadro de texto 12"/>
                <wp:cNvGraphicFramePr/>
                <a:graphic xmlns:a="http://schemas.openxmlformats.org/drawingml/2006/main">
                  <a:graphicData uri="http://schemas.microsoft.com/office/word/2010/wordprocessingShape">
                    <wps:wsp>
                      <wps:cNvSpPr txBox="1"/>
                      <wps:spPr>
                        <a:xfrm>
                          <a:off x="0" y="0"/>
                          <a:ext cx="5741581" cy="273050"/>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A51B38" id="Cuadro de texto 12" o:spid="_x0000_s1026" type="#_x0000_t202" style="position:absolute;margin-left:400.9pt;margin-top:193.85pt;width:452.1pt;height:21.5pt;z-index:251650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" stroked="f">
                <v:textbox style="mso-fit-shape-to-text:t" inset="0,0,0,0"/>
                <w10:wrap anchorx="margin"/>
              </v:shape>
            </w:pict>
          </mc:Fallback>
        </mc:AlternateContent>
      </w:r>
    </w:p>
    <w:p w14:paraId="4EF28C04" w14:textId="4D0F7D90" w:rsidR="004737EF" w:rsidRDefault="004737EF">
      <w:pPr>
        <w:rPr>
          <w:lang w:val="es-ES"/>
        </w:rPr>
      </w:pPr>
    </w:p>
    <w:p w14:paraId="5E3BB80E" w14:textId="5BEBFAED" w:rsidR="00D6358F" w:rsidRDefault="00D6358F">
      <w:pPr>
        <w:rPr>
          <w:lang w:val="es-ES"/>
        </w:rPr>
      </w:pPr>
    </w:p>
    <w:p w14:paraId="05C0FB31" w14:textId="0414FEED" w:rsidR="00D6358F" w:rsidRDefault="00D6358F">
      <w:pPr>
        <w:rPr>
          <w:lang w:val="es-ES"/>
        </w:rPr>
      </w:pPr>
    </w:p>
    <w:p w14:paraId="2F42970B" w14:textId="580936A3" w:rsidR="00D6358F" w:rsidRDefault="00D6358F">
      <w:pPr>
        <w:rPr>
          <w:lang w:val="es-ES"/>
        </w:rPr>
      </w:pPr>
    </w:p>
    <w:p w14:paraId="7481E7AC" w14:textId="36A1B73B" w:rsidR="000476FD" w:rsidRDefault="000476FD">
      <w:pPr>
        <w:rPr>
          <w:lang w:val="es-ES"/>
        </w:rPr>
      </w:pPr>
    </w:p>
    <w:p w14:paraId="74FF351C" w14:textId="1B52897B" w:rsidR="000476FD" w:rsidRDefault="000476FD">
      <w:pPr>
        <w:rPr>
          <w:lang w:val="es-ES"/>
        </w:rPr>
      </w:pPr>
    </w:p>
    <w:p w14:paraId="508CCCEF" w14:textId="4870FE16" w:rsidR="000476FD" w:rsidRDefault="004737EF">
      <w:pPr>
        <w:rPr>
          <w:lang w:val="es-ES"/>
        </w:rPr>
      </w:pPr>
      <w:r>
        <w:rPr>
          <w:noProof/>
          <w:lang w:val="es-AR" w:eastAsia="es-AR"/>
        </w:rPr>
        <mc:AlternateContent>
          <mc:Choice Requires="wpg">
            <w:drawing>
              <wp:anchor distT="0" distB="0" distL="114300" distR="114300" simplePos="0" relativeHeight="251708416" behindDoc="0" locked="0" layoutInCell="1" allowOverlap="1" wp14:anchorId="273C9EBC" wp14:editId="215C0302">
                <wp:simplePos x="0" y="0"/>
                <wp:positionH relativeFrom="margin">
                  <wp:posOffset>-315418</wp:posOffset>
                </wp:positionH>
                <wp:positionV relativeFrom="paragraph">
                  <wp:posOffset>-3618</wp:posOffset>
                </wp:positionV>
                <wp:extent cx="6305347" cy="6114895"/>
                <wp:effectExtent l="0" t="0" r="635" b="635"/>
                <wp:wrapNone/>
                <wp:docPr id="52" name="Grupo 52"/>
                <wp:cNvGraphicFramePr/>
                <a:graphic xmlns:a="http://schemas.openxmlformats.org/drawingml/2006/main">
                  <a:graphicData uri="http://schemas.microsoft.com/office/word/2010/wordprocessingGroup">
                    <wpg:wgp>
                      <wpg:cNvGrpSpPr/>
                      <wpg:grpSpPr>
                        <a:xfrm>
                          <a:off x="0" y="0"/>
                          <a:ext cx="6305347" cy="6114895"/>
                          <a:chOff x="0" y="0"/>
                          <a:chExt cx="6305347" cy="6114895"/>
                        </a:xfrm>
                      </wpg:grpSpPr>
                      <wps:wsp>
                        <wps:cNvPr id="16" name="Cuadro de texto 16"/>
                        <wps:cNvSpPr txBox="1">
                          <a:spLocks noChangeArrowheads="1"/>
                        </wps:cNvSpPr>
                        <wps:spPr bwMode="auto">
                          <a:xfrm>
                            <a:off x="48638" y="0"/>
                            <a:ext cx="5954395" cy="5826760"/>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44" name="Cuadro de texto 44"/>
                        <wps:cNvSpPr txBox="1"/>
                        <wps:spPr>
                          <a:xfrm>
                            <a:off x="0" y="5846324"/>
                            <a:ext cx="6305347" cy="268571"/>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CC80DA9" id="Grupo 52" o:spid="_x0000_s1026" style="position:absolute;margin-left:-24.85pt;margin-top:-.3pt;width:496.5pt;height:481.5pt;z-index:251708416;mso-position-horizontal-relative:margin" coordsize="63053,6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">
                <v:shape id="Cuadro de texto 16" o:spid="_x0000_s1027" type="#_x0000_t202" style="position:absolute;left:486;width:59544;height:58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shape id="Cuadro de texto 44" o:spid="_x0000_s1028" type="#_x0000_t202" style="position:absolute;top:58463;width:63053;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v:shape>
                <w10:wrap anchorx="margin"/>
              </v:group>
            </w:pict>
          </mc:Fallback>
        </mc:AlternateContent>
      </w:r>
    </w:p>
    <w:p w14:paraId="316EDB93" w14:textId="17296BC7" w:rsidR="000476FD" w:rsidRDefault="000476FD">
      <w:pPr>
        <w:rPr>
          <w:lang w:val="es-ES"/>
        </w:rPr>
      </w:pPr>
    </w:p>
    <w:p w14:paraId="004BA0BE" w14:textId="1B8E42AC" w:rsidR="00D6358F" w:rsidRDefault="00D6358F">
      <w:pPr>
        <w:rPr>
          <w:lang w:val="es-ES"/>
        </w:rPr>
      </w:pPr>
    </w:p>
    <w:p w14:paraId="05F83DDC" w14:textId="1F69CB42" w:rsidR="00D6358F" w:rsidRDefault="00D6358F">
      <w:pPr>
        <w:rPr>
          <w:lang w:val="es-ES"/>
        </w:rPr>
      </w:pPr>
    </w:p>
    <w:p w14:paraId="38A76E81" w14:textId="3022697E" w:rsidR="00D6358F" w:rsidRDefault="00D6358F">
      <w:pPr>
        <w:rPr>
          <w:lang w:val="es-ES"/>
        </w:rPr>
      </w:pPr>
    </w:p>
    <w:p w14:paraId="66E1D8DA" w14:textId="0393990B" w:rsidR="00D6358F" w:rsidRDefault="00D6358F">
      <w:pPr>
        <w:rPr>
          <w:lang w:val="es-ES"/>
        </w:rPr>
      </w:pPr>
    </w:p>
    <w:p w14:paraId="6CE89CD9" w14:textId="32D6135D" w:rsidR="00D6358F" w:rsidRDefault="00D6358F">
      <w:pPr>
        <w:rPr>
          <w:lang w:val="es-ES"/>
        </w:rPr>
      </w:pPr>
    </w:p>
    <w:p w14:paraId="59B1B6C4" w14:textId="11BD7132" w:rsidR="00D6358F" w:rsidRDefault="00D6358F">
      <w:pPr>
        <w:rPr>
          <w:lang w:val="es-ES"/>
        </w:rPr>
      </w:pPr>
    </w:p>
    <w:p w14:paraId="2BAC4589" w14:textId="0AF45F5B" w:rsidR="00D6358F" w:rsidRDefault="00D6358F">
      <w:pPr>
        <w:rPr>
          <w:lang w:val="es-ES"/>
        </w:rPr>
      </w:pPr>
    </w:p>
    <w:p w14:paraId="5BFADD94" w14:textId="42136775" w:rsidR="00D6358F" w:rsidRDefault="00D6358F">
      <w:pPr>
        <w:rPr>
          <w:lang w:val="es-ES"/>
        </w:rPr>
      </w:pPr>
    </w:p>
    <w:p w14:paraId="7D74D488" w14:textId="060A6E3B" w:rsidR="00D6358F" w:rsidRDefault="00D6358F">
      <w:pPr>
        <w:rPr>
          <w:lang w:val="es-ES"/>
        </w:rPr>
      </w:pPr>
    </w:p>
    <w:p w14:paraId="5933749F" w14:textId="260DD187" w:rsidR="00D6358F" w:rsidRDefault="00D6358F">
      <w:pPr>
        <w:rPr>
          <w:lang w:val="es-ES"/>
        </w:rPr>
      </w:pPr>
    </w:p>
    <w:p w14:paraId="7B2BF2BE" w14:textId="600C66E5" w:rsidR="00D6358F" w:rsidRDefault="00D6358F">
      <w:pPr>
        <w:rPr>
          <w:lang w:val="es-ES"/>
        </w:rPr>
      </w:pPr>
    </w:p>
    <w:p w14:paraId="56D45367" w14:textId="2A908C0F" w:rsidR="00D6358F" w:rsidRDefault="00D6358F">
      <w:pPr>
        <w:rPr>
          <w:lang w:val="es-ES"/>
        </w:rPr>
      </w:pPr>
    </w:p>
    <w:p w14:paraId="0659D5AC" w14:textId="3F66E021" w:rsidR="00D6358F" w:rsidRDefault="00D6358F">
      <w:pPr>
        <w:rPr>
          <w:lang w:val="es-ES"/>
        </w:rPr>
      </w:pPr>
    </w:p>
    <w:p w14:paraId="68B1381D" w14:textId="71C2A07A" w:rsidR="00D6358F" w:rsidRDefault="00D6358F">
      <w:pPr>
        <w:rPr>
          <w:lang w:val="es-ES"/>
        </w:rPr>
      </w:pPr>
    </w:p>
    <w:p w14:paraId="52935065" w14:textId="78801811" w:rsidR="00D6358F" w:rsidRDefault="00D6358F">
      <w:pPr>
        <w:rPr>
          <w:lang w:val="es-ES"/>
        </w:rPr>
      </w:pPr>
    </w:p>
    <w:p w14:paraId="65283B29" w14:textId="53727ED1" w:rsidR="00D6358F" w:rsidRDefault="00D6358F">
      <w:pPr>
        <w:rPr>
          <w:lang w:val="es-ES"/>
        </w:rPr>
      </w:pPr>
    </w:p>
    <w:p w14:paraId="6A77F97B" w14:textId="1F9AC683" w:rsidR="00D6358F" w:rsidRDefault="00D6358F">
      <w:pPr>
        <w:rPr>
          <w:lang w:val="es-ES"/>
        </w:rPr>
      </w:pPr>
    </w:p>
    <w:p w14:paraId="0FBE5C2B" w14:textId="043BE090" w:rsidR="00E235DC" w:rsidRDefault="00E235DC">
      <w:pPr>
        <w:rPr>
          <w:lang w:val="es-ES"/>
        </w:rPr>
      </w:pPr>
    </w:p>
    <w:p w14:paraId="568E5398" w14:textId="08229908" w:rsidR="00E235DC" w:rsidRDefault="004737EF">
      <w:pPr>
        <w:rPr>
          <w:lang w:val="es-ES"/>
        </w:rPr>
      </w:pPr>
      <w:r>
        <w:rPr>
          <w:noProof/>
          <w:lang w:val="es-AR" w:eastAsia="es-AR"/>
        </w:rPr>
        <mc:AlternateContent>
          <mc:Choice Requires="wpg">
            <w:drawing>
              <wp:anchor distT="0" distB="0" distL="114300" distR="114300" simplePos="0" relativeHeight="251712512" behindDoc="0" locked="0" layoutInCell="1" allowOverlap="1" wp14:anchorId="4329C29B" wp14:editId="6643DB39">
                <wp:simplePos x="0" y="0"/>
                <wp:positionH relativeFrom="margin">
                  <wp:posOffset>-233151</wp:posOffset>
                </wp:positionH>
                <wp:positionV relativeFrom="paragraph">
                  <wp:posOffset>-188049</wp:posOffset>
                </wp:positionV>
                <wp:extent cx="6351066" cy="6079582"/>
                <wp:effectExtent l="0" t="0" r="0" b="0"/>
                <wp:wrapNone/>
                <wp:docPr id="258" name="Grupo 258"/>
                <wp:cNvGraphicFramePr/>
                <a:graphic xmlns:a="http://schemas.openxmlformats.org/drawingml/2006/main">
                  <a:graphicData uri="http://schemas.microsoft.com/office/word/2010/wordprocessingGroup">
                    <wpg:wgp>
                      <wpg:cNvGrpSpPr/>
                      <wpg:grpSpPr>
                        <a:xfrm>
                          <a:off x="0" y="0"/>
                          <a:ext cx="6351066" cy="6079582"/>
                          <a:chOff x="38910" y="0"/>
                          <a:chExt cx="6351066" cy="6079582"/>
                        </a:xfrm>
                      </wpg:grpSpPr>
                      <wps:wsp>
                        <wps:cNvPr id="307" name="Cuadro de texto 307"/>
                        <wps:cNvSpPr txBox="1">
                          <a:spLocks noChangeArrowheads="1"/>
                        </wps:cNvSpPr>
                        <wps:spPr bwMode="auto">
                          <a:xfrm>
                            <a:off x="38910" y="0"/>
                            <a:ext cx="6206247" cy="5749047"/>
                          </a:xfrm>
                          <a:prstGeom prst="rect">
                            <a:avLst/>
                          </a:prstGeom>
                          <a:solidFill>
                            <a:srgbClr val="FFFFFF"/>
                          </a:solidFill>
                          <a:ln w="9525">
                            <a:solidFill>
                              <a:srgbClr val="000000"/>
                            </a:solidFill>
                            <a:miter lim="800000"/>
                            <a:headEnd/>
                            <a:tailEnd/>
                          </a:ln>
                        </wps:spPr>
                        <wps:bodyPr rot="0" vert="horz" wrap="square" lIns="91440" tIns="45720" rIns="91440" bIns="45720" anchor="t" anchorCtr="0">
                          <a:noAutofit/>
                        </wps:bodyPr>
                      </wps:wsp>
                      <wps:wsp>
                        <wps:cNvPr id="256" name="Cuadro de texto 256"/>
                        <wps:cNvSpPr txBox="1"/>
                        <wps:spPr>
                          <a:xfrm>
                            <a:off x="85061" y="5811032"/>
                            <a:ext cx="6304915" cy="268550"/>
                          </a:xfrm>
                          <a:prstGeom prst="rect">
                            <a:avLst/>
                          </a:prstGeom>
                          <a:solidFill>
                            <a:prstClr val="white"/>
                          </a:solidFill>
                          <a:ln>
                            <a:noFill/>
                          </a:ln>
                        </wps:spPr>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975E50" id="Grupo 258" o:spid="_x0000_s1026" style="position:absolute;margin-left:-18.35pt;margin-top:-14.8pt;width:500.1pt;height:478.7pt;z-index:251712512;mso-position-horizontal-relative:margin;mso-width-relative:margin;mso-height-relative:margin" coordorigin="389" coordsize="63510,6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">
                <v:shape id="Cuadro de texto 307" o:spid="_x0000_s1027" type="#_x0000_t202" style="position:absolute;left:389;width:62062;height:57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shape id="Cuadro de texto 256" o:spid="_x0000_s1028" type="#_x0000_t202" style="position:absolute;left:850;top:58110;width:63049;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FhcUA&#10;AADcAAAADwAAAGRycy9kb3ducmV2LnhtbESPT4vCMBTE7wt+h/AEL4umW7As1Sj+WWEP7kFXPD+a&#10;Z1tsXkoSbf32G0HY4zAzv2Hmy9404k7O15YVfEwSEMSF1TWXCk6/u/EnCB+QNTaWScGDPCwXg7c5&#10;5tp2fKD7MZQiQtjnqKAKoc2l9EVFBv3EtsTRu1hnMETpSqkddhFuGpkmSSYN1hwXKmxpU1FxPd6M&#10;gmzrbt2BN+/b09cef9oyPa8fZ6VGw341AxGoD//hV/tbK0in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MWFxQAAANwAAAAPAAAAAAAAAAAAAAAAAJgCAABkcnMv&#10;ZG93bnJldi54bWxQSwUGAAAAAAQABAD1AAAAigMAAAAA&#10;" stroked="f">
                  <v:textbox inset="0,0,0,0"/>
                </v:shape>
                <w10:wrap anchorx="margin"/>
              </v:group>
            </w:pict>
          </mc:Fallback>
        </mc:AlternateContent>
      </w:r>
    </w:p>
    <w:p w14:paraId="3FE1D8A6" w14:textId="1EC30064" w:rsidR="00E235DC" w:rsidRDefault="00E235DC">
      <w:pPr>
        <w:rPr>
          <w:lang w:val="es-ES"/>
        </w:rPr>
      </w:pPr>
    </w:p>
    <w:p w14:paraId="39F2BF3D" w14:textId="3F3FB67B" w:rsidR="00E235DC" w:rsidRDefault="00E235DC">
      <w:pPr>
        <w:rPr>
          <w:lang w:val="es-ES"/>
        </w:rPr>
      </w:pPr>
    </w:p>
    <w:p w14:paraId="0F0FAE82" w14:textId="75A56D05" w:rsidR="00D6358F" w:rsidRDefault="00D6358F">
      <w:pPr>
        <w:rPr>
          <w:noProof/>
          <w:lang w:val="es-ES"/>
        </w:rPr>
      </w:pPr>
    </w:p>
    <w:p w14:paraId="6654545F" w14:textId="6A08DD64" w:rsidR="00E235DC" w:rsidRDefault="00E235DC">
      <w:pPr>
        <w:rPr>
          <w:noProof/>
          <w:lang w:val="es-ES"/>
        </w:rPr>
      </w:pPr>
    </w:p>
    <w:p w14:paraId="42775D73" w14:textId="628BB534" w:rsidR="00E235DC" w:rsidRDefault="00E235DC">
      <w:pPr>
        <w:rPr>
          <w:noProof/>
          <w:lang w:val="es-ES"/>
        </w:rPr>
      </w:pPr>
    </w:p>
    <w:p w14:paraId="1E7A261B" w14:textId="24D9541A" w:rsidR="00E235DC" w:rsidRDefault="00E235DC">
      <w:pPr>
        <w:rPr>
          <w:noProof/>
          <w:lang w:val="es-ES"/>
        </w:rPr>
      </w:pPr>
    </w:p>
    <w:p w14:paraId="676242CE" w14:textId="2602AE59" w:rsidR="00E235DC" w:rsidRDefault="00E235DC">
      <w:pPr>
        <w:rPr>
          <w:noProof/>
          <w:lang w:val="es-ES"/>
        </w:rPr>
      </w:pPr>
    </w:p>
    <w:p w14:paraId="6D189E6E" w14:textId="6482D32D" w:rsidR="00E235DC" w:rsidRDefault="00E235DC">
      <w:pPr>
        <w:rPr>
          <w:noProof/>
          <w:lang w:val="es-ES"/>
        </w:rPr>
      </w:pPr>
    </w:p>
    <w:p w14:paraId="09EC50E0" w14:textId="49E74797" w:rsidR="00E235DC" w:rsidRDefault="00E235DC">
      <w:pPr>
        <w:rPr>
          <w:noProof/>
          <w:lang w:val="es-ES"/>
        </w:rPr>
      </w:pPr>
    </w:p>
    <w:p w14:paraId="48B237C2" w14:textId="7811E763" w:rsidR="00E235DC" w:rsidRDefault="00E235DC">
      <w:pPr>
        <w:rPr>
          <w:noProof/>
          <w:lang w:val="es-ES"/>
        </w:rPr>
      </w:pPr>
    </w:p>
    <w:p w14:paraId="61E6BFF7" w14:textId="6C5F626F" w:rsidR="00E235DC" w:rsidRDefault="00E235DC">
      <w:pPr>
        <w:rPr>
          <w:noProof/>
          <w:lang w:val="es-ES"/>
        </w:rPr>
      </w:pPr>
    </w:p>
    <w:p w14:paraId="22503842" w14:textId="7A8B003C" w:rsidR="00E235DC" w:rsidRDefault="00E235DC">
      <w:pPr>
        <w:rPr>
          <w:noProof/>
          <w:lang w:val="es-ES"/>
        </w:rPr>
      </w:pPr>
    </w:p>
    <w:p w14:paraId="4194E9D8" w14:textId="08DBDA9D" w:rsidR="00E235DC" w:rsidRDefault="00E235DC">
      <w:pPr>
        <w:rPr>
          <w:noProof/>
          <w:lang w:val="es-ES"/>
        </w:rPr>
      </w:pPr>
    </w:p>
    <w:p w14:paraId="755E7606" w14:textId="3CCD116E" w:rsidR="00E235DC" w:rsidRDefault="00E235DC">
      <w:pPr>
        <w:rPr>
          <w:noProof/>
          <w:lang w:val="es-ES"/>
        </w:rPr>
      </w:pPr>
    </w:p>
    <w:p w14:paraId="6CBFFEEB" w14:textId="56FB1E67" w:rsidR="00E235DC" w:rsidRDefault="00E235DC">
      <w:pPr>
        <w:rPr>
          <w:noProof/>
          <w:lang w:val="es-ES"/>
        </w:rPr>
      </w:pPr>
    </w:p>
    <w:p w14:paraId="4204DC66" w14:textId="4F881F9A" w:rsidR="00E235DC" w:rsidRDefault="00E235DC">
      <w:pPr>
        <w:rPr>
          <w:noProof/>
          <w:lang w:val="es-ES"/>
        </w:rPr>
      </w:pPr>
    </w:p>
    <w:p w14:paraId="34313C06" w14:textId="6690DEA7" w:rsidR="00DA2E77" w:rsidRDefault="00DA2E77">
      <w:pPr>
        <w:rPr>
          <w:noProof/>
          <w:lang w:val="es-ES"/>
        </w:rPr>
      </w:pPr>
    </w:p>
    <w:p w14:paraId="5EBAA9F2" w14:textId="77777777" w:rsidR="00DA2E77" w:rsidRDefault="00DA2E77">
      <w:pPr>
        <w:spacing w:line="259" w:lineRule="auto"/>
        <w:jc w:val="left"/>
        <w:rPr>
          <w:noProof/>
          <w:lang w:val="es-ES"/>
        </w:rPr>
      </w:pPr>
      <w:r>
        <w:rPr>
          <w:noProof/>
          <w:lang w:val="es-ES"/>
        </w:rPr>
        <w:br w:type="page"/>
      </w:r>
    </w:p>
    <w:p w14:paraId="3949C164" w14:textId="77777777" w:rsidR="00DA2E77" w:rsidRPr="006422E4" w:rsidRDefault="00DA2E77" w:rsidP="00DA2E77">
      <w:pPr>
        <w:pStyle w:val="Ttulo1"/>
        <w:rPr>
          <w:lang w:val="es-ES"/>
        </w:rPr>
      </w:pPr>
      <w:bookmarkStart w:id="24" w:name="_Toc48324362"/>
      <w:r>
        <w:rPr>
          <w:lang w:val="es-ES"/>
        </w:rPr>
        <w:lastRenderedPageBreak/>
        <w:t>BIBLIOGRAFÍA</w:t>
      </w:r>
      <w:bookmarkEnd w:id="24"/>
    </w:p>
    <w:p w14:paraId="5D8CFC15" w14:textId="77777777" w:rsidR="00DA2E77" w:rsidRDefault="00DA2E77" w:rsidP="00DA2E77">
      <w:pPr>
        <w:rPr>
          <w:rStyle w:val="Hipervnculo"/>
          <w:rFonts w:cs="Arial"/>
          <w:szCs w:val="24"/>
          <w:lang w:val="es-ES"/>
        </w:rPr>
      </w:pPr>
      <w:r w:rsidRPr="00C37811">
        <w:rPr>
          <w:lang w:val="es-ES"/>
        </w:rPr>
        <w:t>(2011). De desecho industrial a subproduct</w:t>
      </w:r>
      <w:r>
        <w:rPr>
          <w:lang w:val="es-ES"/>
        </w:rPr>
        <w:t xml:space="preserve">o con valor agregado. Noticiero </w:t>
      </w:r>
      <w:r w:rsidRPr="00C37811">
        <w:rPr>
          <w:lang w:val="es-ES"/>
        </w:rPr>
        <w:t>Tecnológico Semanal.  Nº 337.</w:t>
      </w:r>
      <w:r>
        <w:rPr>
          <w:lang w:val="es-ES"/>
        </w:rPr>
        <w:t xml:space="preserve"> Recuperado de: </w:t>
      </w:r>
      <w:hyperlink r:id="rId76" w:history="1">
        <w:r w:rsidRPr="00087C5A">
          <w:rPr>
            <w:rStyle w:val="Hipervnculo"/>
            <w:rFonts w:cs="Arial"/>
            <w:szCs w:val="24"/>
            <w:lang w:val="es-ES"/>
          </w:rPr>
          <w:t>http://www.inti.gob.ar/noticiero/2013/noticiero337.htm</w:t>
        </w:r>
      </w:hyperlink>
    </w:p>
    <w:p w14:paraId="04AF9AE8" w14:textId="006087C5" w:rsidR="00DA2E77" w:rsidRDefault="00DA2E77" w:rsidP="00DA2E77">
      <w:pPr>
        <w:rPr>
          <w:rStyle w:val="Hipervnculo"/>
          <w:rFonts w:cs="Arial"/>
          <w:color w:val="auto"/>
          <w:szCs w:val="24"/>
          <w:u w:val="none"/>
          <w:lang w:val="es-ES"/>
        </w:rPr>
      </w:pPr>
      <w:r w:rsidRPr="00C37811">
        <w:rPr>
          <w:lang w:val="es-ES"/>
        </w:rPr>
        <w:t>Agustín Vázquez (2017).  Se suma a los postres argentinos u</w:t>
      </w:r>
      <w:r>
        <w:rPr>
          <w:lang w:val="es-ES"/>
        </w:rPr>
        <w:t xml:space="preserve">n bocadito lácteo </w:t>
      </w:r>
      <w:r w:rsidRPr="00C37811">
        <w:rPr>
          <w:lang w:val="es-ES"/>
        </w:rPr>
        <w:t>agri</w:t>
      </w:r>
      <w:r>
        <w:rPr>
          <w:lang w:val="es-ES"/>
        </w:rPr>
        <w:t xml:space="preserve">dulce. Noticiero Semanal. Nota </w:t>
      </w:r>
      <w:r w:rsidRPr="00C37811">
        <w:rPr>
          <w:lang w:val="es-ES"/>
        </w:rPr>
        <w:t>Nº539.</w:t>
      </w:r>
      <w:r>
        <w:rPr>
          <w:lang w:val="es-ES"/>
        </w:rPr>
        <w:t xml:space="preserve"> Recuperado de: </w:t>
      </w:r>
      <w:hyperlink r:id="rId77" w:history="1">
        <w:r w:rsidR="00F80DD3" w:rsidRPr="00D439E7">
          <w:rPr>
            <w:rStyle w:val="Hipervnculo"/>
            <w:rFonts w:cs="Arial"/>
            <w:szCs w:val="24"/>
            <w:lang w:val="es-ES"/>
          </w:rPr>
          <w:t>http://www.inti.gob.ar/web/noticiero.jsp?idNoticia=575</w:t>
        </w:r>
      </w:hyperlink>
    </w:p>
    <w:p w14:paraId="5FD6719F" w14:textId="2418B620" w:rsidR="00DA2E77" w:rsidRPr="00F80DD3" w:rsidRDefault="00DA2E77" w:rsidP="00DA2E77">
      <w:pPr>
        <w:rPr>
          <w:rStyle w:val="Hipervnculo"/>
          <w:rFonts w:cs="Arial"/>
          <w:szCs w:val="24"/>
          <w:lang w:val="es-ES"/>
        </w:rPr>
      </w:pPr>
      <w:r>
        <w:rPr>
          <w:rStyle w:val="Hipervnculo"/>
          <w:rFonts w:cs="Arial"/>
          <w:color w:val="auto"/>
          <w:szCs w:val="24"/>
          <w:u w:val="none"/>
          <w:lang w:val="es-ES"/>
        </w:rPr>
        <w:t>Alexandra Izrastzoff (2018). Suero ácido, una gran ventaja láctea. Énfasis de la alimentación. Recuperado de:</w:t>
      </w:r>
      <w:r w:rsidR="00F80DD3">
        <w:rPr>
          <w:rStyle w:val="Hipervnculo"/>
          <w:rFonts w:cs="Arial"/>
          <w:szCs w:val="24"/>
          <w:lang w:val="es-ES"/>
        </w:rPr>
        <w:t xml:space="preserve"> </w:t>
      </w:r>
      <w:hyperlink r:id="rId78" w:history="1">
        <w:r w:rsidR="00F80DD3" w:rsidRPr="00F80DD3">
          <w:rPr>
            <w:rStyle w:val="Hipervnculo"/>
            <w:lang w:val="es-ES"/>
          </w:rPr>
          <w:t>http://www.alimentacion.enfasis.com/articulos/81280-suero-acido-una-gran-ventaja-lactea</w:t>
        </w:r>
      </w:hyperlink>
    </w:p>
    <w:p w14:paraId="40D1DB92" w14:textId="3F9FCB1F" w:rsidR="00DA2E77" w:rsidRPr="0016582B" w:rsidRDefault="00DA2E77" w:rsidP="00DA2E77">
      <w:pPr>
        <w:rPr>
          <w:color w:val="0000FF"/>
          <w:u w:val="single"/>
          <w:lang w:val="es-ES"/>
        </w:rPr>
      </w:pPr>
      <w:r>
        <w:rPr>
          <w:rStyle w:val="Hipervnculo"/>
          <w:rFonts w:cs="Arial"/>
          <w:color w:val="auto"/>
          <w:szCs w:val="24"/>
          <w:u w:val="none"/>
          <w:lang w:val="es-ES"/>
        </w:rPr>
        <w:t xml:space="preserve">Arla Foods Ingredients. Rendimiento optimizado. Recuperado de: </w:t>
      </w:r>
      <w:hyperlink r:id="rId79" w:history="1">
        <w:r w:rsidR="00F80DD3" w:rsidRPr="00F80DD3">
          <w:rPr>
            <w:rStyle w:val="Hipervnculo"/>
            <w:lang w:val="es-ES"/>
          </w:rPr>
          <w:t>https://la.arlafoodsingredients.com/nuestros-ingredientes/ingredientes-lacteos/rendimiento-optimizado</w:t>
        </w:r>
      </w:hyperlink>
    </w:p>
    <w:p w14:paraId="4DE13EB7" w14:textId="77777777" w:rsidR="00DA2E77" w:rsidRDefault="00DA2E77" w:rsidP="00DA2E77">
      <w:pPr>
        <w:rPr>
          <w:lang w:val="es-ES"/>
        </w:rPr>
      </w:pPr>
      <w:r w:rsidRPr="00C37811">
        <w:rPr>
          <w:lang w:val="es-ES"/>
        </w:rPr>
        <w:t>Código Alimentario Argentino (2014).</w:t>
      </w:r>
      <w:r>
        <w:rPr>
          <w:lang w:val="es-ES"/>
        </w:rPr>
        <w:t xml:space="preserve"> Capítulo VI. Alimentos cárneos y afines. Art.442.</w:t>
      </w:r>
    </w:p>
    <w:p w14:paraId="552FC1AE" w14:textId="77777777" w:rsidR="00DA2E77" w:rsidRDefault="00DA2E77" w:rsidP="00DA2E77">
      <w:pPr>
        <w:rPr>
          <w:lang w:val="es-ES"/>
        </w:rPr>
      </w:pPr>
      <w:r w:rsidRPr="00C37811">
        <w:rPr>
          <w:lang w:val="es-ES"/>
        </w:rPr>
        <w:t>Código Alimentario Argentino (2014). Capitulo VIII. Alimentos Lácteos.</w:t>
      </w:r>
      <w:r>
        <w:rPr>
          <w:lang w:val="es-ES"/>
        </w:rPr>
        <w:t xml:space="preserve"> Art. 582.</w:t>
      </w:r>
    </w:p>
    <w:p w14:paraId="242609D4" w14:textId="77777777" w:rsidR="00DA2E77" w:rsidRDefault="00DA2E77" w:rsidP="00DA2E77">
      <w:pPr>
        <w:rPr>
          <w:rStyle w:val="Hipervnculo"/>
          <w:lang w:val="es-ES"/>
        </w:rPr>
      </w:pPr>
      <w:r w:rsidRPr="00C37811">
        <w:rPr>
          <w:lang w:val="es-ES"/>
        </w:rPr>
        <w:t xml:space="preserve">E. Schmidt,  B. Aima, J. Karlen, R. Páez, </w:t>
      </w:r>
      <w:r>
        <w:rPr>
          <w:lang w:val="es-ES"/>
        </w:rPr>
        <w:t xml:space="preserve">J. Speranza, M. Taverna (2013). </w:t>
      </w:r>
      <w:r w:rsidRPr="00C37811">
        <w:rPr>
          <w:lang w:val="es-ES"/>
        </w:rPr>
        <w:t>Implantación de un modelo que optimice la</w:t>
      </w:r>
      <w:r>
        <w:rPr>
          <w:lang w:val="es-ES"/>
        </w:rPr>
        <w:t xml:space="preserve"> cadena de valor del lactosuero </w:t>
      </w:r>
      <w:r w:rsidRPr="00C37811">
        <w:rPr>
          <w:lang w:val="es-ES"/>
        </w:rPr>
        <w:t>en las pymes lácteas de la cuenca central l</w:t>
      </w:r>
      <w:r>
        <w:rPr>
          <w:lang w:val="es-ES"/>
        </w:rPr>
        <w:t>echera santafesina. Tecno INTI. Recuperado de:</w:t>
      </w:r>
      <w:hyperlink r:id="rId80" w:history="1">
        <w:r w:rsidRPr="00087C5A">
          <w:rPr>
            <w:rStyle w:val="Hipervnculo"/>
            <w:lang w:val="es-ES"/>
          </w:rPr>
          <w:t>http://ftp.inti.gob.ar/comunicacion/tecnointi2013/04_industrializacion_de_alimentos/04-%20600.pdf</w:t>
        </w:r>
      </w:hyperlink>
    </w:p>
    <w:p w14:paraId="6253C6C8" w14:textId="77777777" w:rsidR="00DA2E77" w:rsidRDefault="00DA2E77" w:rsidP="00DA2E77">
      <w:pPr>
        <w:rPr>
          <w:lang w:val="es-ES"/>
        </w:rPr>
      </w:pPr>
      <w:r w:rsidRPr="00FD7BE0">
        <w:rPr>
          <w:lang w:val="es-ES"/>
        </w:rPr>
        <w:t xml:space="preserve">Eric Monetti. 2019. El suero lácteo más sustentable. </w:t>
      </w:r>
      <w:r>
        <w:rPr>
          <w:lang w:val="es-ES"/>
        </w:rPr>
        <w:t xml:space="preserve">Universidad Nacional de Rosario. Recuperado de: </w:t>
      </w:r>
      <w:hyperlink r:id="rId81" w:history="1">
        <w:r w:rsidRPr="00087C5A">
          <w:rPr>
            <w:rStyle w:val="Hipervnculo"/>
            <w:lang w:val="es-ES"/>
          </w:rPr>
          <w:t>https://www.unr.edu.ar/noticia/13163/el-suero-lacteo-mas-</w:t>
        </w:r>
        <w:r w:rsidRPr="00087C5A">
          <w:rPr>
            <w:rStyle w:val="Hipervnculo"/>
            <w:lang w:val="es-ES"/>
          </w:rPr>
          <w:lastRenderedPageBreak/>
          <w:t>sustentable?fbclid=IwAR3Dv6d-GRod66BQoza4dyZHR2oMzK22ZhbtVoQXaM0M1YSMAZFfNnWyLX8</w:t>
        </w:r>
      </w:hyperlink>
    </w:p>
    <w:p w14:paraId="42FDCC69" w14:textId="77777777" w:rsidR="00DA2E77" w:rsidRDefault="00DA2E77" w:rsidP="00DA2E77">
      <w:pPr>
        <w:rPr>
          <w:rStyle w:val="Hipervnculo"/>
          <w:lang w:val="es-ES"/>
        </w:rPr>
      </w:pPr>
      <w:r w:rsidRPr="00697C60">
        <w:rPr>
          <w:lang w:val="es-ES"/>
        </w:rPr>
        <w:t>INAL. Guía de interpretación d</w:t>
      </w:r>
      <w:r>
        <w:rPr>
          <w:lang w:val="es-ES"/>
        </w:rPr>
        <w:t xml:space="preserve">e Resultados microbiológicos de alimentos. ANMAT. Recuperado de: </w:t>
      </w:r>
      <w:hyperlink r:id="rId82" w:history="1">
        <w:r w:rsidRPr="00697C60">
          <w:rPr>
            <w:rStyle w:val="Hipervnculo"/>
            <w:lang w:val="es-ES"/>
          </w:rPr>
          <w:t>http://www.anmat.gov.ar/Alimentos/Guia_de_interpretacion_resultados_microbiologicos.pdf</w:t>
        </w:r>
      </w:hyperlink>
    </w:p>
    <w:p w14:paraId="754BA02E" w14:textId="4F714329" w:rsidR="00F80DD3" w:rsidRPr="00F80DD3" w:rsidRDefault="00DA2E77" w:rsidP="00DA2E77">
      <w:pPr>
        <w:rPr>
          <w:lang w:val="es-ES"/>
        </w:rPr>
      </w:pPr>
      <w:r w:rsidRPr="00C37811">
        <w:rPr>
          <w:lang w:val="es-ES"/>
        </w:rPr>
        <w:t>Ingeniero  Agr. Aníbal Schaller (2009). Sueros de Le</w:t>
      </w:r>
      <w:r>
        <w:rPr>
          <w:lang w:val="es-ES"/>
        </w:rPr>
        <w:t xml:space="preserve">cheria.  Alimentos Argentinos. </w:t>
      </w:r>
      <w:r w:rsidRPr="00C37811">
        <w:rPr>
          <w:lang w:val="es-ES"/>
        </w:rPr>
        <w:t>Nº 44. Páginas 20-24.</w:t>
      </w:r>
      <w:r>
        <w:rPr>
          <w:lang w:val="es-ES"/>
        </w:rPr>
        <w:t xml:space="preserve"> Recuperado de: </w:t>
      </w:r>
      <w:hyperlink r:id="rId83" w:history="1">
        <w:r w:rsidR="00F80DD3" w:rsidRPr="00F80DD3">
          <w:rPr>
            <w:rStyle w:val="Hipervnculo"/>
            <w:lang w:val="es-ES"/>
          </w:rPr>
          <w:t>http://www.alimentosargentinos.gob.ar/contenido/sectores/tecnologia/Ficha_13_Lactosuero.pdf</w:t>
        </w:r>
      </w:hyperlink>
    </w:p>
    <w:p w14:paraId="5DAB3834" w14:textId="77777777" w:rsidR="00DA2E77" w:rsidRDefault="00DA2E77" w:rsidP="00DA2E77">
      <w:pPr>
        <w:rPr>
          <w:lang w:val="es-ES"/>
        </w:rPr>
      </w:pPr>
      <w:r w:rsidRPr="00C37811">
        <w:rPr>
          <w:lang w:val="es-ES"/>
        </w:rPr>
        <w:t>INTI. Calidad de suero: tendencias y metodologías anal</w:t>
      </w:r>
      <w:r>
        <w:rPr>
          <w:lang w:val="es-ES"/>
        </w:rPr>
        <w:t xml:space="preserve">íticas que aplican su control. </w:t>
      </w:r>
      <w:r w:rsidRPr="00C37811">
        <w:rPr>
          <w:lang w:val="es-ES"/>
        </w:rPr>
        <w:t>Jorge Speranza, Erica Schmidt, María</w:t>
      </w:r>
      <w:r>
        <w:rPr>
          <w:lang w:val="es-ES"/>
        </w:rPr>
        <w:t xml:space="preserve"> Laura Castells (2013). Lácteos </w:t>
      </w:r>
      <w:r w:rsidRPr="00C37811">
        <w:rPr>
          <w:lang w:val="es-ES"/>
        </w:rPr>
        <w:t>informa. INTI  Nº 2. Nota Nº 1</w:t>
      </w:r>
      <w:r>
        <w:rPr>
          <w:lang w:val="es-ES"/>
        </w:rPr>
        <w:t>.</w:t>
      </w:r>
    </w:p>
    <w:p w14:paraId="0C980653" w14:textId="77777777" w:rsidR="00DA2E77" w:rsidRDefault="00DA2E77" w:rsidP="00DA2E77">
      <w:pPr>
        <w:rPr>
          <w:lang w:val="es-ES"/>
        </w:rPr>
      </w:pPr>
      <w:r w:rsidRPr="00213C31">
        <w:rPr>
          <w:lang w:val="es-ES"/>
        </w:rPr>
        <w:t xml:space="preserve">INTI. Valorización del lactosuero. 2017. Compilación de </w:t>
      </w:r>
      <w:r>
        <w:rPr>
          <w:lang w:val="es-ES"/>
        </w:rPr>
        <w:t xml:space="preserve">Graciela Muset y María Laura Castells. </w:t>
      </w:r>
    </w:p>
    <w:p w14:paraId="3F37530D" w14:textId="77777777" w:rsidR="00DA2E77" w:rsidRDefault="00DA2E77" w:rsidP="00DA2E77">
      <w:pPr>
        <w:rPr>
          <w:lang w:val="es-ES"/>
        </w:rPr>
      </w:pPr>
      <w:r>
        <w:rPr>
          <w:lang w:val="es-ES"/>
        </w:rPr>
        <w:t xml:space="preserve">INTI. Desarrollan una bebida láctea fermentada. 2014. Laura Castells. Lácteos Informa, N° 6. </w:t>
      </w:r>
    </w:p>
    <w:p w14:paraId="4879FCB4" w14:textId="77777777" w:rsidR="00DA2E77" w:rsidRPr="00DA3254" w:rsidRDefault="00DA2E77" w:rsidP="00DA2E77">
      <w:pPr>
        <w:rPr>
          <w:rFonts w:cs="Arial"/>
          <w:szCs w:val="24"/>
          <w:lang w:val="es-ES"/>
        </w:rPr>
      </w:pPr>
      <w:r w:rsidRPr="00C37811">
        <w:rPr>
          <w:lang w:val="es-ES"/>
        </w:rPr>
        <w:t>Ministerio de Ciencia, Tecnología e Innovación Pro</w:t>
      </w:r>
      <w:r>
        <w:rPr>
          <w:lang w:val="es-ES"/>
        </w:rPr>
        <w:t xml:space="preserve">ductiva (2012). Bebida láctea a </w:t>
      </w:r>
      <w:r w:rsidRPr="00C37811">
        <w:rPr>
          <w:lang w:val="es-ES"/>
        </w:rPr>
        <w:t xml:space="preserve">base de suero. INNOVAR. </w:t>
      </w:r>
      <w:r>
        <w:rPr>
          <w:lang w:val="es-ES"/>
        </w:rPr>
        <w:t xml:space="preserve"> Recuperado de: </w:t>
      </w:r>
      <w:hyperlink r:id="rId84" w:history="1">
        <w:r w:rsidRPr="00F80DD3">
          <w:rPr>
            <w:rStyle w:val="Hipervnculo"/>
            <w:lang w:val="es-ES"/>
          </w:rPr>
          <w:t>http://www.innovar.mincyt.gob.ar/catalogo-de-proyectos/casos-destacados/medio-ambiente/bebida-lactea-a-base-de-suero/</w:t>
        </w:r>
      </w:hyperlink>
    </w:p>
    <w:p w14:paraId="0AE05D36" w14:textId="0A0F48DB" w:rsidR="00DA2E77" w:rsidRPr="003B7D36" w:rsidRDefault="00DA2E77" w:rsidP="00DA2E77">
      <w:pPr>
        <w:rPr>
          <w:lang w:val="es-ES"/>
        </w:rPr>
      </w:pPr>
      <w:r w:rsidRPr="00C37811">
        <w:rPr>
          <w:lang w:val="es-ES"/>
        </w:rPr>
        <w:t>Miraballes M., Jorcín S., López T., Gámbaro A (</w:t>
      </w:r>
      <w:r>
        <w:rPr>
          <w:lang w:val="es-ES"/>
        </w:rPr>
        <w:t xml:space="preserve">2017). Desarrollo de una bebida </w:t>
      </w:r>
      <w:r w:rsidRPr="00C37811">
        <w:rPr>
          <w:lang w:val="es-ES"/>
        </w:rPr>
        <w:t xml:space="preserve">láctea fermentada en base a suero de quesería. </w:t>
      </w:r>
      <w:r>
        <w:rPr>
          <w:lang w:val="es-ES"/>
        </w:rPr>
        <w:t xml:space="preserve">Tecnología Láctea </w:t>
      </w:r>
      <w:r w:rsidRPr="006422E4">
        <w:rPr>
          <w:lang w:val="es-ES"/>
        </w:rPr>
        <w:t xml:space="preserve">Latinoamericana </w:t>
      </w:r>
      <w:r w:rsidRPr="006422E4">
        <w:rPr>
          <w:lang w:val="es-ES"/>
        </w:rPr>
        <w:lastRenderedPageBreak/>
        <w:t xml:space="preserve">Nº96. Páginas Nº50-53. </w:t>
      </w:r>
      <w:r>
        <w:rPr>
          <w:lang w:val="es-ES"/>
        </w:rPr>
        <w:t xml:space="preserve">Recuperado de: </w:t>
      </w:r>
      <w:hyperlink r:id="rId85" w:history="1">
        <w:r w:rsidR="00F80DD3" w:rsidRPr="00F80DD3">
          <w:rPr>
            <w:rStyle w:val="Hipervnculo"/>
            <w:lang w:val="es-ES"/>
          </w:rPr>
          <w:t>https://publitec.com/contenido/objetos/Bebidalactea.pdf</w:t>
        </w:r>
      </w:hyperlink>
    </w:p>
    <w:p w14:paraId="5C648F99" w14:textId="77777777" w:rsidR="00DA2E77" w:rsidRPr="00E350BA" w:rsidRDefault="00DA2E77" w:rsidP="00DA2E77">
      <w:pPr>
        <w:rPr>
          <w:lang w:val="es-ES"/>
        </w:rPr>
      </w:pPr>
      <w:r>
        <w:rPr>
          <w:lang w:val="es-ES"/>
        </w:rPr>
        <w:t xml:space="preserve">Organización de las Naciones Unidas para la Alimentación y la Agricultura. Portal lácteo. Recuperado de: </w:t>
      </w:r>
      <w:hyperlink r:id="rId86" w:history="1">
        <w:r w:rsidRPr="006F0D18">
          <w:rPr>
            <w:rStyle w:val="Hipervnculo"/>
            <w:lang w:val="es-ES"/>
          </w:rPr>
          <w:t>http://www.fao.org/dairy-production-products/es/</w:t>
        </w:r>
      </w:hyperlink>
    </w:p>
    <w:p w14:paraId="18E5B627" w14:textId="77777777" w:rsidR="00DA2E77" w:rsidRDefault="00DA2E77" w:rsidP="00DA2E77">
      <w:pPr>
        <w:rPr>
          <w:rStyle w:val="Hipervnculo"/>
          <w:lang w:val="es-ES"/>
        </w:rPr>
      </w:pPr>
      <w:r>
        <w:rPr>
          <w:lang w:val="es-ES"/>
        </w:rPr>
        <w:t xml:space="preserve">Schaller. Sueros de lechería. Cadenas alimentarias. Alimentos Argentinos. Recuperado de:  </w:t>
      </w:r>
      <w:hyperlink r:id="rId87" w:history="1">
        <w:r w:rsidRPr="00BA24E3">
          <w:rPr>
            <w:rStyle w:val="Hipervnculo"/>
            <w:lang w:val="es-ES"/>
          </w:rPr>
          <w:t>http://www.alimentosargentinos.gob.ar/contenido/revista/ediciones/44/cadenas/r44_06_SueroLacteo.pdf</w:t>
        </w:r>
      </w:hyperlink>
    </w:p>
    <w:p w14:paraId="3F89BA47" w14:textId="77777777" w:rsidR="00DA2E77" w:rsidRDefault="00DA2E77" w:rsidP="00DA2E77">
      <w:pPr>
        <w:rPr>
          <w:lang w:val="es-ES"/>
        </w:rPr>
      </w:pPr>
      <w:r w:rsidRPr="00C37811">
        <w:rPr>
          <w:lang w:val="es-ES"/>
        </w:rPr>
        <w:t>Téc. Magali Parzanese. Tecnologías para la Indus</w:t>
      </w:r>
      <w:r>
        <w:rPr>
          <w:lang w:val="es-ES"/>
        </w:rPr>
        <w:t xml:space="preserve">tria Alimentaria, Procesamiento de </w:t>
      </w:r>
      <w:r w:rsidRPr="00C37811">
        <w:rPr>
          <w:lang w:val="es-ES"/>
        </w:rPr>
        <w:t>Lactosuero. Alimentos Argentinos. Ficha Nº 13</w:t>
      </w:r>
      <w:r>
        <w:rPr>
          <w:lang w:val="es-ES"/>
        </w:rPr>
        <w:t xml:space="preserve">. Recuperado de: </w:t>
      </w:r>
      <w:hyperlink r:id="rId88" w:history="1">
        <w:r w:rsidRPr="00087C5A">
          <w:rPr>
            <w:rStyle w:val="Hipervnculo"/>
            <w:lang w:val="es-ES"/>
          </w:rPr>
          <w:t>http://www.alimentosargentinos.gob.ar/contenido/sectores/tecnologia/Ficha_13_Lactosuero.pdf</w:t>
        </w:r>
      </w:hyperlink>
    </w:p>
    <w:p w14:paraId="21BC13E8" w14:textId="77777777" w:rsidR="00DA2E77" w:rsidRPr="003B16D0" w:rsidRDefault="00DA2E77" w:rsidP="00DA2E77">
      <w:pPr>
        <w:rPr>
          <w:lang w:val="es-ES"/>
        </w:rPr>
      </w:pPr>
    </w:p>
    <w:p w14:paraId="086DA649" w14:textId="7624C080" w:rsidR="001C7D4A" w:rsidRPr="001C7D4A" w:rsidRDefault="0039192F" w:rsidP="00DA2E77">
      <w:pPr>
        <w:spacing w:line="259" w:lineRule="auto"/>
        <w:jc w:val="left"/>
        <w:rPr>
          <w:lang w:val="es-ES"/>
        </w:rPr>
      </w:pPr>
      <w:r>
        <w:rPr>
          <w:noProof/>
          <w:lang w:val="es-AR" w:eastAsia="es-AR"/>
        </w:rPr>
        <mc:AlternateContent>
          <mc:Choice Requires="wps">
            <w:drawing>
              <wp:anchor distT="0" distB="0" distL="114300" distR="114300" simplePos="0" relativeHeight="251739136" behindDoc="0" locked="0" layoutInCell="1" allowOverlap="1" wp14:anchorId="61EA043E" wp14:editId="5A6880DF">
                <wp:simplePos x="0" y="0"/>
                <wp:positionH relativeFrom="column">
                  <wp:posOffset>-1080135</wp:posOffset>
                </wp:positionH>
                <wp:positionV relativeFrom="paragraph">
                  <wp:posOffset>-5964555</wp:posOffset>
                </wp:positionV>
                <wp:extent cx="914400" cy="914400"/>
                <wp:effectExtent l="9525" t="9525" r="9525"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C2BC2" id="Text Box 3" o:spid="_x0000_s1026" type="#_x0000_t202" style="position:absolute;margin-left:-85.05pt;margin-top:-469.65pt;width:1in;height:1in;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"/>
            </w:pict>
          </mc:Fallback>
        </mc:AlternateContent>
      </w:r>
    </w:p>
    <w:sectPr w:rsidR="001C7D4A" w:rsidRPr="001C7D4A" w:rsidSect="00191C4E">
      <w:pgSz w:w="11906" w:h="16838" w:code="9"/>
      <w:pgMar w:top="1418" w:right="1134"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04B85D" w14:textId="77777777" w:rsidR="006F4AD7" w:rsidRDefault="006F4AD7" w:rsidP="002C0A9D">
      <w:pPr>
        <w:spacing w:after="0" w:line="240" w:lineRule="auto"/>
      </w:pPr>
      <w:r>
        <w:separator/>
      </w:r>
    </w:p>
  </w:endnote>
  <w:endnote w:type="continuationSeparator" w:id="0">
    <w:p w14:paraId="659F49B7" w14:textId="77777777" w:rsidR="006F4AD7" w:rsidRDefault="006F4AD7" w:rsidP="002C0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075C5" w14:textId="77777777" w:rsidR="006F4AD7" w:rsidRDefault="006F4AD7" w:rsidP="002C0A9D">
      <w:pPr>
        <w:spacing w:after="0" w:line="240" w:lineRule="auto"/>
      </w:pPr>
      <w:r>
        <w:separator/>
      </w:r>
    </w:p>
  </w:footnote>
  <w:footnote w:type="continuationSeparator" w:id="0">
    <w:p w14:paraId="359D0AD1" w14:textId="77777777" w:rsidR="006F4AD7" w:rsidRDefault="006F4AD7" w:rsidP="002C0A9D">
      <w:pPr>
        <w:spacing w:after="0" w:line="240" w:lineRule="auto"/>
      </w:pPr>
      <w:r>
        <w:continuationSeparator/>
      </w:r>
    </w:p>
  </w:footnote>
  <w:footnote w:id="1">
    <w:p w14:paraId="0D4846C0" w14:textId="77777777" w:rsidR="002C0A9D" w:rsidRDefault="002C0A9D"/>
    <w:p w14:paraId="7B56BCC3" w14:textId="77777777" w:rsidR="002C0A9D" w:rsidRDefault="002C0A9D"/>
  </w:footnote>
  <w:footnote w:id="2">
    <w:p w14:paraId="28CEFA69" w14:textId="77777777" w:rsidR="002C0A9D" w:rsidRDefault="002C0A9D"/>
    <w:p w14:paraId="49947023" w14:textId="77777777" w:rsidR="002C0A9D" w:rsidRDefault="002C0A9D"/>
  </w:footnote>
  <w:footnote w:id="3">
    <w:p w14:paraId="27694CA3" w14:textId="77777777" w:rsidR="002C0A9D" w:rsidRDefault="002C0A9D"/>
    <w:p w14:paraId="5E9ECCC0" w14:textId="77777777" w:rsidR="002C0A9D" w:rsidRDefault="002C0A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B4E29"/>
    <w:multiLevelType w:val="hybridMultilevel"/>
    <w:tmpl w:val="438A5B70"/>
    <w:lvl w:ilvl="0" w:tplc="431CE28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D4281"/>
    <w:multiLevelType w:val="hybridMultilevel"/>
    <w:tmpl w:val="C29A0C36"/>
    <w:lvl w:ilvl="0" w:tplc="2382B11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63CA5"/>
    <w:multiLevelType w:val="hybridMultilevel"/>
    <w:tmpl w:val="AA506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F1143"/>
    <w:multiLevelType w:val="hybridMultilevel"/>
    <w:tmpl w:val="56AC9C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0B1A3A"/>
    <w:multiLevelType w:val="hybridMultilevel"/>
    <w:tmpl w:val="A82E6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F0DA3"/>
    <w:multiLevelType w:val="hybridMultilevel"/>
    <w:tmpl w:val="B6A44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A717E"/>
    <w:multiLevelType w:val="hybridMultilevel"/>
    <w:tmpl w:val="847C2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6DC0479"/>
    <w:multiLevelType w:val="hybridMultilevel"/>
    <w:tmpl w:val="56AC9C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C161020"/>
    <w:multiLevelType w:val="hybridMultilevel"/>
    <w:tmpl w:val="AD5E8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3B0F85"/>
    <w:multiLevelType w:val="hybridMultilevel"/>
    <w:tmpl w:val="0B564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69527F"/>
    <w:multiLevelType w:val="hybridMultilevel"/>
    <w:tmpl w:val="4EE63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0C4283"/>
    <w:multiLevelType w:val="hybridMultilevel"/>
    <w:tmpl w:val="B75C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A6E78"/>
    <w:multiLevelType w:val="hybridMultilevel"/>
    <w:tmpl w:val="56AC9C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DE5777"/>
    <w:multiLevelType w:val="hybridMultilevel"/>
    <w:tmpl w:val="56AC9C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D743E9"/>
    <w:multiLevelType w:val="hybridMultilevel"/>
    <w:tmpl w:val="22986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A679F"/>
    <w:multiLevelType w:val="hybridMultilevel"/>
    <w:tmpl w:val="2416C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D3475"/>
    <w:multiLevelType w:val="hybridMultilevel"/>
    <w:tmpl w:val="4A6A4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547A40"/>
    <w:multiLevelType w:val="hybridMultilevel"/>
    <w:tmpl w:val="8DCE8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EC2A08"/>
    <w:multiLevelType w:val="hybridMultilevel"/>
    <w:tmpl w:val="5F6AB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847274"/>
    <w:multiLevelType w:val="hybridMultilevel"/>
    <w:tmpl w:val="2840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A90C25"/>
    <w:multiLevelType w:val="hybridMultilevel"/>
    <w:tmpl w:val="4B324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97759"/>
    <w:multiLevelType w:val="hybridMultilevel"/>
    <w:tmpl w:val="66C29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1340AB"/>
    <w:multiLevelType w:val="hybridMultilevel"/>
    <w:tmpl w:val="5C18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F752F9"/>
    <w:multiLevelType w:val="hybridMultilevel"/>
    <w:tmpl w:val="A49A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875681"/>
    <w:multiLevelType w:val="hybridMultilevel"/>
    <w:tmpl w:val="CE9C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0B4E7B"/>
    <w:multiLevelType w:val="hybridMultilevel"/>
    <w:tmpl w:val="31E0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7E3B0D"/>
    <w:multiLevelType w:val="hybridMultilevel"/>
    <w:tmpl w:val="66C29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347002"/>
    <w:multiLevelType w:val="hybridMultilevel"/>
    <w:tmpl w:val="DCBE0426"/>
    <w:lvl w:ilvl="0" w:tplc="10A03B3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A60ED2"/>
    <w:multiLevelType w:val="hybridMultilevel"/>
    <w:tmpl w:val="66C29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441D3"/>
    <w:multiLevelType w:val="hybridMultilevel"/>
    <w:tmpl w:val="3A541E5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AEA2796"/>
    <w:multiLevelType w:val="hybridMultilevel"/>
    <w:tmpl w:val="A2EA9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1"/>
  </w:num>
  <w:num w:numId="4">
    <w:abstractNumId w:val="3"/>
  </w:num>
  <w:num w:numId="5">
    <w:abstractNumId w:val="30"/>
  </w:num>
  <w:num w:numId="6">
    <w:abstractNumId w:val="7"/>
  </w:num>
  <w:num w:numId="7">
    <w:abstractNumId w:val="8"/>
  </w:num>
  <w:num w:numId="8">
    <w:abstractNumId w:val="12"/>
  </w:num>
  <w:num w:numId="9">
    <w:abstractNumId w:val="17"/>
  </w:num>
  <w:num w:numId="10">
    <w:abstractNumId w:val="4"/>
  </w:num>
  <w:num w:numId="11">
    <w:abstractNumId w:val="19"/>
  </w:num>
  <w:num w:numId="12">
    <w:abstractNumId w:val="16"/>
  </w:num>
  <w:num w:numId="13">
    <w:abstractNumId w:val="10"/>
  </w:num>
  <w:num w:numId="14">
    <w:abstractNumId w:val="5"/>
  </w:num>
  <w:num w:numId="15">
    <w:abstractNumId w:val="24"/>
  </w:num>
  <w:num w:numId="16">
    <w:abstractNumId w:val="20"/>
  </w:num>
  <w:num w:numId="17">
    <w:abstractNumId w:val="25"/>
  </w:num>
  <w:num w:numId="18">
    <w:abstractNumId w:val="28"/>
  </w:num>
  <w:num w:numId="19">
    <w:abstractNumId w:val="21"/>
  </w:num>
  <w:num w:numId="20">
    <w:abstractNumId w:val="26"/>
  </w:num>
  <w:num w:numId="21">
    <w:abstractNumId w:val="14"/>
  </w:num>
  <w:num w:numId="22">
    <w:abstractNumId w:val="18"/>
  </w:num>
  <w:num w:numId="23">
    <w:abstractNumId w:val="1"/>
  </w:num>
  <w:num w:numId="24">
    <w:abstractNumId w:val="27"/>
  </w:num>
  <w:num w:numId="25">
    <w:abstractNumId w:val="2"/>
  </w:num>
  <w:num w:numId="26">
    <w:abstractNumId w:val="29"/>
  </w:num>
  <w:num w:numId="27">
    <w:abstractNumId w:val="0"/>
  </w:num>
  <w:num w:numId="28">
    <w:abstractNumId w:val="15"/>
  </w:num>
  <w:num w:numId="29">
    <w:abstractNumId w:val="9"/>
  </w:num>
  <w:num w:numId="30">
    <w:abstractNumId w:val="6"/>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B16"/>
    <w:rsid w:val="00001950"/>
    <w:rsid w:val="00003847"/>
    <w:rsid w:val="00040B6C"/>
    <w:rsid w:val="00046B07"/>
    <w:rsid w:val="000476FD"/>
    <w:rsid w:val="00051957"/>
    <w:rsid w:val="00056435"/>
    <w:rsid w:val="00060401"/>
    <w:rsid w:val="0006286D"/>
    <w:rsid w:val="000631C4"/>
    <w:rsid w:val="000A3935"/>
    <w:rsid w:val="000B6A6A"/>
    <w:rsid w:val="000B7CDD"/>
    <w:rsid w:val="000C5180"/>
    <w:rsid w:val="000C56F0"/>
    <w:rsid w:val="000D3468"/>
    <w:rsid w:val="000E3776"/>
    <w:rsid w:val="000F2B00"/>
    <w:rsid w:val="000F5B89"/>
    <w:rsid w:val="001134D7"/>
    <w:rsid w:val="001178A9"/>
    <w:rsid w:val="00117AAF"/>
    <w:rsid w:val="00134362"/>
    <w:rsid w:val="00135D77"/>
    <w:rsid w:val="00136BAC"/>
    <w:rsid w:val="00145013"/>
    <w:rsid w:val="0015057D"/>
    <w:rsid w:val="00151DA8"/>
    <w:rsid w:val="00154025"/>
    <w:rsid w:val="00155ACF"/>
    <w:rsid w:val="00157B99"/>
    <w:rsid w:val="001631B4"/>
    <w:rsid w:val="00170E73"/>
    <w:rsid w:val="00171CEA"/>
    <w:rsid w:val="001757E0"/>
    <w:rsid w:val="00177C0C"/>
    <w:rsid w:val="00191C4E"/>
    <w:rsid w:val="00194A44"/>
    <w:rsid w:val="001962E8"/>
    <w:rsid w:val="001C7D4A"/>
    <w:rsid w:val="001E0BE8"/>
    <w:rsid w:val="001E16DE"/>
    <w:rsid w:val="001E4DB9"/>
    <w:rsid w:val="00202CB5"/>
    <w:rsid w:val="00204310"/>
    <w:rsid w:val="00213360"/>
    <w:rsid w:val="00215247"/>
    <w:rsid w:val="002354A2"/>
    <w:rsid w:val="0023613C"/>
    <w:rsid w:val="00242E7A"/>
    <w:rsid w:val="00253FF2"/>
    <w:rsid w:val="00255ED7"/>
    <w:rsid w:val="00267FE0"/>
    <w:rsid w:val="00277612"/>
    <w:rsid w:val="00277F70"/>
    <w:rsid w:val="00282D1C"/>
    <w:rsid w:val="0028447B"/>
    <w:rsid w:val="002950D5"/>
    <w:rsid w:val="00297DB1"/>
    <w:rsid w:val="002A591D"/>
    <w:rsid w:val="002B7AB1"/>
    <w:rsid w:val="002C0A9D"/>
    <w:rsid w:val="002C291E"/>
    <w:rsid w:val="002C4381"/>
    <w:rsid w:val="002D15F3"/>
    <w:rsid w:val="002E3A95"/>
    <w:rsid w:val="002E53B4"/>
    <w:rsid w:val="002F0A23"/>
    <w:rsid w:val="002F108E"/>
    <w:rsid w:val="002F199C"/>
    <w:rsid w:val="002F7B66"/>
    <w:rsid w:val="00301AA1"/>
    <w:rsid w:val="00322763"/>
    <w:rsid w:val="00332CFC"/>
    <w:rsid w:val="003345B2"/>
    <w:rsid w:val="00347947"/>
    <w:rsid w:val="00350B9E"/>
    <w:rsid w:val="00351DB1"/>
    <w:rsid w:val="00354337"/>
    <w:rsid w:val="00354F27"/>
    <w:rsid w:val="00366776"/>
    <w:rsid w:val="00374864"/>
    <w:rsid w:val="003750AF"/>
    <w:rsid w:val="00376704"/>
    <w:rsid w:val="003833E4"/>
    <w:rsid w:val="003856DD"/>
    <w:rsid w:val="00385DFB"/>
    <w:rsid w:val="0039192F"/>
    <w:rsid w:val="003A7427"/>
    <w:rsid w:val="003B2EAD"/>
    <w:rsid w:val="003B7D36"/>
    <w:rsid w:val="003C1D08"/>
    <w:rsid w:val="003C2C41"/>
    <w:rsid w:val="003D7D34"/>
    <w:rsid w:val="003E6AE4"/>
    <w:rsid w:val="003F4929"/>
    <w:rsid w:val="003F61D3"/>
    <w:rsid w:val="00401263"/>
    <w:rsid w:val="004047E0"/>
    <w:rsid w:val="004067A7"/>
    <w:rsid w:val="00411646"/>
    <w:rsid w:val="004120B5"/>
    <w:rsid w:val="004122E6"/>
    <w:rsid w:val="00414139"/>
    <w:rsid w:val="00431223"/>
    <w:rsid w:val="00433EF0"/>
    <w:rsid w:val="00434754"/>
    <w:rsid w:val="004459E4"/>
    <w:rsid w:val="0044636D"/>
    <w:rsid w:val="004533BF"/>
    <w:rsid w:val="00460B31"/>
    <w:rsid w:val="0046160C"/>
    <w:rsid w:val="00461740"/>
    <w:rsid w:val="00467D46"/>
    <w:rsid w:val="004737EF"/>
    <w:rsid w:val="00476C89"/>
    <w:rsid w:val="00480C13"/>
    <w:rsid w:val="00484CC5"/>
    <w:rsid w:val="00492FAC"/>
    <w:rsid w:val="0049373E"/>
    <w:rsid w:val="004A7908"/>
    <w:rsid w:val="004B2539"/>
    <w:rsid w:val="004B578A"/>
    <w:rsid w:val="004E6794"/>
    <w:rsid w:val="004E6ADE"/>
    <w:rsid w:val="004E73C2"/>
    <w:rsid w:val="004E7457"/>
    <w:rsid w:val="004E7DD2"/>
    <w:rsid w:val="00500B5C"/>
    <w:rsid w:val="005049A8"/>
    <w:rsid w:val="00521F63"/>
    <w:rsid w:val="00526B9B"/>
    <w:rsid w:val="005367D4"/>
    <w:rsid w:val="005373E0"/>
    <w:rsid w:val="00552025"/>
    <w:rsid w:val="00555AD8"/>
    <w:rsid w:val="00555EFE"/>
    <w:rsid w:val="0056466E"/>
    <w:rsid w:val="0057659C"/>
    <w:rsid w:val="005815D7"/>
    <w:rsid w:val="00584F88"/>
    <w:rsid w:val="0058519D"/>
    <w:rsid w:val="005D00A9"/>
    <w:rsid w:val="005D1423"/>
    <w:rsid w:val="005D1A3E"/>
    <w:rsid w:val="005D4151"/>
    <w:rsid w:val="005D4711"/>
    <w:rsid w:val="005D5BDF"/>
    <w:rsid w:val="005E1DA7"/>
    <w:rsid w:val="005F1E1C"/>
    <w:rsid w:val="005F2A5D"/>
    <w:rsid w:val="00634141"/>
    <w:rsid w:val="006379F5"/>
    <w:rsid w:val="006420D1"/>
    <w:rsid w:val="006422E4"/>
    <w:rsid w:val="006514F5"/>
    <w:rsid w:val="006657C5"/>
    <w:rsid w:val="00667DE1"/>
    <w:rsid w:val="00686A19"/>
    <w:rsid w:val="00687A7F"/>
    <w:rsid w:val="006A4BBE"/>
    <w:rsid w:val="006B0A40"/>
    <w:rsid w:val="006B58B7"/>
    <w:rsid w:val="006B5B96"/>
    <w:rsid w:val="006C553F"/>
    <w:rsid w:val="006C5C70"/>
    <w:rsid w:val="006C637D"/>
    <w:rsid w:val="006D5930"/>
    <w:rsid w:val="006D6881"/>
    <w:rsid w:val="006D736F"/>
    <w:rsid w:val="006E1A64"/>
    <w:rsid w:val="006E2A38"/>
    <w:rsid w:val="006E7DD4"/>
    <w:rsid w:val="006F4565"/>
    <w:rsid w:val="006F4AD7"/>
    <w:rsid w:val="00702595"/>
    <w:rsid w:val="00704717"/>
    <w:rsid w:val="007064DE"/>
    <w:rsid w:val="00715891"/>
    <w:rsid w:val="007165D5"/>
    <w:rsid w:val="00720BE2"/>
    <w:rsid w:val="00730E2E"/>
    <w:rsid w:val="00736ADF"/>
    <w:rsid w:val="00751742"/>
    <w:rsid w:val="00770DC2"/>
    <w:rsid w:val="007763C0"/>
    <w:rsid w:val="00784F2D"/>
    <w:rsid w:val="00790132"/>
    <w:rsid w:val="007942CD"/>
    <w:rsid w:val="00796CE2"/>
    <w:rsid w:val="007A489D"/>
    <w:rsid w:val="007A6504"/>
    <w:rsid w:val="007B748F"/>
    <w:rsid w:val="007C40B2"/>
    <w:rsid w:val="007C7DF1"/>
    <w:rsid w:val="007D10DF"/>
    <w:rsid w:val="007E1B2B"/>
    <w:rsid w:val="007E5ADE"/>
    <w:rsid w:val="007E7208"/>
    <w:rsid w:val="007F23BE"/>
    <w:rsid w:val="00813F25"/>
    <w:rsid w:val="00814A02"/>
    <w:rsid w:val="0081520F"/>
    <w:rsid w:val="00820B79"/>
    <w:rsid w:val="00824ED6"/>
    <w:rsid w:val="0082695E"/>
    <w:rsid w:val="00831CA4"/>
    <w:rsid w:val="00833884"/>
    <w:rsid w:val="008356A6"/>
    <w:rsid w:val="008544B1"/>
    <w:rsid w:val="008608E2"/>
    <w:rsid w:val="00872D10"/>
    <w:rsid w:val="00872F53"/>
    <w:rsid w:val="00873073"/>
    <w:rsid w:val="008867E3"/>
    <w:rsid w:val="00891DFB"/>
    <w:rsid w:val="00897030"/>
    <w:rsid w:val="008A0286"/>
    <w:rsid w:val="008A63B1"/>
    <w:rsid w:val="008A6DDC"/>
    <w:rsid w:val="008C4671"/>
    <w:rsid w:val="008C6FE3"/>
    <w:rsid w:val="008D4D61"/>
    <w:rsid w:val="008E05DE"/>
    <w:rsid w:val="008E2E99"/>
    <w:rsid w:val="008E3A6C"/>
    <w:rsid w:val="008F25CA"/>
    <w:rsid w:val="008F2998"/>
    <w:rsid w:val="008F481B"/>
    <w:rsid w:val="00921435"/>
    <w:rsid w:val="009300CA"/>
    <w:rsid w:val="00934D78"/>
    <w:rsid w:val="0093516A"/>
    <w:rsid w:val="00936158"/>
    <w:rsid w:val="00942165"/>
    <w:rsid w:val="0094750F"/>
    <w:rsid w:val="00950527"/>
    <w:rsid w:val="009532D2"/>
    <w:rsid w:val="009551CC"/>
    <w:rsid w:val="0095708B"/>
    <w:rsid w:val="009667E6"/>
    <w:rsid w:val="0097356F"/>
    <w:rsid w:val="0097787A"/>
    <w:rsid w:val="009835E0"/>
    <w:rsid w:val="009A141A"/>
    <w:rsid w:val="009A1B16"/>
    <w:rsid w:val="009A1EA1"/>
    <w:rsid w:val="009A5D9B"/>
    <w:rsid w:val="009C7EE8"/>
    <w:rsid w:val="009E11F6"/>
    <w:rsid w:val="009F1411"/>
    <w:rsid w:val="009F359A"/>
    <w:rsid w:val="00A13988"/>
    <w:rsid w:val="00A16AFD"/>
    <w:rsid w:val="00A24C12"/>
    <w:rsid w:val="00A3289E"/>
    <w:rsid w:val="00A4027F"/>
    <w:rsid w:val="00A4629E"/>
    <w:rsid w:val="00A53292"/>
    <w:rsid w:val="00A54D08"/>
    <w:rsid w:val="00A63646"/>
    <w:rsid w:val="00A63990"/>
    <w:rsid w:val="00A81AC7"/>
    <w:rsid w:val="00A8626D"/>
    <w:rsid w:val="00A8670D"/>
    <w:rsid w:val="00A93D4D"/>
    <w:rsid w:val="00A94038"/>
    <w:rsid w:val="00A95A6D"/>
    <w:rsid w:val="00AA0772"/>
    <w:rsid w:val="00AA5A36"/>
    <w:rsid w:val="00AC1A55"/>
    <w:rsid w:val="00AC577B"/>
    <w:rsid w:val="00AC712C"/>
    <w:rsid w:val="00AE098D"/>
    <w:rsid w:val="00AE30F2"/>
    <w:rsid w:val="00AE38DB"/>
    <w:rsid w:val="00AE3A49"/>
    <w:rsid w:val="00AE4432"/>
    <w:rsid w:val="00AE5D24"/>
    <w:rsid w:val="00AF7838"/>
    <w:rsid w:val="00B03A4F"/>
    <w:rsid w:val="00B077C6"/>
    <w:rsid w:val="00B07DA0"/>
    <w:rsid w:val="00B165D5"/>
    <w:rsid w:val="00B21306"/>
    <w:rsid w:val="00B27C43"/>
    <w:rsid w:val="00B30538"/>
    <w:rsid w:val="00B32306"/>
    <w:rsid w:val="00B32932"/>
    <w:rsid w:val="00B33EFA"/>
    <w:rsid w:val="00B36E58"/>
    <w:rsid w:val="00B51FAC"/>
    <w:rsid w:val="00B55792"/>
    <w:rsid w:val="00B57F05"/>
    <w:rsid w:val="00B658C9"/>
    <w:rsid w:val="00B67AD2"/>
    <w:rsid w:val="00B75988"/>
    <w:rsid w:val="00B771E0"/>
    <w:rsid w:val="00B772D6"/>
    <w:rsid w:val="00B77B58"/>
    <w:rsid w:val="00B829B8"/>
    <w:rsid w:val="00B847ED"/>
    <w:rsid w:val="00B86B7B"/>
    <w:rsid w:val="00BA0CF3"/>
    <w:rsid w:val="00BA3E67"/>
    <w:rsid w:val="00BA51BB"/>
    <w:rsid w:val="00BB4854"/>
    <w:rsid w:val="00BC1133"/>
    <w:rsid w:val="00BC2AF7"/>
    <w:rsid w:val="00BC784B"/>
    <w:rsid w:val="00BF1D89"/>
    <w:rsid w:val="00BF23B3"/>
    <w:rsid w:val="00C00C8D"/>
    <w:rsid w:val="00C04146"/>
    <w:rsid w:val="00C04248"/>
    <w:rsid w:val="00C04B34"/>
    <w:rsid w:val="00C16BFB"/>
    <w:rsid w:val="00C20F6C"/>
    <w:rsid w:val="00C37811"/>
    <w:rsid w:val="00C468AE"/>
    <w:rsid w:val="00C508EA"/>
    <w:rsid w:val="00C519BB"/>
    <w:rsid w:val="00C5215A"/>
    <w:rsid w:val="00C647EC"/>
    <w:rsid w:val="00C70446"/>
    <w:rsid w:val="00C719E3"/>
    <w:rsid w:val="00C74806"/>
    <w:rsid w:val="00C7500B"/>
    <w:rsid w:val="00C8712C"/>
    <w:rsid w:val="00C92558"/>
    <w:rsid w:val="00C929CB"/>
    <w:rsid w:val="00CA2840"/>
    <w:rsid w:val="00CC1CDD"/>
    <w:rsid w:val="00CC4502"/>
    <w:rsid w:val="00CC48B9"/>
    <w:rsid w:val="00CD2640"/>
    <w:rsid w:val="00CE524F"/>
    <w:rsid w:val="00CE53E1"/>
    <w:rsid w:val="00CF315A"/>
    <w:rsid w:val="00D00DA2"/>
    <w:rsid w:val="00D10A42"/>
    <w:rsid w:val="00D10B82"/>
    <w:rsid w:val="00D12316"/>
    <w:rsid w:val="00D1314A"/>
    <w:rsid w:val="00D168E7"/>
    <w:rsid w:val="00D572F7"/>
    <w:rsid w:val="00D6189E"/>
    <w:rsid w:val="00D6358F"/>
    <w:rsid w:val="00D6601E"/>
    <w:rsid w:val="00D84071"/>
    <w:rsid w:val="00D90EE6"/>
    <w:rsid w:val="00D96766"/>
    <w:rsid w:val="00DA1CDB"/>
    <w:rsid w:val="00DA2E77"/>
    <w:rsid w:val="00DA3254"/>
    <w:rsid w:val="00DB3633"/>
    <w:rsid w:val="00DC6D2A"/>
    <w:rsid w:val="00DD0CF6"/>
    <w:rsid w:val="00DD16B1"/>
    <w:rsid w:val="00DD7ADE"/>
    <w:rsid w:val="00DE1967"/>
    <w:rsid w:val="00DF04F5"/>
    <w:rsid w:val="00DF2178"/>
    <w:rsid w:val="00E04346"/>
    <w:rsid w:val="00E04B49"/>
    <w:rsid w:val="00E13A6F"/>
    <w:rsid w:val="00E15517"/>
    <w:rsid w:val="00E158FA"/>
    <w:rsid w:val="00E16867"/>
    <w:rsid w:val="00E235DC"/>
    <w:rsid w:val="00E350BA"/>
    <w:rsid w:val="00E354F5"/>
    <w:rsid w:val="00E44157"/>
    <w:rsid w:val="00E52DB5"/>
    <w:rsid w:val="00E5480F"/>
    <w:rsid w:val="00E54950"/>
    <w:rsid w:val="00E708F0"/>
    <w:rsid w:val="00E7548D"/>
    <w:rsid w:val="00E80928"/>
    <w:rsid w:val="00E84039"/>
    <w:rsid w:val="00E84C3D"/>
    <w:rsid w:val="00E910AB"/>
    <w:rsid w:val="00E92CF1"/>
    <w:rsid w:val="00E93CB1"/>
    <w:rsid w:val="00E95E7A"/>
    <w:rsid w:val="00EA5774"/>
    <w:rsid w:val="00EA584C"/>
    <w:rsid w:val="00EB4528"/>
    <w:rsid w:val="00EC23E9"/>
    <w:rsid w:val="00EC5865"/>
    <w:rsid w:val="00EC6F96"/>
    <w:rsid w:val="00ED1F3C"/>
    <w:rsid w:val="00ED3F7E"/>
    <w:rsid w:val="00EF17DA"/>
    <w:rsid w:val="00EF1F7D"/>
    <w:rsid w:val="00EF298C"/>
    <w:rsid w:val="00EF4168"/>
    <w:rsid w:val="00F06305"/>
    <w:rsid w:val="00F20E5C"/>
    <w:rsid w:val="00F22F17"/>
    <w:rsid w:val="00F245E9"/>
    <w:rsid w:val="00F25577"/>
    <w:rsid w:val="00F259F2"/>
    <w:rsid w:val="00F359B5"/>
    <w:rsid w:val="00F40AD0"/>
    <w:rsid w:val="00F464B1"/>
    <w:rsid w:val="00F46C2C"/>
    <w:rsid w:val="00F47BCC"/>
    <w:rsid w:val="00F61156"/>
    <w:rsid w:val="00F63600"/>
    <w:rsid w:val="00F72C5B"/>
    <w:rsid w:val="00F80DD3"/>
    <w:rsid w:val="00F91D7D"/>
    <w:rsid w:val="00F93E4C"/>
    <w:rsid w:val="00F94285"/>
    <w:rsid w:val="00F94B94"/>
    <w:rsid w:val="00F95E3D"/>
    <w:rsid w:val="00FA5801"/>
    <w:rsid w:val="00FD72A1"/>
    <w:rsid w:val="00FD7BE0"/>
    <w:rsid w:val="00FE0023"/>
    <w:rsid w:val="00FF0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allowincell="f" fillcolor="white" stroke="f">
      <v:fill color="white" color2="black" type="frame"/>
      <v:stroke on="f"/>
      <v:textbox inset="0,0,0,0"/>
    </o:shapedefaults>
    <o:shapelayout v:ext="edit">
      <o:idmap v:ext="edit" data="1"/>
    </o:shapelayout>
  </w:shapeDefaults>
  <w:decimalSymbol w:val=","/>
  <w:listSeparator w:val=","/>
  <w14:docId w14:val="23850BCD"/>
  <w15:docId w15:val="{7975B1EC-929F-49C4-869B-BBAD8E058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UERPO"/>
    <w:qFormat/>
    <w:rsid w:val="00434754"/>
    <w:pPr>
      <w:spacing w:line="480" w:lineRule="auto"/>
      <w:jc w:val="both"/>
    </w:pPr>
    <w:rPr>
      <w:rFonts w:ascii="Arial" w:hAnsi="Arial"/>
      <w:sz w:val="24"/>
    </w:rPr>
  </w:style>
  <w:style w:type="paragraph" w:styleId="Ttulo1">
    <w:name w:val="heading 1"/>
    <w:aliases w:val="TITULO"/>
    <w:basedOn w:val="Normal"/>
    <w:next w:val="Normal"/>
    <w:link w:val="Ttulo1Car"/>
    <w:uiPriority w:val="9"/>
    <w:qFormat/>
    <w:rsid w:val="00824ED6"/>
    <w:pPr>
      <w:keepNext/>
      <w:keepLines/>
      <w:spacing w:before="240" w:after="0" w:line="360" w:lineRule="auto"/>
      <w:jc w:val="center"/>
      <w:outlineLvl w:val="0"/>
    </w:pPr>
    <w:rPr>
      <w:rFonts w:eastAsiaTheme="majorEastAsia" w:cstheme="majorBidi"/>
      <w:b/>
      <w:szCs w:val="32"/>
    </w:rPr>
  </w:style>
  <w:style w:type="paragraph" w:styleId="Ttulo2">
    <w:name w:val="heading 2"/>
    <w:aliases w:val="SUBTITULO"/>
    <w:basedOn w:val="Normal"/>
    <w:next w:val="Normal"/>
    <w:link w:val="Ttulo2Car"/>
    <w:uiPriority w:val="9"/>
    <w:unhideWhenUsed/>
    <w:qFormat/>
    <w:rsid w:val="00824ED6"/>
    <w:pPr>
      <w:keepNext/>
      <w:keepLines/>
      <w:spacing w:before="40" w:after="0" w:line="36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6514F5"/>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7548D"/>
    <w:rPr>
      <w:color w:val="0563C1" w:themeColor="hyperlink"/>
      <w:u w:val="single"/>
    </w:rPr>
  </w:style>
  <w:style w:type="character" w:customStyle="1" w:styleId="Ttulo1Car">
    <w:name w:val="Título 1 Car"/>
    <w:aliases w:val="TITULO Car"/>
    <w:basedOn w:val="Fuentedeprrafopredeter"/>
    <w:link w:val="Ttulo1"/>
    <w:uiPriority w:val="9"/>
    <w:rsid w:val="00824ED6"/>
    <w:rPr>
      <w:rFonts w:ascii="Arial" w:eastAsiaTheme="majorEastAsia" w:hAnsi="Arial" w:cstheme="majorBidi"/>
      <w:b/>
      <w:sz w:val="24"/>
      <w:szCs w:val="32"/>
    </w:rPr>
  </w:style>
  <w:style w:type="paragraph" w:styleId="Sinespaciado">
    <w:name w:val="No Spacing"/>
    <w:link w:val="SinespaciadoCar"/>
    <w:uiPriority w:val="1"/>
    <w:qFormat/>
    <w:rsid w:val="00F91D7D"/>
    <w:pPr>
      <w:spacing w:after="0" w:line="480" w:lineRule="auto"/>
      <w:jc w:val="both"/>
    </w:pPr>
    <w:rPr>
      <w:rFonts w:ascii="Arial" w:hAnsi="Arial"/>
      <w:sz w:val="24"/>
    </w:rPr>
  </w:style>
  <w:style w:type="character" w:styleId="Refdecomentario">
    <w:name w:val="annotation reference"/>
    <w:basedOn w:val="Fuentedeprrafopredeter"/>
    <w:uiPriority w:val="99"/>
    <w:semiHidden/>
    <w:unhideWhenUsed/>
    <w:rsid w:val="00F91D7D"/>
    <w:rPr>
      <w:sz w:val="16"/>
      <w:szCs w:val="16"/>
    </w:rPr>
  </w:style>
  <w:style w:type="paragraph" w:styleId="Textocomentario">
    <w:name w:val="annotation text"/>
    <w:basedOn w:val="Normal"/>
    <w:link w:val="TextocomentarioCar"/>
    <w:uiPriority w:val="99"/>
    <w:semiHidden/>
    <w:unhideWhenUsed/>
    <w:rsid w:val="00F91D7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91D7D"/>
    <w:rPr>
      <w:sz w:val="20"/>
      <w:szCs w:val="20"/>
    </w:rPr>
  </w:style>
  <w:style w:type="paragraph" w:styleId="Asuntodelcomentario">
    <w:name w:val="annotation subject"/>
    <w:basedOn w:val="Textocomentario"/>
    <w:next w:val="Textocomentario"/>
    <w:link w:val="AsuntodelcomentarioCar"/>
    <w:uiPriority w:val="99"/>
    <w:semiHidden/>
    <w:unhideWhenUsed/>
    <w:rsid w:val="00F91D7D"/>
    <w:rPr>
      <w:b/>
      <w:bCs/>
    </w:rPr>
  </w:style>
  <w:style w:type="character" w:customStyle="1" w:styleId="AsuntodelcomentarioCar">
    <w:name w:val="Asunto del comentario Car"/>
    <w:basedOn w:val="TextocomentarioCar"/>
    <w:link w:val="Asuntodelcomentario"/>
    <w:uiPriority w:val="99"/>
    <w:semiHidden/>
    <w:rsid w:val="00F91D7D"/>
    <w:rPr>
      <w:b/>
      <w:bCs/>
      <w:sz w:val="20"/>
      <w:szCs w:val="20"/>
    </w:rPr>
  </w:style>
  <w:style w:type="paragraph" w:styleId="Textodeglobo">
    <w:name w:val="Balloon Text"/>
    <w:basedOn w:val="Normal"/>
    <w:link w:val="TextodegloboCar"/>
    <w:uiPriority w:val="99"/>
    <w:semiHidden/>
    <w:unhideWhenUsed/>
    <w:rsid w:val="00F91D7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1D7D"/>
    <w:rPr>
      <w:rFonts w:ascii="Segoe UI" w:hAnsi="Segoe UI" w:cs="Segoe UI"/>
      <w:sz w:val="18"/>
      <w:szCs w:val="18"/>
    </w:rPr>
  </w:style>
  <w:style w:type="paragraph" w:styleId="Textonotapie">
    <w:name w:val="footnote text"/>
    <w:basedOn w:val="Normal"/>
    <w:link w:val="TextonotapieCar"/>
    <w:uiPriority w:val="99"/>
    <w:semiHidden/>
    <w:unhideWhenUsed/>
    <w:rsid w:val="00CF315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315A"/>
    <w:rPr>
      <w:sz w:val="20"/>
      <w:szCs w:val="20"/>
    </w:rPr>
  </w:style>
  <w:style w:type="character" w:styleId="Refdenotaalpie">
    <w:name w:val="footnote reference"/>
    <w:basedOn w:val="Fuentedeprrafopredeter"/>
    <w:uiPriority w:val="99"/>
    <w:semiHidden/>
    <w:unhideWhenUsed/>
    <w:rsid w:val="00CF315A"/>
    <w:rPr>
      <w:vertAlign w:val="superscript"/>
    </w:rPr>
  </w:style>
  <w:style w:type="character" w:styleId="Refdenotaalfinal">
    <w:name w:val="endnote reference"/>
    <w:basedOn w:val="Fuentedeprrafopredeter"/>
    <w:uiPriority w:val="99"/>
    <w:semiHidden/>
    <w:unhideWhenUsed/>
    <w:rsid w:val="00CF315A"/>
    <w:rPr>
      <w:vertAlign w:val="superscript"/>
    </w:rPr>
  </w:style>
  <w:style w:type="table" w:styleId="Tablaconcuadrcula">
    <w:name w:val="Table Grid"/>
    <w:basedOn w:val="Tablanormal"/>
    <w:uiPriority w:val="39"/>
    <w:rsid w:val="003F6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B829B8"/>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C378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811"/>
  </w:style>
  <w:style w:type="paragraph" w:styleId="Piedepgina">
    <w:name w:val="footer"/>
    <w:basedOn w:val="Normal"/>
    <w:link w:val="PiedepginaCar"/>
    <w:uiPriority w:val="99"/>
    <w:unhideWhenUsed/>
    <w:rsid w:val="00C378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811"/>
  </w:style>
  <w:style w:type="character" w:customStyle="1" w:styleId="SinespaciadoCar">
    <w:name w:val="Sin espaciado Car"/>
    <w:basedOn w:val="Fuentedeprrafopredeter"/>
    <w:link w:val="Sinespaciado"/>
    <w:uiPriority w:val="1"/>
    <w:rsid w:val="00F94285"/>
    <w:rPr>
      <w:rFonts w:ascii="Arial" w:hAnsi="Arial"/>
      <w:sz w:val="24"/>
    </w:rPr>
  </w:style>
  <w:style w:type="character" w:customStyle="1" w:styleId="Ttulo2Car">
    <w:name w:val="Título 2 Car"/>
    <w:aliases w:val="SUBTITULO Car"/>
    <w:basedOn w:val="Fuentedeprrafopredeter"/>
    <w:link w:val="Ttulo2"/>
    <w:uiPriority w:val="9"/>
    <w:rsid w:val="00824ED6"/>
    <w:rPr>
      <w:rFonts w:ascii="Arial" w:eastAsiaTheme="majorEastAsia" w:hAnsi="Arial" w:cstheme="majorBidi"/>
      <w:b/>
      <w:sz w:val="24"/>
      <w:szCs w:val="26"/>
    </w:rPr>
  </w:style>
  <w:style w:type="paragraph" w:styleId="Prrafodelista">
    <w:name w:val="List Paragraph"/>
    <w:basedOn w:val="Normal"/>
    <w:uiPriority w:val="34"/>
    <w:qFormat/>
    <w:rsid w:val="006514F5"/>
    <w:pPr>
      <w:ind w:left="720"/>
      <w:contextualSpacing/>
    </w:pPr>
  </w:style>
  <w:style w:type="character" w:customStyle="1" w:styleId="Ttulo3Car">
    <w:name w:val="Título 3 Car"/>
    <w:basedOn w:val="Fuentedeprrafopredeter"/>
    <w:link w:val="Ttulo3"/>
    <w:uiPriority w:val="9"/>
    <w:rsid w:val="006514F5"/>
    <w:rPr>
      <w:rFonts w:asciiTheme="majorHAnsi" w:eastAsiaTheme="majorEastAsia" w:hAnsiTheme="majorHAnsi" w:cstheme="majorBidi"/>
      <w:color w:val="1F4D78" w:themeColor="accent1" w:themeShade="7F"/>
      <w:sz w:val="24"/>
      <w:szCs w:val="24"/>
    </w:rPr>
  </w:style>
  <w:style w:type="character" w:styleId="Hipervnculovisitado">
    <w:name w:val="FollowedHyperlink"/>
    <w:basedOn w:val="Fuentedeprrafopredeter"/>
    <w:uiPriority w:val="99"/>
    <w:semiHidden/>
    <w:unhideWhenUsed/>
    <w:rsid w:val="00FD7BE0"/>
    <w:rPr>
      <w:color w:val="954F72" w:themeColor="followedHyperlink"/>
      <w:u w:val="single"/>
    </w:rPr>
  </w:style>
  <w:style w:type="paragraph" w:styleId="TtulodeTDC">
    <w:name w:val="TOC Heading"/>
    <w:basedOn w:val="Ttulo1"/>
    <w:next w:val="Normal"/>
    <w:uiPriority w:val="39"/>
    <w:unhideWhenUsed/>
    <w:qFormat/>
    <w:rsid w:val="00434754"/>
    <w:pPr>
      <w:spacing w:line="259" w:lineRule="auto"/>
      <w:jc w:val="left"/>
      <w:outlineLvl w:val="9"/>
    </w:pPr>
    <w:rPr>
      <w:rFonts w:asciiTheme="majorHAnsi" w:hAnsiTheme="majorHAnsi"/>
      <w:color w:val="2E74B5" w:themeColor="accent1" w:themeShade="BF"/>
      <w:sz w:val="32"/>
    </w:rPr>
  </w:style>
  <w:style w:type="paragraph" w:styleId="TDC1">
    <w:name w:val="toc 1"/>
    <w:basedOn w:val="Normal"/>
    <w:next w:val="Normal"/>
    <w:autoRedefine/>
    <w:uiPriority w:val="39"/>
    <w:unhideWhenUsed/>
    <w:rsid w:val="00434754"/>
    <w:pPr>
      <w:spacing w:after="100"/>
    </w:pPr>
  </w:style>
  <w:style w:type="paragraph" w:styleId="TDC2">
    <w:name w:val="toc 2"/>
    <w:basedOn w:val="Normal"/>
    <w:next w:val="Normal"/>
    <w:autoRedefine/>
    <w:uiPriority w:val="39"/>
    <w:unhideWhenUsed/>
    <w:rsid w:val="0043475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92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Victoria%20Viola\Documents\TESIS\TESIS%20VICTORIA%20VIOLA.docx" TargetMode="External"/><Relationship Id="rId18" Type="http://schemas.openxmlformats.org/officeDocument/2006/relationships/hyperlink" Target="file:///C:\Users\Victoria%20Viola\Documents\TESIS\TESIS%20VICTORIA%20VIOLA.docx" TargetMode="External"/><Relationship Id="rId26" Type="http://schemas.openxmlformats.org/officeDocument/2006/relationships/hyperlink" Target="file:///C:\Users\Victoria%20Viola\Documents\TESIS\TESIS%20VICTORIA%20VIOLA.docx" TargetMode="External"/><Relationship Id="rId39" Type="http://schemas.openxmlformats.org/officeDocument/2006/relationships/image" Target="media/image2.jpeg"/><Relationship Id="rId21" Type="http://schemas.openxmlformats.org/officeDocument/2006/relationships/hyperlink" Target="file:///C:\Users\Victoria%20Viola\Documents\TESIS\TESIS%20VICTORIA%20VIOLA.docx" TargetMode="External"/><Relationship Id="rId34" Type="http://schemas.openxmlformats.org/officeDocument/2006/relationships/diagramData" Target="diagrams/data1.xm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image" Target="media/image18.jpeg"/><Relationship Id="rId63" Type="http://schemas.openxmlformats.org/officeDocument/2006/relationships/diagramQuickStyle" Target="diagrams/quickStyle2.xml"/><Relationship Id="rId68" Type="http://schemas.openxmlformats.org/officeDocument/2006/relationships/image" Target="media/image26.jpeg"/><Relationship Id="rId76" Type="http://schemas.openxmlformats.org/officeDocument/2006/relationships/hyperlink" Target="http://www.inti.gob.ar/noticiero/2013/noticiero337.htm" TargetMode="External"/><Relationship Id="rId84" Type="http://schemas.openxmlformats.org/officeDocument/2006/relationships/hyperlink" Target="http://www.innovar.mincyt.gob.ar/catalogo-de-proyectos/casos-destacados/medio-ambiente/bebida-lactea-a-base-de-suero/"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file:///C:\Users\Victoria%20Viola\Documents\TESIS\TESIS%20VICTORIA%20VIOLA.docx" TargetMode="External"/><Relationship Id="rId29" Type="http://schemas.openxmlformats.org/officeDocument/2006/relationships/chart" Target="charts/chart2.xml"/><Relationship Id="rId11" Type="http://schemas.openxmlformats.org/officeDocument/2006/relationships/hyperlink" Target="file:///C:\Users\Victoria%20Viola\Documents\TESIS\TESIS%20VICTORIA%20VIOLA.docx" TargetMode="External"/><Relationship Id="rId24" Type="http://schemas.openxmlformats.org/officeDocument/2006/relationships/hyperlink" Target="file:///C:\Users\Victoria%20Viola\Documents\TESIS\TESIS%20VICTORIA%20VIOLA.docx" TargetMode="External"/><Relationship Id="rId32" Type="http://schemas.openxmlformats.org/officeDocument/2006/relationships/chart" Target="charts/chart5.xml"/><Relationship Id="rId37" Type="http://schemas.openxmlformats.org/officeDocument/2006/relationships/diagramColors" Target="diagrams/colors1.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4.png"/><Relationship Id="rId74" Type="http://schemas.openxmlformats.org/officeDocument/2006/relationships/image" Target="media/image32.jpeg"/><Relationship Id="rId79" Type="http://schemas.openxmlformats.org/officeDocument/2006/relationships/hyperlink" Target="https://la.arlafoodsingredients.com/nuestros-ingredientes/ingredientes-lacteos/rendimiento-optimizado" TargetMode="External"/><Relationship Id="rId87" Type="http://schemas.openxmlformats.org/officeDocument/2006/relationships/hyperlink" Target="http://www.alimentosargentinos.gob.ar/contenido/revista/ediciones/44/cadenas/r44_06_SueroLacteo.pdf" TargetMode="External"/><Relationship Id="rId5" Type="http://schemas.openxmlformats.org/officeDocument/2006/relationships/settings" Target="settings.xml"/><Relationship Id="rId61" Type="http://schemas.openxmlformats.org/officeDocument/2006/relationships/diagramData" Target="diagrams/data2.xml"/><Relationship Id="rId82" Type="http://schemas.openxmlformats.org/officeDocument/2006/relationships/hyperlink" Target="http://www.anmat.gov.ar/Alimentos/Guia_de_interpretacion_resultados_microbiologicos.pdf" TargetMode="External"/><Relationship Id="rId90" Type="http://schemas.openxmlformats.org/officeDocument/2006/relationships/theme" Target="theme/theme1.xml"/><Relationship Id="rId19" Type="http://schemas.openxmlformats.org/officeDocument/2006/relationships/hyperlink" Target="file:///C:\Users\Victoria%20Viola\Documents\TESIS\TESIS%20VICTORIA%20VIOLA.docx"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file:///C:\Users\Victoria%20Viola\Documents\TESIS\TESIS%20VICTORIA%20VIOLA.docx" TargetMode="External"/><Relationship Id="rId22" Type="http://schemas.openxmlformats.org/officeDocument/2006/relationships/hyperlink" Target="file:///C:\Users\Victoria%20Viola\Documents\TESIS\TESIS%20VICTORIA%20VIOLA.docx" TargetMode="External"/><Relationship Id="rId27" Type="http://schemas.openxmlformats.org/officeDocument/2006/relationships/hyperlink" Target="file:///C:\Users\Victoria%20Viola\Documents\TESIS\TESIS%20VICTORIA%20VIOLA.docx" TargetMode="External"/><Relationship Id="rId30" Type="http://schemas.openxmlformats.org/officeDocument/2006/relationships/chart" Target="charts/chart3.xml"/><Relationship Id="rId35" Type="http://schemas.openxmlformats.org/officeDocument/2006/relationships/diagramLayout" Target="diagrams/layout1.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diagramColors" Target="diagrams/colors2.xml"/><Relationship Id="rId69" Type="http://schemas.openxmlformats.org/officeDocument/2006/relationships/image" Target="media/image27.png"/><Relationship Id="rId77" Type="http://schemas.openxmlformats.org/officeDocument/2006/relationships/hyperlink" Target="http://www.inti.gob.ar/web/noticiero.jsp?idNoticia=575" TargetMode="External"/><Relationship Id="rId8" Type="http://schemas.openxmlformats.org/officeDocument/2006/relationships/endnotes" Target="endnotes.xml"/><Relationship Id="rId51" Type="http://schemas.openxmlformats.org/officeDocument/2006/relationships/image" Target="media/image14.jpeg"/><Relationship Id="rId72" Type="http://schemas.openxmlformats.org/officeDocument/2006/relationships/image" Target="media/image30.png"/><Relationship Id="rId80" Type="http://schemas.openxmlformats.org/officeDocument/2006/relationships/hyperlink" Target="http://ftp.inti.gob.ar/comunicacion/tecnointi2013/04_industrializacion_de_alimentos/04-%20600.pdf" TargetMode="External"/><Relationship Id="rId85" Type="http://schemas.openxmlformats.org/officeDocument/2006/relationships/hyperlink" Target="https://publitec.com/contenido/objetos/Bebidalactea.pdf" TargetMode="External"/><Relationship Id="rId3" Type="http://schemas.openxmlformats.org/officeDocument/2006/relationships/numbering" Target="numbering.xml"/><Relationship Id="rId12" Type="http://schemas.openxmlformats.org/officeDocument/2006/relationships/hyperlink" Target="file:///C:\Users\Victoria%20Viola\Documents\TESIS\TESIS%20VICTORIA%20VIOLA.docx" TargetMode="External"/><Relationship Id="rId17" Type="http://schemas.openxmlformats.org/officeDocument/2006/relationships/hyperlink" Target="file:///C:\Users\Victoria%20Viola\Documents\TESIS\TESIS%20VICTORIA%20VIOLA.docx" TargetMode="External"/><Relationship Id="rId25" Type="http://schemas.openxmlformats.org/officeDocument/2006/relationships/hyperlink" Target="file:///C:\Users\Victoria%20Viola\Documents\TESIS\TESIS%20VICTORIA%20VIOLA.docx" TargetMode="External"/><Relationship Id="rId33" Type="http://schemas.openxmlformats.org/officeDocument/2006/relationships/chart" Target="charts/chart6.xml"/><Relationship Id="rId38" Type="http://schemas.microsoft.com/office/2007/relationships/diagramDrawing" Target="diagrams/drawing1.xml"/><Relationship Id="rId46" Type="http://schemas.openxmlformats.org/officeDocument/2006/relationships/image" Target="media/image9.jpeg"/><Relationship Id="rId59" Type="http://schemas.openxmlformats.org/officeDocument/2006/relationships/image" Target="media/image22.jpeg"/><Relationship Id="rId67" Type="http://schemas.openxmlformats.org/officeDocument/2006/relationships/image" Target="media/image25.jpeg"/><Relationship Id="rId20" Type="http://schemas.openxmlformats.org/officeDocument/2006/relationships/hyperlink" Target="file:///C:\Users\Victoria%20Viola\Documents\TESIS\TESIS%20VICTORIA%20VIOLA.docx"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diagramLayout" Target="diagrams/layout2.xml"/><Relationship Id="rId70" Type="http://schemas.openxmlformats.org/officeDocument/2006/relationships/image" Target="media/image28.png"/><Relationship Id="rId75" Type="http://schemas.openxmlformats.org/officeDocument/2006/relationships/image" Target="media/image33.tmp"/><Relationship Id="rId83" Type="http://schemas.openxmlformats.org/officeDocument/2006/relationships/hyperlink" Target="http://www.alimentosargentinos.gob.ar/contenido/sectores/tecnologia/Ficha_13_Lactosuero.pdf" TargetMode="External"/><Relationship Id="rId88" Type="http://schemas.openxmlformats.org/officeDocument/2006/relationships/hyperlink" Target="http://www.alimentosargentinos.gob.ar/contenido/sectores/tecnologia/Ficha_13_Lactosuero.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Victoria%20Viola\Documents\TESIS\TESIS%20VICTORIA%20VIOLA.docx" TargetMode="External"/><Relationship Id="rId23" Type="http://schemas.openxmlformats.org/officeDocument/2006/relationships/hyperlink" Target="file:///C:\Users\Victoria%20Viola\Documents\TESIS\TESIS%20VICTORIA%20VIOLA.docx" TargetMode="External"/><Relationship Id="rId28" Type="http://schemas.openxmlformats.org/officeDocument/2006/relationships/chart" Target="charts/chart1.xml"/><Relationship Id="rId36" Type="http://schemas.openxmlformats.org/officeDocument/2006/relationships/diagramQuickStyle" Target="diagrams/quickStyle1.xml"/><Relationship Id="rId49" Type="http://schemas.openxmlformats.org/officeDocument/2006/relationships/image" Target="media/image12.jpeg"/><Relationship Id="rId57" Type="http://schemas.openxmlformats.org/officeDocument/2006/relationships/image" Target="media/image20.jpeg"/><Relationship Id="rId10" Type="http://schemas.openxmlformats.org/officeDocument/2006/relationships/hyperlink" Target="file:///C:\Users\Victoria%20Viola\Documents\TESIS\TESIS%20VICTORIA%20VIOLA.docx" TargetMode="External"/><Relationship Id="rId31" Type="http://schemas.openxmlformats.org/officeDocument/2006/relationships/chart" Target="charts/chart4.xm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microsoft.com/office/2007/relationships/diagramDrawing" Target="diagrams/drawing2.xml"/><Relationship Id="rId73" Type="http://schemas.openxmlformats.org/officeDocument/2006/relationships/image" Target="media/image31.jpeg"/><Relationship Id="rId78" Type="http://schemas.openxmlformats.org/officeDocument/2006/relationships/hyperlink" Target="http://www.alimentacion.enfasis.com/articulos/81280-suero-acido-una-gran-ventaja-lactea" TargetMode="External"/><Relationship Id="rId81" Type="http://schemas.openxmlformats.org/officeDocument/2006/relationships/hyperlink" Target="https://www.unr.edu.ar/noticia/13163/el-suero-lacteo-mas-sustentable?fbclid=IwAR3Dv6d-GRod66BQoza4dyZHR2oMzK22ZhbtVoQXaM0M1YSMAZFfNnWyLX8" TargetMode="External"/><Relationship Id="rId86" Type="http://schemas.openxmlformats.org/officeDocument/2006/relationships/hyperlink" Target="http://www.fao.org/dairy-production-products/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Local\Chemistry%20Add-in%20for%20Word\Chemistry%20Gallery\Chem4Word2010.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iki_\Documents\TESIS\Libro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iki_\Documents\TESIS\Libro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iki_\Documents\TESIS\Libro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iki_\Documents\TESIS\Libro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iki_\Documents\TESIS\Libro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cap="none" spc="50" baseline="0">
                <a:solidFill>
                  <a:sysClr val="windowText" lastClr="000000"/>
                </a:solidFill>
                <a:latin typeface="Arial" panose="020B0604020202020204" pitchFamily="34" charset="0"/>
                <a:ea typeface="+mn-ea"/>
                <a:cs typeface="Arial" panose="020B0604020202020204" pitchFamily="34" charset="0"/>
              </a:defRPr>
            </a:pPr>
            <a:r>
              <a:rPr lang="en-US" b="0" cap="none">
                <a:solidFill>
                  <a:sysClr val="windowText" lastClr="000000"/>
                </a:solidFill>
                <a:latin typeface="Arial" panose="020B0604020202020204" pitchFamily="34" charset="0"/>
                <a:cs typeface="Arial" panose="020B0604020202020204" pitchFamily="34" charset="0"/>
              </a:rPr>
              <a:t>Consumo</a:t>
            </a:r>
            <a:r>
              <a:rPr lang="en-US" b="0" cap="none" baseline="0">
                <a:solidFill>
                  <a:sysClr val="windowText" lastClr="000000"/>
                </a:solidFill>
                <a:latin typeface="Arial" panose="020B0604020202020204" pitchFamily="34" charset="0"/>
                <a:cs typeface="Arial" panose="020B0604020202020204" pitchFamily="34" charset="0"/>
              </a:rPr>
              <a:t> de sopa crema</a:t>
            </a:r>
            <a:endParaRPr lang="en-US" b="0" cap="none">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2">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B03-4260-991A-EA193DA0AC1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B03-4260-991A-EA193DA0AC1A}"/>
              </c:ext>
            </c:extLst>
          </c:dPt>
          <c:dPt>
            <c:idx val="2"/>
            <c:bubble3D val="0"/>
            <c:spPr>
              <a:solidFill>
                <a:schemeClr val="accent2">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AB03-4260-991A-EA193DA0AC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Hoja1!$A$13:$A$15</c:f>
              <c:strCache>
                <c:ptCount val="3"/>
                <c:pt idx="0">
                  <c:v>Forma casera</c:v>
                </c:pt>
                <c:pt idx="1">
                  <c:v>Compran en mercado</c:v>
                </c:pt>
                <c:pt idx="2">
                  <c:v>No consumen</c:v>
                </c:pt>
              </c:strCache>
            </c:strRef>
          </c:cat>
          <c:val>
            <c:numRef>
              <c:f>Hoja1!$B$13:$B$15</c:f>
              <c:numCache>
                <c:formatCode>General</c:formatCode>
                <c:ptCount val="3"/>
                <c:pt idx="0">
                  <c:v>5</c:v>
                </c:pt>
                <c:pt idx="1">
                  <c:v>22</c:v>
                </c:pt>
                <c:pt idx="2">
                  <c:v>3</c:v>
                </c:pt>
              </c:numCache>
            </c:numRef>
          </c:val>
          <c:extLst xmlns:c16r2="http://schemas.microsoft.com/office/drawing/2015/06/chart">
            <c:ext xmlns:c16="http://schemas.microsoft.com/office/drawing/2014/chart" uri="{C3380CC4-5D6E-409C-BE32-E72D297353CC}">
              <c16:uniqueId val="{00000006-AB03-4260-991A-EA193DA0AC1A}"/>
            </c:ext>
          </c:extLst>
        </c:ser>
        <c:ser>
          <c:idx val="1"/>
          <c:order val="1"/>
          <c:dPt>
            <c:idx val="0"/>
            <c:bubble3D val="0"/>
            <c:spPr>
              <a:solidFill>
                <a:schemeClr val="accent2">
                  <a:shade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8-AB03-4260-991A-EA193DA0AC1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A-AB03-4260-991A-EA193DA0AC1A}"/>
              </c:ext>
            </c:extLst>
          </c:dPt>
          <c:dPt>
            <c:idx val="2"/>
            <c:bubble3D val="0"/>
            <c:spPr>
              <a:solidFill>
                <a:schemeClr val="accent2">
                  <a:tint val="6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C-AB03-4260-991A-EA193DA0AC1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Hoja1!$A$13:$A$15</c:f>
              <c:strCache>
                <c:ptCount val="3"/>
                <c:pt idx="0">
                  <c:v>Forma casera</c:v>
                </c:pt>
                <c:pt idx="1">
                  <c:v>Compran en mercado</c:v>
                </c:pt>
                <c:pt idx="2">
                  <c:v>No consumen</c:v>
                </c:pt>
              </c:strCache>
            </c:strRef>
          </c:cat>
          <c:val>
            <c:numRef>
              <c:f>Hoja1!$C$13:$C$15</c:f>
              <c:numCache>
                <c:formatCode>0.0%</c:formatCode>
                <c:ptCount val="3"/>
                <c:pt idx="0">
                  <c:v>0.16666666666666666</c:v>
                </c:pt>
                <c:pt idx="1">
                  <c:v>0.73333333333333328</c:v>
                </c:pt>
                <c:pt idx="2">
                  <c:v>0.1</c:v>
                </c:pt>
              </c:numCache>
            </c:numRef>
          </c:val>
          <c:extLst xmlns:c16r2="http://schemas.microsoft.com/office/drawing/2015/06/chart">
            <c:ext xmlns:c16="http://schemas.microsoft.com/office/drawing/2014/chart" uri="{C3380CC4-5D6E-409C-BE32-E72D297353CC}">
              <c16:uniqueId val="{0000000D-AB03-4260-991A-EA193DA0AC1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cap="none" spc="50" baseline="0">
                <a:solidFill>
                  <a:sysClr val="windowText" lastClr="000000"/>
                </a:solidFill>
                <a:latin typeface="Arial" panose="020B0604020202020204" pitchFamily="34" charset="0"/>
                <a:ea typeface="+mn-ea"/>
                <a:cs typeface="Arial" panose="020B0604020202020204" pitchFamily="34" charset="0"/>
              </a:defRPr>
            </a:pPr>
            <a:r>
              <a:rPr lang="en-US" b="0" cap="none">
                <a:solidFill>
                  <a:sysClr val="windowText" lastClr="000000"/>
                </a:solidFill>
                <a:latin typeface="Arial" panose="020B0604020202020204" pitchFamily="34" charset="0"/>
                <a:cs typeface="Arial" panose="020B0604020202020204" pitchFamily="34" charset="0"/>
              </a:rPr>
              <a:t>¿Compraría</a:t>
            </a:r>
            <a:r>
              <a:rPr lang="en-US" b="0" cap="none" baseline="0">
                <a:solidFill>
                  <a:sysClr val="windowText" lastClr="000000"/>
                </a:solidFill>
                <a:latin typeface="Arial" panose="020B0604020202020204" pitchFamily="34" charset="0"/>
                <a:cs typeface="Arial" panose="020B0604020202020204" pitchFamily="34" charset="0"/>
              </a:rPr>
              <a:t> sopa crema lista para consumir?</a:t>
            </a:r>
            <a:endParaRPr lang="en-US" b="0" cap="none">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2">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E4F-4B19-8305-E96C745560A1}"/>
              </c:ext>
            </c:extLst>
          </c:dPt>
          <c:dPt>
            <c:idx val="1"/>
            <c:bubble3D val="0"/>
            <c:spPr>
              <a:solidFill>
                <a:schemeClr val="accent2">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E4F-4B19-8305-E96C745560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AR"/>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Hoja1!$B$18:$C$18</c:f>
              <c:strCache>
                <c:ptCount val="2"/>
                <c:pt idx="0">
                  <c:v>Si</c:v>
                </c:pt>
                <c:pt idx="1">
                  <c:v>NO</c:v>
                </c:pt>
              </c:strCache>
            </c:strRef>
          </c:cat>
          <c:val>
            <c:numRef>
              <c:f>Hoja1!$B$19:$C$19</c:f>
              <c:numCache>
                <c:formatCode>General</c:formatCode>
                <c:ptCount val="2"/>
                <c:pt idx="0">
                  <c:v>27</c:v>
                </c:pt>
                <c:pt idx="1">
                  <c:v>3</c:v>
                </c:pt>
              </c:numCache>
            </c:numRef>
          </c:val>
          <c:extLst xmlns:c16r2="http://schemas.microsoft.com/office/drawing/2015/06/chart">
            <c:ext xmlns:c16="http://schemas.microsoft.com/office/drawing/2014/chart" uri="{C3380CC4-5D6E-409C-BE32-E72D297353CC}">
              <c16:uniqueId val="{00000004-FE4F-4B19-8305-E96C745560A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Arial" panose="020B0604020202020204" pitchFamily="34" charset="0"/>
                <a:cs typeface="Arial" panose="020B0604020202020204" pitchFamily="34" charset="0"/>
              </a:rPr>
              <a:t>Preferencias</a:t>
            </a:r>
            <a:r>
              <a:rPr lang="en-US" baseline="0">
                <a:solidFill>
                  <a:sysClr val="windowText" lastClr="000000"/>
                </a:solidFill>
                <a:latin typeface="Arial" panose="020B0604020202020204" pitchFamily="34" charset="0"/>
                <a:cs typeface="Arial" panose="020B0604020202020204" pitchFamily="34" charset="0"/>
              </a:rPr>
              <a:t> de sabores </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2">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992-494C-B904-1E95DD16C2A5}"/>
              </c:ext>
            </c:extLst>
          </c:dPt>
          <c:dPt>
            <c:idx val="1"/>
            <c:bubble3D val="0"/>
            <c:spPr>
              <a:solidFill>
                <a:schemeClr val="accent2">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992-494C-B904-1E95DD16C2A5}"/>
              </c:ext>
            </c:extLst>
          </c:dPt>
          <c:dPt>
            <c:idx val="2"/>
            <c:bubble3D val="0"/>
            <c:spPr>
              <a:solidFill>
                <a:schemeClr val="accent2">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8992-494C-B904-1E95DD16C2A5}"/>
              </c:ext>
            </c:extLst>
          </c:dPt>
          <c:dPt>
            <c:idx val="3"/>
            <c:bubble3D val="0"/>
            <c:spPr>
              <a:solidFill>
                <a:schemeClr val="accent2">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992-494C-B904-1E95DD16C2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Hoja1!$A$21:$A$24</c:f>
              <c:strCache>
                <c:ptCount val="4"/>
                <c:pt idx="0">
                  <c:v>Choclo</c:v>
                </c:pt>
                <c:pt idx="1">
                  <c:v>Cebolla</c:v>
                </c:pt>
                <c:pt idx="2">
                  <c:v>Zapallo</c:v>
                </c:pt>
                <c:pt idx="3">
                  <c:v>Cheddar</c:v>
                </c:pt>
              </c:strCache>
            </c:strRef>
          </c:cat>
          <c:val>
            <c:numRef>
              <c:f>Hoja1!$C$21:$C$24</c:f>
              <c:numCache>
                <c:formatCode>0.00%</c:formatCode>
                <c:ptCount val="4"/>
                <c:pt idx="0">
                  <c:v>0.16666666666666666</c:v>
                </c:pt>
                <c:pt idx="1">
                  <c:v>0.33333333333333331</c:v>
                </c:pt>
                <c:pt idx="2">
                  <c:v>6.6666666666666666E-2</c:v>
                </c:pt>
                <c:pt idx="3">
                  <c:v>0.43333333333333335</c:v>
                </c:pt>
              </c:numCache>
            </c:numRef>
          </c:val>
          <c:extLst xmlns:c16r2="http://schemas.microsoft.com/office/drawing/2015/06/chart">
            <c:ext xmlns:c16="http://schemas.microsoft.com/office/drawing/2014/chart" uri="{C3380CC4-5D6E-409C-BE32-E72D297353CC}">
              <c16:uniqueId val="{00000008-8992-494C-B904-1E95DD16C2A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Preferencia</a:t>
            </a:r>
            <a:r>
              <a:rPr lang="en-US" baseline="0">
                <a:solidFill>
                  <a:sysClr val="windowText" lastClr="000000"/>
                </a:solidFill>
                <a:latin typeface="Arial" panose="020B0604020202020204" pitchFamily="34" charset="0"/>
                <a:cs typeface="Arial" panose="020B0604020202020204" pitchFamily="34" charset="0"/>
              </a:rPr>
              <a:t> sopa crema cebolla</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2">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892-42CD-AA74-591786FAA862}"/>
              </c:ext>
            </c:extLst>
          </c:dPt>
          <c:dPt>
            <c:idx val="1"/>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892-42CD-AA74-591786FAA862}"/>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5892-42CD-AA74-591786FAA862}"/>
              </c:ext>
            </c:extLst>
          </c:dPt>
          <c:dPt>
            <c:idx val="3"/>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892-42CD-AA74-591786FAA862}"/>
              </c:ext>
            </c:extLst>
          </c:dPt>
          <c:dPt>
            <c:idx val="4"/>
            <c:bubble3D val="0"/>
            <c:spPr>
              <a:solidFill>
                <a:schemeClr val="accent2">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892-42CD-AA74-591786FAA86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Hoja1!$A$27:$A$31</c:f>
              <c:strCache>
                <c:ptCount val="5"/>
                <c:pt idx="0">
                  <c:v>Me gusta muchísimo </c:v>
                </c:pt>
                <c:pt idx="1">
                  <c:v>Me gusta ligeramente</c:v>
                </c:pt>
                <c:pt idx="2">
                  <c:v>No me gusta ni me disgusta</c:v>
                </c:pt>
                <c:pt idx="3">
                  <c:v>Me disgusta ligeramente</c:v>
                </c:pt>
                <c:pt idx="4">
                  <c:v>Me disgusta muchisimo</c:v>
                </c:pt>
              </c:strCache>
            </c:strRef>
          </c:cat>
          <c:val>
            <c:numRef>
              <c:f>Hoja1!$C$27:$C$31</c:f>
              <c:numCache>
                <c:formatCode>0.00%</c:formatCode>
                <c:ptCount val="5"/>
                <c:pt idx="0">
                  <c:v>0.26666666666666666</c:v>
                </c:pt>
                <c:pt idx="1">
                  <c:v>0.43333333333333335</c:v>
                </c:pt>
                <c:pt idx="2">
                  <c:v>0.23333333333333334</c:v>
                </c:pt>
                <c:pt idx="3">
                  <c:v>6.6666666666666666E-2</c:v>
                </c:pt>
                <c:pt idx="4">
                  <c:v>0</c:v>
                </c:pt>
              </c:numCache>
            </c:numRef>
          </c:val>
          <c:extLst xmlns:c16r2="http://schemas.microsoft.com/office/drawing/2015/06/chart">
            <c:ext xmlns:c16="http://schemas.microsoft.com/office/drawing/2014/chart" uri="{C3380CC4-5D6E-409C-BE32-E72D297353CC}">
              <c16:uniqueId val="{0000000A-5892-42CD-AA74-591786FAA86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a:t>
            </a:r>
            <a:r>
              <a:rPr lang="en-US" baseline="0">
                <a:solidFill>
                  <a:sysClr val="windowText" lastClr="000000"/>
                </a:solidFill>
                <a:latin typeface="Arial" panose="020B0604020202020204" pitchFamily="34" charset="0"/>
                <a:cs typeface="Arial" panose="020B0604020202020204" pitchFamily="34" charset="0"/>
              </a:rPr>
              <a:t>refencia sopa crema cheddar</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dPt>
            <c:idx val="0"/>
            <c:bubble3D val="0"/>
            <c:spPr>
              <a:solidFill>
                <a:schemeClr val="accent2">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9602-48B9-9DD1-EC5729742FE4}"/>
              </c:ext>
            </c:extLst>
          </c:dPt>
          <c:dPt>
            <c:idx val="1"/>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9602-48B9-9DD1-EC5729742FE4}"/>
              </c:ext>
            </c:extLst>
          </c:dPt>
          <c:dPt>
            <c:idx val="2"/>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5-9602-48B9-9DD1-EC5729742FE4}"/>
              </c:ext>
            </c:extLst>
          </c:dPt>
          <c:dPt>
            <c:idx val="3"/>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9602-48B9-9DD1-EC5729742FE4}"/>
              </c:ext>
            </c:extLst>
          </c:dPt>
          <c:dPt>
            <c:idx val="4"/>
            <c:bubble3D val="0"/>
            <c:spPr>
              <a:solidFill>
                <a:schemeClr val="accent2">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9602-48B9-9DD1-EC5729742F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Hoja1!$A$34:$A$38</c:f>
              <c:strCache>
                <c:ptCount val="5"/>
                <c:pt idx="0">
                  <c:v>Me gusta muchísimo</c:v>
                </c:pt>
                <c:pt idx="1">
                  <c:v>Me gusta ligeramente</c:v>
                </c:pt>
                <c:pt idx="2">
                  <c:v>No me gusta ni me disgusta</c:v>
                </c:pt>
                <c:pt idx="3">
                  <c:v>Me disgusta ligeramente</c:v>
                </c:pt>
                <c:pt idx="4">
                  <c:v>Me disgusta muchisimo</c:v>
                </c:pt>
              </c:strCache>
            </c:strRef>
          </c:cat>
          <c:val>
            <c:numRef>
              <c:f>Hoja1!$C$34:$C$38</c:f>
              <c:numCache>
                <c:formatCode>0.00%</c:formatCode>
                <c:ptCount val="5"/>
                <c:pt idx="0">
                  <c:v>0.3</c:v>
                </c:pt>
                <c:pt idx="1">
                  <c:v>0.56666666666666665</c:v>
                </c:pt>
                <c:pt idx="2">
                  <c:v>0.1</c:v>
                </c:pt>
                <c:pt idx="3">
                  <c:v>3.3333333333333333E-2</c:v>
                </c:pt>
                <c:pt idx="4">
                  <c:v>0</c:v>
                </c:pt>
              </c:numCache>
            </c:numRef>
          </c:val>
          <c:extLst xmlns:c16r2="http://schemas.microsoft.com/office/drawing/2015/06/chart">
            <c:ext xmlns:c16="http://schemas.microsoft.com/office/drawing/2014/chart" uri="{C3380CC4-5D6E-409C-BE32-E72D297353CC}">
              <c16:uniqueId val="{0000000A-9602-48B9-9DD1-EC5729742FE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A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Preferencias entre las</a:t>
            </a:r>
            <a:r>
              <a:rPr lang="en-US" baseline="0">
                <a:solidFill>
                  <a:sysClr val="windowText" lastClr="000000"/>
                </a:solidFill>
                <a:latin typeface="Arial" panose="020B0604020202020204" pitchFamily="34" charset="0"/>
                <a:cs typeface="Arial" panose="020B0604020202020204" pitchFamily="34" charset="0"/>
              </a:rPr>
              <a:t> variedades catadas</a:t>
            </a:r>
            <a:endParaRPr lang="en-US">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bar"/>
        <c:grouping val="clustered"/>
        <c:varyColors val="0"/>
        <c:ser>
          <c:idx val="0"/>
          <c:order val="0"/>
          <c:spPr>
            <a:solidFill>
              <a:schemeClr val="accent2"/>
            </a:solidFill>
            <a:ln>
              <a:noFill/>
            </a:ln>
            <a:effectLst/>
          </c:spPr>
          <c:invertIfNegative val="0"/>
          <c:dPt>
            <c:idx val="2"/>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1-774E-463A-98CD-EA00FBAD434F}"/>
              </c:ext>
            </c:extLst>
          </c:dPt>
          <c:dPt>
            <c:idx val="3"/>
            <c:invertIfNegative val="0"/>
            <c:bubble3D val="0"/>
            <c:spPr>
              <a:solidFill>
                <a:schemeClr val="accent2">
                  <a:lumMod val="60000"/>
                  <a:lumOff val="40000"/>
                </a:schemeClr>
              </a:solidFill>
              <a:ln>
                <a:noFill/>
              </a:ln>
              <a:effectLst/>
            </c:spPr>
            <c:extLst xmlns:c16r2="http://schemas.microsoft.com/office/drawing/2015/06/chart">
              <c:ext xmlns:c16="http://schemas.microsoft.com/office/drawing/2014/chart" uri="{C3380CC4-5D6E-409C-BE32-E72D297353CC}">
                <c16:uniqueId val="{00000003-774E-463A-98CD-EA00FBAD434F}"/>
              </c:ext>
            </c:extLst>
          </c:dPt>
          <c:cat>
            <c:strRef>
              <c:f>(Hoja1!$A$27,Hoja1!$A$28,Hoja1!$A$34,Hoja1!$A$35)</c:f>
              <c:strCache>
                <c:ptCount val="4"/>
                <c:pt idx="0">
                  <c:v>Me gusta muchísimo                                      sabor cebolla</c:v>
                </c:pt>
                <c:pt idx="1">
                  <c:v>Me gusta ligeramente                                            sabor cebolla</c:v>
                </c:pt>
                <c:pt idx="2">
                  <c:v>Me gusta muchísimo                                                                                   sabor cheddar</c:v>
                </c:pt>
                <c:pt idx="3">
                  <c:v>Me gusta ligeramente                                                    sabor cheddar</c:v>
                </c:pt>
              </c:strCache>
            </c:strRef>
          </c:cat>
          <c:val>
            <c:numRef>
              <c:f>(Hoja1!$C$27,Hoja1!$C$28,Hoja1!$C$34,Hoja1!$C$35)</c:f>
              <c:numCache>
                <c:formatCode>0.00%</c:formatCode>
                <c:ptCount val="4"/>
                <c:pt idx="0">
                  <c:v>0.26666666666666666</c:v>
                </c:pt>
                <c:pt idx="1">
                  <c:v>0.43333333333333335</c:v>
                </c:pt>
                <c:pt idx="2">
                  <c:v>0.3</c:v>
                </c:pt>
                <c:pt idx="3">
                  <c:v>0.56666666666666665</c:v>
                </c:pt>
              </c:numCache>
            </c:numRef>
          </c:val>
          <c:extLst xmlns:c16r2="http://schemas.microsoft.com/office/drawing/2015/06/chart">
            <c:ext xmlns:c16="http://schemas.microsoft.com/office/drawing/2014/chart" uri="{C3380CC4-5D6E-409C-BE32-E72D297353CC}">
              <c16:uniqueId val="{00000004-774E-463A-98CD-EA00FBAD434F}"/>
            </c:ext>
          </c:extLst>
        </c:ser>
        <c:dLbls>
          <c:showLegendKey val="0"/>
          <c:showVal val="0"/>
          <c:showCatName val="0"/>
          <c:showSerName val="0"/>
          <c:showPercent val="0"/>
          <c:showBubbleSize val="0"/>
        </c:dLbls>
        <c:gapWidth val="182"/>
        <c:axId val="239631096"/>
        <c:axId val="242256416"/>
      </c:barChart>
      <c:catAx>
        <c:axId val="23963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AR"/>
          </a:p>
        </c:txPr>
        <c:crossAx val="242256416"/>
        <c:crosses val="autoZero"/>
        <c:auto val="1"/>
        <c:lblAlgn val="ctr"/>
        <c:lblOffset val="100"/>
        <c:noMultiLvlLbl val="0"/>
      </c:catAx>
      <c:valAx>
        <c:axId val="2422564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AR"/>
          </a:p>
        </c:txPr>
        <c:crossAx val="239631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A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C0ECD5-8D5F-4DF6-9FA6-4688022D1DF0}" type="doc">
      <dgm:prSet loTypeId="urn:microsoft.com/office/officeart/2005/8/layout/process2" loCatId="process" qsTypeId="urn:microsoft.com/office/officeart/2005/8/quickstyle/simple1" qsCatId="simple" csTypeId="urn:microsoft.com/office/officeart/2005/8/colors/colorful2" csCatId="colorful" phldr="1"/>
      <dgm:spPr/>
    </dgm:pt>
    <dgm:pt modelId="{F686C52C-139E-45A8-A8B4-D52024471827}">
      <dgm:prSet phldrT="[Texto]" custT="1"/>
      <dgm:spPr/>
      <dgm:t>
        <a:bodyPr/>
        <a:lstStyle/>
        <a:p>
          <a:r>
            <a:rPr lang="es-ES" sz="1200" b="1">
              <a:latin typeface="Arial" panose="020B0604020202020204" pitchFamily="34" charset="0"/>
              <a:cs typeface="Arial" panose="020B0604020202020204" pitchFamily="34" charset="0"/>
            </a:rPr>
            <a:t>Suero crudo</a:t>
          </a:r>
        </a:p>
      </dgm:t>
    </dgm:pt>
    <dgm:pt modelId="{4D3D1DB6-FA21-402C-A680-34F571975503}" type="parTrans" cxnId="{AC1F18F9-5708-43AE-A36B-64B51C9A53F3}">
      <dgm:prSet/>
      <dgm:spPr/>
      <dgm:t>
        <a:bodyPr/>
        <a:lstStyle/>
        <a:p>
          <a:endParaRPr lang="es-ES"/>
        </a:p>
      </dgm:t>
    </dgm:pt>
    <dgm:pt modelId="{D7FF7A81-A482-4368-A76C-80B7611635AE}" type="sibTrans" cxnId="{AC1F18F9-5708-43AE-A36B-64B51C9A53F3}">
      <dgm:prSet/>
      <dgm:spPr/>
      <dgm:t>
        <a:bodyPr/>
        <a:lstStyle/>
        <a:p>
          <a:endParaRPr lang="es-ES"/>
        </a:p>
      </dgm:t>
    </dgm:pt>
    <dgm:pt modelId="{F5A79F81-FC47-4A75-AD2E-11C5BC4BDFAF}">
      <dgm:prSet phldrT="[Texto]" custT="1"/>
      <dgm:spPr/>
      <dgm:t>
        <a:bodyPr/>
        <a:lstStyle/>
        <a:p>
          <a:r>
            <a:rPr lang="es-ES" sz="1200" b="1">
              <a:latin typeface="Arial" panose="020B0604020202020204" pitchFamily="34" charset="0"/>
              <a:cs typeface="Arial" panose="020B0604020202020204" pitchFamily="34" charset="0"/>
            </a:rPr>
            <a:t>Filtrado</a:t>
          </a:r>
          <a:r>
            <a:rPr lang="es-ES" sz="1000">
              <a:latin typeface="Arial" panose="020B0604020202020204" pitchFamily="34" charset="0"/>
              <a:cs typeface="Arial" panose="020B0604020202020204" pitchFamily="34" charset="0"/>
            </a:rPr>
            <a:t/>
          </a:r>
          <a:br>
            <a:rPr lang="es-ES" sz="1000">
              <a:latin typeface="Arial" panose="020B0604020202020204" pitchFamily="34" charset="0"/>
              <a:cs typeface="Arial" panose="020B0604020202020204" pitchFamily="34" charset="0"/>
            </a:rPr>
          </a:br>
          <a:r>
            <a:rPr lang="es-ES" sz="1000">
              <a:latin typeface="Arial" panose="020B0604020202020204" pitchFamily="34" charset="0"/>
              <a:cs typeface="Arial" panose="020B0604020202020204" pitchFamily="34" charset="0"/>
            </a:rPr>
            <a:t>Separación de finos</a:t>
          </a:r>
        </a:p>
      </dgm:t>
    </dgm:pt>
    <dgm:pt modelId="{496B7476-2F58-4838-A640-BF1F60AEEB14}" type="parTrans" cxnId="{560D7473-BAEE-4128-9389-33D508A2329D}">
      <dgm:prSet/>
      <dgm:spPr/>
      <dgm:t>
        <a:bodyPr/>
        <a:lstStyle/>
        <a:p>
          <a:endParaRPr lang="es-ES"/>
        </a:p>
      </dgm:t>
    </dgm:pt>
    <dgm:pt modelId="{5233835D-622E-4F7E-B24E-1EC5C263785B}" type="sibTrans" cxnId="{560D7473-BAEE-4128-9389-33D508A2329D}">
      <dgm:prSet/>
      <dgm:spPr/>
      <dgm:t>
        <a:bodyPr/>
        <a:lstStyle/>
        <a:p>
          <a:endParaRPr lang="es-ES"/>
        </a:p>
      </dgm:t>
    </dgm:pt>
    <dgm:pt modelId="{A283A534-9843-43C4-9146-3D2F7AE990D3}">
      <dgm:prSet phldrT="[Texto]" custT="1"/>
      <dgm:spPr/>
      <dgm:t>
        <a:bodyPr/>
        <a:lstStyle/>
        <a:p>
          <a:r>
            <a:rPr lang="es-ES" sz="1200" b="1">
              <a:latin typeface="Arial" panose="020B0604020202020204" pitchFamily="34" charset="0"/>
              <a:cs typeface="Arial" panose="020B0604020202020204" pitchFamily="34" charset="0"/>
            </a:rPr>
            <a:t>Desnatado</a:t>
          </a:r>
          <a:r>
            <a:rPr lang="es-ES" sz="1800" b="1">
              <a:latin typeface="Arial" panose="020B0604020202020204" pitchFamily="34" charset="0"/>
              <a:cs typeface="Arial" panose="020B0604020202020204" pitchFamily="34" charset="0"/>
            </a:rPr>
            <a:t> </a:t>
          </a:r>
          <a:r>
            <a:rPr lang="es-ES" sz="1200"/>
            <a:t/>
          </a:r>
          <a:br>
            <a:rPr lang="es-ES" sz="1200"/>
          </a:br>
          <a:r>
            <a:rPr lang="es-ES" sz="1050">
              <a:latin typeface="Arial" panose="020B0604020202020204" pitchFamily="34" charset="0"/>
              <a:cs typeface="Arial" panose="020B0604020202020204" pitchFamily="34" charset="0"/>
            </a:rPr>
            <a:t>Separación de materia grasa</a:t>
          </a:r>
        </a:p>
      </dgm:t>
    </dgm:pt>
    <dgm:pt modelId="{F8DC8507-4B1C-4CC3-8854-70D6E2564729}" type="parTrans" cxnId="{F8738A82-00C1-48F3-94A4-21AFD8D64F36}">
      <dgm:prSet/>
      <dgm:spPr/>
      <dgm:t>
        <a:bodyPr/>
        <a:lstStyle/>
        <a:p>
          <a:endParaRPr lang="es-ES"/>
        </a:p>
      </dgm:t>
    </dgm:pt>
    <dgm:pt modelId="{835767FD-F442-469C-AC25-7650ADA191B2}" type="sibTrans" cxnId="{F8738A82-00C1-48F3-94A4-21AFD8D64F36}">
      <dgm:prSet/>
      <dgm:spPr/>
      <dgm:t>
        <a:bodyPr/>
        <a:lstStyle/>
        <a:p>
          <a:endParaRPr lang="es-ES"/>
        </a:p>
      </dgm:t>
    </dgm:pt>
    <dgm:pt modelId="{4DF88236-80E5-44D3-AC25-639F88A397BC}">
      <dgm:prSet phldrT="[Texto]" custT="1"/>
      <dgm:spPr/>
      <dgm:t>
        <a:bodyPr/>
        <a:lstStyle/>
        <a:p>
          <a:r>
            <a:rPr lang="es-ES" sz="1200" b="1">
              <a:latin typeface="Arial" panose="020B0604020202020204" pitchFamily="34" charset="0"/>
              <a:cs typeface="Arial" panose="020B0604020202020204" pitchFamily="34" charset="0"/>
            </a:rPr>
            <a:t>Almacenamiento refrigerado</a:t>
          </a:r>
          <a:r>
            <a:rPr lang="es-ES" sz="1100"/>
            <a:t/>
          </a:r>
          <a:br>
            <a:rPr lang="es-ES" sz="1100"/>
          </a:br>
          <a:r>
            <a:rPr lang="es-ES" sz="1050">
              <a:latin typeface="Arial" panose="020B0604020202020204" pitchFamily="34" charset="0"/>
              <a:cs typeface="Arial" panose="020B0604020202020204" pitchFamily="34" charset="0"/>
            </a:rPr>
            <a:t>suero desnatado</a:t>
          </a:r>
        </a:p>
      </dgm:t>
    </dgm:pt>
    <dgm:pt modelId="{861DAAD0-719B-48E5-94F1-FBCD1180922C}" type="parTrans" cxnId="{1D06EF54-1220-430F-AE1C-E89D0652EE74}">
      <dgm:prSet/>
      <dgm:spPr/>
      <dgm:t>
        <a:bodyPr/>
        <a:lstStyle/>
        <a:p>
          <a:endParaRPr lang="es-ES"/>
        </a:p>
      </dgm:t>
    </dgm:pt>
    <dgm:pt modelId="{9AB831DC-8645-4C46-8C9D-AE4FE512276F}" type="sibTrans" cxnId="{1D06EF54-1220-430F-AE1C-E89D0652EE74}">
      <dgm:prSet/>
      <dgm:spPr/>
      <dgm:t>
        <a:bodyPr/>
        <a:lstStyle/>
        <a:p>
          <a:endParaRPr lang="es-ES"/>
        </a:p>
      </dgm:t>
    </dgm:pt>
    <dgm:pt modelId="{1C1795BA-8D4F-406B-B528-055EE8E81CF5}">
      <dgm:prSet phldrT="[Texto]" custT="1"/>
      <dgm:spPr/>
      <dgm:t>
        <a:bodyPr/>
        <a:lstStyle/>
        <a:p>
          <a:r>
            <a:rPr lang="es-ES" sz="1200" b="1">
              <a:latin typeface="Arial" panose="020B0604020202020204" pitchFamily="34" charset="0"/>
              <a:cs typeface="Arial" panose="020B0604020202020204" pitchFamily="34" charset="0"/>
            </a:rPr>
            <a:t>Comercialización</a:t>
          </a:r>
          <a:r>
            <a:rPr lang="es-ES" sz="1900"/>
            <a:t> </a:t>
          </a:r>
        </a:p>
      </dgm:t>
    </dgm:pt>
    <dgm:pt modelId="{00FD6133-33EF-46A2-8291-129DC9405516}" type="parTrans" cxnId="{25E4C83A-A16E-4847-8976-B29D6BA4B866}">
      <dgm:prSet/>
      <dgm:spPr/>
      <dgm:t>
        <a:bodyPr/>
        <a:lstStyle/>
        <a:p>
          <a:endParaRPr lang="es-ES"/>
        </a:p>
      </dgm:t>
    </dgm:pt>
    <dgm:pt modelId="{F52CCC77-A226-4930-9224-2BFC8E066527}" type="sibTrans" cxnId="{25E4C83A-A16E-4847-8976-B29D6BA4B866}">
      <dgm:prSet/>
      <dgm:spPr/>
      <dgm:t>
        <a:bodyPr/>
        <a:lstStyle/>
        <a:p>
          <a:endParaRPr lang="es-ES"/>
        </a:p>
      </dgm:t>
    </dgm:pt>
    <dgm:pt modelId="{639FA317-3D27-4E73-96E6-00A2F20488EE}">
      <dgm:prSet phldrT="[Texto]" custT="1"/>
      <dgm:spPr/>
      <dgm:t>
        <a:bodyPr/>
        <a:lstStyle/>
        <a:p>
          <a:r>
            <a:rPr lang="es-ES" sz="1200" b="1">
              <a:latin typeface="Arial" panose="020B0604020202020204" pitchFamily="34" charset="0"/>
              <a:cs typeface="Arial" panose="020B0604020202020204" pitchFamily="34" charset="0"/>
            </a:rPr>
            <a:t>Enfriamiento</a:t>
          </a:r>
        </a:p>
      </dgm:t>
    </dgm:pt>
    <dgm:pt modelId="{BA477613-D17C-468B-BDF4-2DF4E738EE6A}" type="parTrans" cxnId="{D1000C52-B2FF-4768-891D-65F51936783C}">
      <dgm:prSet/>
      <dgm:spPr/>
      <dgm:t>
        <a:bodyPr/>
        <a:lstStyle/>
        <a:p>
          <a:endParaRPr lang="es-ES"/>
        </a:p>
      </dgm:t>
    </dgm:pt>
    <dgm:pt modelId="{8E17022B-AAF3-4F17-8040-0A4548FDE56B}" type="sibTrans" cxnId="{D1000C52-B2FF-4768-891D-65F51936783C}">
      <dgm:prSet/>
      <dgm:spPr/>
      <dgm:t>
        <a:bodyPr/>
        <a:lstStyle/>
        <a:p>
          <a:endParaRPr lang="es-ES"/>
        </a:p>
      </dgm:t>
    </dgm:pt>
    <dgm:pt modelId="{392CF2CE-6AAC-4324-8BD7-F2F9591FF701}" type="pres">
      <dgm:prSet presAssocID="{CAC0ECD5-8D5F-4DF6-9FA6-4688022D1DF0}" presName="linearFlow" presStyleCnt="0">
        <dgm:presLayoutVars>
          <dgm:resizeHandles val="exact"/>
        </dgm:presLayoutVars>
      </dgm:prSet>
      <dgm:spPr/>
    </dgm:pt>
    <dgm:pt modelId="{26F4F796-8BF8-4643-83BE-9E16795658FB}" type="pres">
      <dgm:prSet presAssocID="{F686C52C-139E-45A8-A8B4-D52024471827}" presName="node" presStyleLbl="node1" presStyleIdx="0" presStyleCnt="6" custScaleX="94249" custScaleY="88286">
        <dgm:presLayoutVars>
          <dgm:bulletEnabled val="1"/>
        </dgm:presLayoutVars>
      </dgm:prSet>
      <dgm:spPr/>
      <dgm:t>
        <a:bodyPr/>
        <a:lstStyle/>
        <a:p>
          <a:endParaRPr lang="es-ES"/>
        </a:p>
      </dgm:t>
    </dgm:pt>
    <dgm:pt modelId="{31242BF7-68DD-4AAB-81CE-BFFA26A6EAA3}" type="pres">
      <dgm:prSet presAssocID="{D7FF7A81-A482-4368-A76C-80B7611635AE}" presName="sibTrans" presStyleLbl="sibTrans2D1" presStyleIdx="0" presStyleCnt="5"/>
      <dgm:spPr/>
      <dgm:t>
        <a:bodyPr/>
        <a:lstStyle/>
        <a:p>
          <a:endParaRPr lang="es-ES"/>
        </a:p>
      </dgm:t>
    </dgm:pt>
    <dgm:pt modelId="{ACB86883-7B89-4558-ABED-8B0CC2D570ED}" type="pres">
      <dgm:prSet presAssocID="{D7FF7A81-A482-4368-A76C-80B7611635AE}" presName="connectorText" presStyleLbl="sibTrans2D1" presStyleIdx="0" presStyleCnt="5"/>
      <dgm:spPr/>
      <dgm:t>
        <a:bodyPr/>
        <a:lstStyle/>
        <a:p>
          <a:endParaRPr lang="es-ES"/>
        </a:p>
      </dgm:t>
    </dgm:pt>
    <dgm:pt modelId="{005B6164-E71D-4CC4-B7A5-C143119AC3CE}" type="pres">
      <dgm:prSet presAssocID="{F5A79F81-FC47-4A75-AD2E-11C5BC4BDFAF}" presName="node" presStyleLbl="node1" presStyleIdx="1" presStyleCnt="6">
        <dgm:presLayoutVars>
          <dgm:bulletEnabled val="1"/>
        </dgm:presLayoutVars>
      </dgm:prSet>
      <dgm:spPr/>
      <dgm:t>
        <a:bodyPr/>
        <a:lstStyle/>
        <a:p>
          <a:endParaRPr lang="es-ES"/>
        </a:p>
      </dgm:t>
    </dgm:pt>
    <dgm:pt modelId="{BA374C48-E6C8-4F4C-AEFE-4D4A7CFFE329}" type="pres">
      <dgm:prSet presAssocID="{5233835D-622E-4F7E-B24E-1EC5C263785B}" presName="sibTrans" presStyleLbl="sibTrans2D1" presStyleIdx="1" presStyleCnt="5"/>
      <dgm:spPr/>
      <dgm:t>
        <a:bodyPr/>
        <a:lstStyle/>
        <a:p>
          <a:endParaRPr lang="es-ES"/>
        </a:p>
      </dgm:t>
    </dgm:pt>
    <dgm:pt modelId="{EE36E925-39E1-4CC6-B712-DD39354C905D}" type="pres">
      <dgm:prSet presAssocID="{5233835D-622E-4F7E-B24E-1EC5C263785B}" presName="connectorText" presStyleLbl="sibTrans2D1" presStyleIdx="1" presStyleCnt="5"/>
      <dgm:spPr/>
      <dgm:t>
        <a:bodyPr/>
        <a:lstStyle/>
        <a:p>
          <a:endParaRPr lang="es-ES"/>
        </a:p>
      </dgm:t>
    </dgm:pt>
    <dgm:pt modelId="{32D37985-2CE0-49C4-B100-D1C020A77FC9}" type="pres">
      <dgm:prSet presAssocID="{A283A534-9843-43C4-9146-3D2F7AE990D3}" presName="node" presStyleLbl="node1" presStyleIdx="2" presStyleCnt="6" custScaleX="99159" custScaleY="119136">
        <dgm:presLayoutVars>
          <dgm:bulletEnabled val="1"/>
        </dgm:presLayoutVars>
      </dgm:prSet>
      <dgm:spPr/>
      <dgm:t>
        <a:bodyPr/>
        <a:lstStyle/>
        <a:p>
          <a:endParaRPr lang="es-ES"/>
        </a:p>
      </dgm:t>
    </dgm:pt>
    <dgm:pt modelId="{A3DE3903-0D35-467E-A0A4-97ED14B20564}" type="pres">
      <dgm:prSet presAssocID="{835767FD-F442-469C-AC25-7650ADA191B2}" presName="sibTrans" presStyleLbl="sibTrans2D1" presStyleIdx="2" presStyleCnt="5"/>
      <dgm:spPr/>
      <dgm:t>
        <a:bodyPr/>
        <a:lstStyle/>
        <a:p>
          <a:endParaRPr lang="es-ES"/>
        </a:p>
      </dgm:t>
    </dgm:pt>
    <dgm:pt modelId="{5F428E9D-91F8-4189-B2B7-90281725A3AB}" type="pres">
      <dgm:prSet presAssocID="{835767FD-F442-469C-AC25-7650ADA191B2}" presName="connectorText" presStyleLbl="sibTrans2D1" presStyleIdx="2" presStyleCnt="5"/>
      <dgm:spPr/>
      <dgm:t>
        <a:bodyPr/>
        <a:lstStyle/>
        <a:p>
          <a:endParaRPr lang="es-ES"/>
        </a:p>
      </dgm:t>
    </dgm:pt>
    <dgm:pt modelId="{10FFB633-E5E6-43CB-B0A8-90F78C45271E}" type="pres">
      <dgm:prSet presAssocID="{639FA317-3D27-4E73-96E6-00A2F20488EE}" presName="node" presStyleLbl="node1" presStyleIdx="3" presStyleCnt="6">
        <dgm:presLayoutVars>
          <dgm:bulletEnabled val="1"/>
        </dgm:presLayoutVars>
      </dgm:prSet>
      <dgm:spPr/>
      <dgm:t>
        <a:bodyPr/>
        <a:lstStyle/>
        <a:p>
          <a:endParaRPr lang="es-ES"/>
        </a:p>
      </dgm:t>
    </dgm:pt>
    <dgm:pt modelId="{1DE9C5A2-ED5E-49C5-853A-BFF2B995ECA0}" type="pres">
      <dgm:prSet presAssocID="{8E17022B-AAF3-4F17-8040-0A4548FDE56B}" presName="sibTrans" presStyleLbl="sibTrans2D1" presStyleIdx="3" presStyleCnt="5"/>
      <dgm:spPr/>
      <dgm:t>
        <a:bodyPr/>
        <a:lstStyle/>
        <a:p>
          <a:endParaRPr lang="es-ES"/>
        </a:p>
      </dgm:t>
    </dgm:pt>
    <dgm:pt modelId="{B78BCBF1-694D-4294-BCBC-D7CA5C126E6C}" type="pres">
      <dgm:prSet presAssocID="{8E17022B-AAF3-4F17-8040-0A4548FDE56B}" presName="connectorText" presStyleLbl="sibTrans2D1" presStyleIdx="3" presStyleCnt="5"/>
      <dgm:spPr/>
      <dgm:t>
        <a:bodyPr/>
        <a:lstStyle/>
        <a:p>
          <a:endParaRPr lang="es-ES"/>
        </a:p>
      </dgm:t>
    </dgm:pt>
    <dgm:pt modelId="{76DBFE16-B3FC-46B4-BBE2-ECD3C0F761A5}" type="pres">
      <dgm:prSet presAssocID="{4DF88236-80E5-44D3-AC25-639F88A397BC}" presName="node" presStyleLbl="node1" presStyleIdx="4" presStyleCnt="6" custScaleX="108585" custScaleY="170016">
        <dgm:presLayoutVars>
          <dgm:bulletEnabled val="1"/>
        </dgm:presLayoutVars>
      </dgm:prSet>
      <dgm:spPr/>
      <dgm:t>
        <a:bodyPr/>
        <a:lstStyle/>
        <a:p>
          <a:endParaRPr lang="es-ES"/>
        </a:p>
      </dgm:t>
    </dgm:pt>
    <dgm:pt modelId="{08347690-F303-437C-859D-B17FE2C9186F}" type="pres">
      <dgm:prSet presAssocID="{9AB831DC-8645-4C46-8C9D-AE4FE512276F}" presName="sibTrans" presStyleLbl="sibTrans2D1" presStyleIdx="4" presStyleCnt="5"/>
      <dgm:spPr/>
      <dgm:t>
        <a:bodyPr/>
        <a:lstStyle/>
        <a:p>
          <a:endParaRPr lang="es-ES"/>
        </a:p>
      </dgm:t>
    </dgm:pt>
    <dgm:pt modelId="{12F81E20-AE15-43B6-8C42-3841786B85A3}" type="pres">
      <dgm:prSet presAssocID="{9AB831DC-8645-4C46-8C9D-AE4FE512276F}" presName="connectorText" presStyleLbl="sibTrans2D1" presStyleIdx="4" presStyleCnt="5"/>
      <dgm:spPr/>
      <dgm:t>
        <a:bodyPr/>
        <a:lstStyle/>
        <a:p>
          <a:endParaRPr lang="es-ES"/>
        </a:p>
      </dgm:t>
    </dgm:pt>
    <dgm:pt modelId="{BF8EE37D-1F47-4FE5-8852-BE81B5C1CD63}" type="pres">
      <dgm:prSet presAssocID="{1C1795BA-8D4F-406B-B528-055EE8E81CF5}" presName="node" presStyleLbl="node1" presStyleIdx="5" presStyleCnt="6" custScaleX="107531">
        <dgm:presLayoutVars>
          <dgm:bulletEnabled val="1"/>
        </dgm:presLayoutVars>
      </dgm:prSet>
      <dgm:spPr/>
      <dgm:t>
        <a:bodyPr/>
        <a:lstStyle/>
        <a:p>
          <a:endParaRPr lang="es-ES"/>
        </a:p>
      </dgm:t>
    </dgm:pt>
  </dgm:ptLst>
  <dgm:cxnLst>
    <dgm:cxn modelId="{1D06EF54-1220-430F-AE1C-E89D0652EE74}" srcId="{CAC0ECD5-8D5F-4DF6-9FA6-4688022D1DF0}" destId="{4DF88236-80E5-44D3-AC25-639F88A397BC}" srcOrd="4" destOrd="0" parTransId="{861DAAD0-719B-48E5-94F1-FBCD1180922C}" sibTransId="{9AB831DC-8645-4C46-8C9D-AE4FE512276F}"/>
    <dgm:cxn modelId="{71ADC632-5F0B-42DD-AE3A-D1034F45AC3C}" type="presOf" srcId="{1C1795BA-8D4F-406B-B528-055EE8E81CF5}" destId="{BF8EE37D-1F47-4FE5-8852-BE81B5C1CD63}" srcOrd="0" destOrd="0" presId="urn:microsoft.com/office/officeart/2005/8/layout/process2"/>
    <dgm:cxn modelId="{346BF70B-CA84-4BDE-8912-E6BF930D9D6B}" type="presOf" srcId="{9AB831DC-8645-4C46-8C9D-AE4FE512276F}" destId="{08347690-F303-437C-859D-B17FE2C9186F}" srcOrd="0" destOrd="0" presId="urn:microsoft.com/office/officeart/2005/8/layout/process2"/>
    <dgm:cxn modelId="{38DBBAF8-C4B8-41B9-8B37-D96ADA12D983}" type="presOf" srcId="{639FA317-3D27-4E73-96E6-00A2F20488EE}" destId="{10FFB633-E5E6-43CB-B0A8-90F78C45271E}" srcOrd="0" destOrd="0" presId="urn:microsoft.com/office/officeart/2005/8/layout/process2"/>
    <dgm:cxn modelId="{90C08790-4425-49BC-90D5-BDB8AA25CC13}" type="presOf" srcId="{835767FD-F442-469C-AC25-7650ADA191B2}" destId="{A3DE3903-0D35-467E-A0A4-97ED14B20564}" srcOrd="0" destOrd="0" presId="urn:microsoft.com/office/officeart/2005/8/layout/process2"/>
    <dgm:cxn modelId="{F8738A82-00C1-48F3-94A4-21AFD8D64F36}" srcId="{CAC0ECD5-8D5F-4DF6-9FA6-4688022D1DF0}" destId="{A283A534-9843-43C4-9146-3D2F7AE990D3}" srcOrd="2" destOrd="0" parTransId="{F8DC8507-4B1C-4CC3-8854-70D6E2564729}" sibTransId="{835767FD-F442-469C-AC25-7650ADA191B2}"/>
    <dgm:cxn modelId="{EE535F87-4B64-4D6C-A3CE-6860E54671DC}" type="presOf" srcId="{CAC0ECD5-8D5F-4DF6-9FA6-4688022D1DF0}" destId="{392CF2CE-6AAC-4324-8BD7-F2F9591FF701}" srcOrd="0" destOrd="0" presId="urn:microsoft.com/office/officeart/2005/8/layout/process2"/>
    <dgm:cxn modelId="{7F8045B0-85A0-4CA9-B134-9EC8AA581DAA}" type="presOf" srcId="{5233835D-622E-4F7E-B24E-1EC5C263785B}" destId="{EE36E925-39E1-4CC6-B712-DD39354C905D}" srcOrd="1" destOrd="0" presId="urn:microsoft.com/office/officeart/2005/8/layout/process2"/>
    <dgm:cxn modelId="{DE4F2078-EA33-4B2E-A945-44A778EE9B96}" type="presOf" srcId="{8E17022B-AAF3-4F17-8040-0A4548FDE56B}" destId="{1DE9C5A2-ED5E-49C5-853A-BFF2B995ECA0}" srcOrd="0" destOrd="0" presId="urn:microsoft.com/office/officeart/2005/8/layout/process2"/>
    <dgm:cxn modelId="{25E4C83A-A16E-4847-8976-B29D6BA4B866}" srcId="{CAC0ECD5-8D5F-4DF6-9FA6-4688022D1DF0}" destId="{1C1795BA-8D4F-406B-B528-055EE8E81CF5}" srcOrd="5" destOrd="0" parTransId="{00FD6133-33EF-46A2-8291-129DC9405516}" sibTransId="{F52CCC77-A226-4930-9224-2BFC8E066527}"/>
    <dgm:cxn modelId="{53FBD8ED-E701-4C28-A009-21BCEC46C334}" type="presOf" srcId="{835767FD-F442-469C-AC25-7650ADA191B2}" destId="{5F428E9D-91F8-4189-B2B7-90281725A3AB}" srcOrd="1" destOrd="0" presId="urn:microsoft.com/office/officeart/2005/8/layout/process2"/>
    <dgm:cxn modelId="{99458923-DF0B-409B-AE18-49EC0CCA01A5}" type="presOf" srcId="{5233835D-622E-4F7E-B24E-1EC5C263785B}" destId="{BA374C48-E6C8-4F4C-AEFE-4D4A7CFFE329}" srcOrd="0" destOrd="0" presId="urn:microsoft.com/office/officeart/2005/8/layout/process2"/>
    <dgm:cxn modelId="{D1000C52-B2FF-4768-891D-65F51936783C}" srcId="{CAC0ECD5-8D5F-4DF6-9FA6-4688022D1DF0}" destId="{639FA317-3D27-4E73-96E6-00A2F20488EE}" srcOrd="3" destOrd="0" parTransId="{BA477613-D17C-468B-BDF4-2DF4E738EE6A}" sibTransId="{8E17022B-AAF3-4F17-8040-0A4548FDE56B}"/>
    <dgm:cxn modelId="{560D7473-BAEE-4128-9389-33D508A2329D}" srcId="{CAC0ECD5-8D5F-4DF6-9FA6-4688022D1DF0}" destId="{F5A79F81-FC47-4A75-AD2E-11C5BC4BDFAF}" srcOrd="1" destOrd="0" parTransId="{496B7476-2F58-4838-A640-BF1F60AEEB14}" sibTransId="{5233835D-622E-4F7E-B24E-1EC5C263785B}"/>
    <dgm:cxn modelId="{3C2F5D1B-5198-4801-98C9-602B38A0EBF8}" type="presOf" srcId="{A283A534-9843-43C4-9146-3D2F7AE990D3}" destId="{32D37985-2CE0-49C4-B100-D1C020A77FC9}" srcOrd="0" destOrd="0" presId="urn:microsoft.com/office/officeart/2005/8/layout/process2"/>
    <dgm:cxn modelId="{AC1F18F9-5708-43AE-A36B-64B51C9A53F3}" srcId="{CAC0ECD5-8D5F-4DF6-9FA6-4688022D1DF0}" destId="{F686C52C-139E-45A8-A8B4-D52024471827}" srcOrd="0" destOrd="0" parTransId="{4D3D1DB6-FA21-402C-A680-34F571975503}" sibTransId="{D7FF7A81-A482-4368-A76C-80B7611635AE}"/>
    <dgm:cxn modelId="{10CDD591-65E3-403C-8710-E1ABD958B0F5}" type="presOf" srcId="{8E17022B-AAF3-4F17-8040-0A4548FDE56B}" destId="{B78BCBF1-694D-4294-BCBC-D7CA5C126E6C}" srcOrd="1" destOrd="0" presId="urn:microsoft.com/office/officeart/2005/8/layout/process2"/>
    <dgm:cxn modelId="{3BDA8366-02EA-49D2-B453-28DE20311BEC}" type="presOf" srcId="{D7FF7A81-A482-4368-A76C-80B7611635AE}" destId="{31242BF7-68DD-4AAB-81CE-BFFA26A6EAA3}" srcOrd="0" destOrd="0" presId="urn:microsoft.com/office/officeart/2005/8/layout/process2"/>
    <dgm:cxn modelId="{72840375-9A17-42E4-BBAF-336562E33857}" type="presOf" srcId="{9AB831DC-8645-4C46-8C9D-AE4FE512276F}" destId="{12F81E20-AE15-43B6-8C42-3841786B85A3}" srcOrd="1" destOrd="0" presId="urn:microsoft.com/office/officeart/2005/8/layout/process2"/>
    <dgm:cxn modelId="{1C749C11-83E7-4811-B511-F34C7D1BB5B8}" type="presOf" srcId="{F686C52C-139E-45A8-A8B4-D52024471827}" destId="{26F4F796-8BF8-4643-83BE-9E16795658FB}" srcOrd="0" destOrd="0" presId="urn:microsoft.com/office/officeart/2005/8/layout/process2"/>
    <dgm:cxn modelId="{32BE1D20-2FAE-489B-9A5A-E369B8B17E08}" type="presOf" srcId="{4DF88236-80E5-44D3-AC25-639F88A397BC}" destId="{76DBFE16-B3FC-46B4-BBE2-ECD3C0F761A5}" srcOrd="0" destOrd="0" presId="urn:microsoft.com/office/officeart/2005/8/layout/process2"/>
    <dgm:cxn modelId="{17EDD124-EFD7-4D6E-88B3-5ACDBFA88C51}" type="presOf" srcId="{F5A79F81-FC47-4A75-AD2E-11C5BC4BDFAF}" destId="{005B6164-E71D-4CC4-B7A5-C143119AC3CE}" srcOrd="0" destOrd="0" presId="urn:microsoft.com/office/officeart/2005/8/layout/process2"/>
    <dgm:cxn modelId="{FA428ED4-D7E5-4E4E-842C-C03A54229787}" type="presOf" srcId="{D7FF7A81-A482-4368-A76C-80B7611635AE}" destId="{ACB86883-7B89-4558-ABED-8B0CC2D570ED}" srcOrd="1" destOrd="0" presId="urn:microsoft.com/office/officeart/2005/8/layout/process2"/>
    <dgm:cxn modelId="{973E118A-8ECB-4A00-BFF1-3DD65D934321}" type="presParOf" srcId="{392CF2CE-6AAC-4324-8BD7-F2F9591FF701}" destId="{26F4F796-8BF8-4643-83BE-9E16795658FB}" srcOrd="0" destOrd="0" presId="urn:microsoft.com/office/officeart/2005/8/layout/process2"/>
    <dgm:cxn modelId="{8E54324C-D603-4507-9F77-B93B92207D6B}" type="presParOf" srcId="{392CF2CE-6AAC-4324-8BD7-F2F9591FF701}" destId="{31242BF7-68DD-4AAB-81CE-BFFA26A6EAA3}" srcOrd="1" destOrd="0" presId="urn:microsoft.com/office/officeart/2005/8/layout/process2"/>
    <dgm:cxn modelId="{1A896BB3-2311-496D-90A3-4FCFBBFFABBE}" type="presParOf" srcId="{31242BF7-68DD-4AAB-81CE-BFFA26A6EAA3}" destId="{ACB86883-7B89-4558-ABED-8B0CC2D570ED}" srcOrd="0" destOrd="0" presId="urn:microsoft.com/office/officeart/2005/8/layout/process2"/>
    <dgm:cxn modelId="{E025B14D-2DF2-43D7-BBAE-B299D2592F61}" type="presParOf" srcId="{392CF2CE-6AAC-4324-8BD7-F2F9591FF701}" destId="{005B6164-E71D-4CC4-B7A5-C143119AC3CE}" srcOrd="2" destOrd="0" presId="urn:microsoft.com/office/officeart/2005/8/layout/process2"/>
    <dgm:cxn modelId="{6FF8D142-8195-42E5-B2FE-5D2C7010C6BA}" type="presParOf" srcId="{392CF2CE-6AAC-4324-8BD7-F2F9591FF701}" destId="{BA374C48-E6C8-4F4C-AEFE-4D4A7CFFE329}" srcOrd="3" destOrd="0" presId="urn:microsoft.com/office/officeart/2005/8/layout/process2"/>
    <dgm:cxn modelId="{E52A63D9-25E8-4085-A3B9-B8D971A68D03}" type="presParOf" srcId="{BA374C48-E6C8-4F4C-AEFE-4D4A7CFFE329}" destId="{EE36E925-39E1-4CC6-B712-DD39354C905D}" srcOrd="0" destOrd="0" presId="urn:microsoft.com/office/officeart/2005/8/layout/process2"/>
    <dgm:cxn modelId="{95948637-C4F1-4C40-A3AE-1D12A5BA141F}" type="presParOf" srcId="{392CF2CE-6AAC-4324-8BD7-F2F9591FF701}" destId="{32D37985-2CE0-49C4-B100-D1C020A77FC9}" srcOrd="4" destOrd="0" presId="urn:microsoft.com/office/officeart/2005/8/layout/process2"/>
    <dgm:cxn modelId="{6491D506-E295-45D9-AA0C-4751CF62BBA6}" type="presParOf" srcId="{392CF2CE-6AAC-4324-8BD7-F2F9591FF701}" destId="{A3DE3903-0D35-467E-A0A4-97ED14B20564}" srcOrd="5" destOrd="0" presId="urn:microsoft.com/office/officeart/2005/8/layout/process2"/>
    <dgm:cxn modelId="{16F3E079-A886-46DF-B93E-C3419CFA993B}" type="presParOf" srcId="{A3DE3903-0D35-467E-A0A4-97ED14B20564}" destId="{5F428E9D-91F8-4189-B2B7-90281725A3AB}" srcOrd="0" destOrd="0" presId="urn:microsoft.com/office/officeart/2005/8/layout/process2"/>
    <dgm:cxn modelId="{B957A535-F557-46A3-BFDA-B4273CCFC4EA}" type="presParOf" srcId="{392CF2CE-6AAC-4324-8BD7-F2F9591FF701}" destId="{10FFB633-E5E6-43CB-B0A8-90F78C45271E}" srcOrd="6" destOrd="0" presId="urn:microsoft.com/office/officeart/2005/8/layout/process2"/>
    <dgm:cxn modelId="{858C88E4-1070-4B6E-8B12-36DBD5ECC3A1}" type="presParOf" srcId="{392CF2CE-6AAC-4324-8BD7-F2F9591FF701}" destId="{1DE9C5A2-ED5E-49C5-853A-BFF2B995ECA0}" srcOrd="7" destOrd="0" presId="urn:microsoft.com/office/officeart/2005/8/layout/process2"/>
    <dgm:cxn modelId="{C08A2112-5DC0-4AFB-AA22-C3705D928665}" type="presParOf" srcId="{1DE9C5A2-ED5E-49C5-853A-BFF2B995ECA0}" destId="{B78BCBF1-694D-4294-BCBC-D7CA5C126E6C}" srcOrd="0" destOrd="0" presId="urn:microsoft.com/office/officeart/2005/8/layout/process2"/>
    <dgm:cxn modelId="{9263C514-3A87-4D2C-84B4-B448093B6F57}" type="presParOf" srcId="{392CF2CE-6AAC-4324-8BD7-F2F9591FF701}" destId="{76DBFE16-B3FC-46B4-BBE2-ECD3C0F761A5}" srcOrd="8" destOrd="0" presId="urn:microsoft.com/office/officeart/2005/8/layout/process2"/>
    <dgm:cxn modelId="{BAA9E6AD-51A4-41E6-9FE4-3CDCBA10DA49}" type="presParOf" srcId="{392CF2CE-6AAC-4324-8BD7-F2F9591FF701}" destId="{08347690-F303-437C-859D-B17FE2C9186F}" srcOrd="9" destOrd="0" presId="urn:microsoft.com/office/officeart/2005/8/layout/process2"/>
    <dgm:cxn modelId="{E07EB890-171E-4D9D-875F-4CAB81B430D9}" type="presParOf" srcId="{08347690-F303-437C-859D-B17FE2C9186F}" destId="{12F81E20-AE15-43B6-8C42-3841786B85A3}" srcOrd="0" destOrd="0" presId="urn:microsoft.com/office/officeart/2005/8/layout/process2"/>
    <dgm:cxn modelId="{06FDCE35-FB04-4EE9-B2F7-C01462D5BB8C}" type="presParOf" srcId="{392CF2CE-6AAC-4324-8BD7-F2F9591FF701}" destId="{BF8EE37D-1F47-4FE5-8852-BE81B5C1CD63}" srcOrd="10" destOrd="0" presId="urn:microsoft.com/office/officeart/2005/8/layout/process2"/>
  </dgm:cxnLst>
  <dgm:bg/>
  <dgm:whole>
    <a:ln w="12700">
      <a:solidFill>
        <a:schemeClr val="tx1">
          <a:lumMod val="75000"/>
          <a:lumOff val="25000"/>
        </a:schemeClr>
      </a:solidFill>
    </a:ln>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6D8862A-0ABE-4F8D-BA5B-F5E30BD33740}" type="doc">
      <dgm:prSet loTypeId="urn:microsoft.com/office/officeart/2005/8/layout/process2" loCatId="process" qsTypeId="urn:microsoft.com/office/officeart/2005/8/quickstyle/simple1" qsCatId="simple" csTypeId="urn:microsoft.com/office/officeart/2005/8/colors/colorful2" csCatId="colorful" phldr="1"/>
      <dgm:spPr/>
    </dgm:pt>
    <dgm:pt modelId="{CC244578-F95F-4DB6-99B8-460CC8FE3D6D}">
      <dgm:prSet phldrT="[Texto]" custT="1"/>
      <dgm:spPr/>
      <dgm:t>
        <a:bodyPr/>
        <a:lstStyle/>
        <a:p>
          <a:r>
            <a:rPr lang="es-ES" sz="1200" b="1" i="0">
              <a:latin typeface="Arial" panose="020B0604020202020204" pitchFamily="34" charset="0"/>
              <a:cs typeface="Arial" panose="020B0604020202020204" pitchFamily="34" charset="0"/>
            </a:rPr>
            <a:t>Agregar el suero desnado</a:t>
          </a:r>
        </a:p>
      </dgm:t>
    </dgm:pt>
    <dgm:pt modelId="{41E47D15-41CD-474A-A0D3-ABC2DEB6683C}" type="parTrans" cxnId="{1AADB73D-E828-465B-B8E7-9F6A0F2DC8D9}">
      <dgm:prSet/>
      <dgm:spPr/>
      <dgm:t>
        <a:bodyPr/>
        <a:lstStyle/>
        <a:p>
          <a:endParaRPr lang="es-ES"/>
        </a:p>
      </dgm:t>
    </dgm:pt>
    <dgm:pt modelId="{04033F89-8028-427D-89D3-10FA3D162B50}" type="sibTrans" cxnId="{1AADB73D-E828-465B-B8E7-9F6A0F2DC8D9}">
      <dgm:prSet/>
      <dgm:spPr/>
      <dgm:t>
        <a:bodyPr/>
        <a:lstStyle/>
        <a:p>
          <a:endParaRPr lang="es-ES"/>
        </a:p>
      </dgm:t>
    </dgm:pt>
    <dgm:pt modelId="{FAF8AAB8-C384-457E-B8FC-64947E53A573}">
      <dgm:prSet phldrT="[Texto]" custT="1"/>
      <dgm:spPr/>
      <dgm:t>
        <a:bodyPr/>
        <a:lstStyle/>
        <a:p>
          <a:r>
            <a:rPr lang="es-ES" sz="1200" b="1">
              <a:latin typeface="Arial" panose="020B0604020202020204" pitchFamily="34" charset="0"/>
              <a:cs typeface="Arial" panose="020B0604020202020204" pitchFamily="34" charset="0"/>
            </a:rPr>
            <a:t>Incorporar tamizando el almidón de maíz</a:t>
          </a:r>
        </a:p>
      </dgm:t>
    </dgm:pt>
    <dgm:pt modelId="{FFB99558-FD4A-4F9D-BD02-57A1EF9FF71A}" type="parTrans" cxnId="{0ED62FEA-D052-4A83-8D04-52DCAB80674F}">
      <dgm:prSet/>
      <dgm:spPr/>
      <dgm:t>
        <a:bodyPr/>
        <a:lstStyle/>
        <a:p>
          <a:endParaRPr lang="es-ES"/>
        </a:p>
      </dgm:t>
    </dgm:pt>
    <dgm:pt modelId="{6C3C9A8C-4F40-443F-B859-EC78DF8A6A01}" type="sibTrans" cxnId="{0ED62FEA-D052-4A83-8D04-52DCAB80674F}">
      <dgm:prSet/>
      <dgm:spPr/>
      <dgm:t>
        <a:bodyPr/>
        <a:lstStyle/>
        <a:p>
          <a:endParaRPr lang="es-ES"/>
        </a:p>
      </dgm:t>
    </dgm:pt>
    <dgm:pt modelId="{A9867016-81BA-4A2E-90DD-AB395AB88D17}">
      <dgm:prSet phldrT="[Texto]" custT="1"/>
      <dgm:spPr/>
      <dgm:t>
        <a:bodyPr/>
        <a:lstStyle/>
        <a:p>
          <a:r>
            <a:rPr lang="es-ES" sz="1200" b="1">
              <a:latin typeface="Arial" panose="020B0604020202020204" pitchFamily="34" charset="0"/>
              <a:cs typeface="Arial" panose="020B0604020202020204" pitchFamily="34" charset="0"/>
            </a:rPr>
            <a:t>Incorporar el resto de los aditivos</a:t>
          </a:r>
        </a:p>
      </dgm:t>
    </dgm:pt>
    <dgm:pt modelId="{95BE5222-EDB1-40C6-AA3C-7A2AAEAD0F2D}" type="parTrans" cxnId="{70250E5E-F23D-41A0-86FA-566A9C69E6E5}">
      <dgm:prSet/>
      <dgm:spPr/>
      <dgm:t>
        <a:bodyPr/>
        <a:lstStyle/>
        <a:p>
          <a:endParaRPr lang="es-ES"/>
        </a:p>
      </dgm:t>
    </dgm:pt>
    <dgm:pt modelId="{67819A86-5334-4CF7-92EE-14C53DA9EE92}" type="sibTrans" cxnId="{70250E5E-F23D-41A0-86FA-566A9C69E6E5}">
      <dgm:prSet/>
      <dgm:spPr/>
      <dgm:t>
        <a:bodyPr/>
        <a:lstStyle/>
        <a:p>
          <a:endParaRPr lang="es-ES"/>
        </a:p>
      </dgm:t>
    </dgm:pt>
    <dgm:pt modelId="{D8BE38BE-8A05-4185-9763-451BA4EFE700}">
      <dgm:prSet phldrT="[Texto]" custT="1"/>
      <dgm:spPr/>
      <dgm:t>
        <a:bodyPr/>
        <a:lstStyle/>
        <a:p>
          <a:r>
            <a:rPr lang="es-ES" sz="1200" b="1">
              <a:latin typeface="Arial" panose="020B0604020202020204" pitchFamily="34" charset="0"/>
              <a:cs typeface="Arial" panose="020B0604020202020204" pitchFamily="34" charset="0"/>
            </a:rPr>
            <a:t>Incorporar el saborizante  y/o colorante </a:t>
          </a:r>
        </a:p>
      </dgm:t>
    </dgm:pt>
    <dgm:pt modelId="{BEC71B51-3C15-461B-9B8B-0D02008AFBEE}" type="parTrans" cxnId="{DD19E7FE-5C61-4135-9C03-9EDE036988AE}">
      <dgm:prSet/>
      <dgm:spPr/>
      <dgm:t>
        <a:bodyPr/>
        <a:lstStyle/>
        <a:p>
          <a:endParaRPr lang="es-ES"/>
        </a:p>
      </dgm:t>
    </dgm:pt>
    <dgm:pt modelId="{6945845B-0CC4-4156-97F1-F714516C2036}" type="sibTrans" cxnId="{DD19E7FE-5C61-4135-9C03-9EDE036988AE}">
      <dgm:prSet/>
      <dgm:spPr/>
      <dgm:t>
        <a:bodyPr/>
        <a:lstStyle/>
        <a:p>
          <a:endParaRPr lang="es-ES"/>
        </a:p>
      </dgm:t>
    </dgm:pt>
    <dgm:pt modelId="{BD288A0C-AF1B-42DB-894D-08BB6CC87212}">
      <dgm:prSet phldrT="[Texto]" custT="1"/>
      <dgm:spPr/>
      <dgm:t>
        <a:bodyPr/>
        <a:lstStyle/>
        <a:p>
          <a:r>
            <a:rPr lang="es-ES" sz="1200" b="1">
              <a:latin typeface="Arial" panose="020B0604020202020204" pitchFamily="34" charset="0"/>
              <a:cs typeface="Arial" panose="020B0604020202020204" pitchFamily="34" charset="0"/>
            </a:rPr>
            <a:t>Calentar y agitar suave y constantemente </a:t>
          </a:r>
          <a:r>
            <a:rPr lang="es-ES" sz="1200">
              <a:latin typeface="Arial" panose="020B0604020202020204" pitchFamily="34" charset="0"/>
              <a:cs typeface="Arial" panose="020B0604020202020204" pitchFamily="34" charset="0"/>
            </a:rPr>
            <a:t/>
          </a:r>
          <a:br>
            <a:rPr lang="es-ES" sz="1200">
              <a:latin typeface="Arial" panose="020B0604020202020204" pitchFamily="34" charset="0"/>
              <a:cs typeface="Arial" panose="020B0604020202020204" pitchFamily="34" charset="0"/>
            </a:rPr>
          </a:br>
          <a:r>
            <a:rPr lang="es-ES" sz="1050">
              <a:latin typeface="Arial" panose="020B0604020202020204" pitchFamily="34" charset="0"/>
              <a:cs typeface="Arial" panose="020B0604020202020204" pitchFamily="34" charset="0"/>
            </a:rPr>
            <a:t>Hasta 70°C</a:t>
          </a:r>
        </a:p>
      </dgm:t>
    </dgm:pt>
    <dgm:pt modelId="{1BEF5D7D-9C37-46B0-B99F-AA32F7EA16BB}" type="parTrans" cxnId="{512A7FA2-9595-4F0A-B943-CE62EC5E32A6}">
      <dgm:prSet/>
      <dgm:spPr/>
      <dgm:t>
        <a:bodyPr/>
        <a:lstStyle/>
        <a:p>
          <a:endParaRPr lang="es-ES"/>
        </a:p>
      </dgm:t>
    </dgm:pt>
    <dgm:pt modelId="{4B97D313-47DC-4434-830B-4ECA767AA5E2}" type="sibTrans" cxnId="{512A7FA2-9595-4F0A-B943-CE62EC5E32A6}">
      <dgm:prSet/>
      <dgm:spPr/>
      <dgm:t>
        <a:bodyPr/>
        <a:lstStyle/>
        <a:p>
          <a:endParaRPr lang="es-ES"/>
        </a:p>
      </dgm:t>
    </dgm:pt>
    <dgm:pt modelId="{541AC768-C4A6-4DF2-A7C4-89FB03BCD4E4}">
      <dgm:prSet phldrT="[Texto]" custT="1"/>
      <dgm:spPr/>
      <dgm:t>
        <a:bodyPr/>
        <a:lstStyle/>
        <a:p>
          <a:r>
            <a:rPr lang="es-ES" sz="1200" b="1">
              <a:latin typeface="Arial" panose="020B0604020202020204" pitchFamily="34" charset="0"/>
              <a:cs typeface="Arial" panose="020B0604020202020204" pitchFamily="34" charset="0"/>
            </a:rPr>
            <a:t>Trasvasar</a:t>
          </a:r>
          <a:r>
            <a:rPr lang="es-ES" sz="1500" b="1"/>
            <a:t> </a:t>
          </a:r>
        </a:p>
      </dgm:t>
    </dgm:pt>
    <dgm:pt modelId="{84F0A095-AF29-43F6-9877-4760A1D4BB43}" type="parTrans" cxnId="{A40424F3-0DF8-441B-A528-2CFA1945767D}">
      <dgm:prSet/>
      <dgm:spPr/>
      <dgm:t>
        <a:bodyPr/>
        <a:lstStyle/>
        <a:p>
          <a:endParaRPr lang="es-ES"/>
        </a:p>
      </dgm:t>
    </dgm:pt>
    <dgm:pt modelId="{BAEB4F09-74AA-4E7C-A368-2AAD2D51EA27}" type="sibTrans" cxnId="{A40424F3-0DF8-441B-A528-2CFA1945767D}">
      <dgm:prSet/>
      <dgm:spPr/>
      <dgm:t>
        <a:bodyPr/>
        <a:lstStyle/>
        <a:p>
          <a:endParaRPr lang="es-ES"/>
        </a:p>
      </dgm:t>
    </dgm:pt>
    <dgm:pt modelId="{CEFB5284-7B8D-4D99-8DCC-D9EFFBEB2B6E}">
      <dgm:prSet phldrT="[Texto]" custT="1"/>
      <dgm:spPr/>
      <dgm:t>
        <a:bodyPr/>
        <a:lstStyle/>
        <a:p>
          <a:r>
            <a:rPr lang="es-ES" sz="1200" b="1">
              <a:latin typeface="Arial" panose="020B0604020202020204" pitchFamily="34" charset="0"/>
              <a:cs typeface="Arial" panose="020B0604020202020204" pitchFamily="34" charset="0"/>
            </a:rPr>
            <a:t>Envasar al vacío</a:t>
          </a:r>
        </a:p>
      </dgm:t>
    </dgm:pt>
    <dgm:pt modelId="{7FFAAAEE-2BBC-4DAE-B6C0-34397EDFBABD}" type="parTrans" cxnId="{83854D97-2B97-4F87-8044-B3B397D3142C}">
      <dgm:prSet/>
      <dgm:spPr/>
      <dgm:t>
        <a:bodyPr/>
        <a:lstStyle/>
        <a:p>
          <a:endParaRPr lang="es-ES"/>
        </a:p>
      </dgm:t>
    </dgm:pt>
    <dgm:pt modelId="{4512BF60-27CF-4ADF-87B8-C5F1A8E3C89F}" type="sibTrans" cxnId="{83854D97-2B97-4F87-8044-B3B397D3142C}">
      <dgm:prSet/>
      <dgm:spPr/>
      <dgm:t>
        <a:bodyPr/>
        <a:lstStyle/>
        <a:p>
          <a:endParaRPr lang="es-ES"/>
        </a:p>
      </dgm:t>
    </dgm:pt>
    <dgm:pt modelId="{ADDC1B7C-38D1-416E-8757-0DEA08A4DE4E}" type="pres">
      <dgm:prSet presAssocID="{C6D8862A-0ABE-4F8D-BA5B-F5E30BD33740}" presName="linearFlow" presStyleCnt="0">
        <dgm:presLayoutVars>
          <dgm:resizeHandles val="exact"/>
        </dgm:presLayoutVars>
      </dgm:prSet>
      <dgm:spPr/>
    </dgm:pt>
    <dgm:pt modelId="{366D986E-32BE-4192-83CE-D906F6575686}" type="pres">
      <dgm:prSet presAssocID="{CC244578-F95F-4DB6-99B8-460CC8FE3D6D}" presName="node" presStyleLbl="node1" presStyleIdx="0" presStyleCnt="7" custScaleX="198174" custScaleY="170049">
        <dgm:presLayoutVars>
          <dgm:bulletEnabled val="1"/>
        </dgm:presLayoutVars>
      </dgm:prSet>
      <dgm:spPr/>
      <dgm:t>
        <a:bodyPr/>
        <a:lstStyle/>
        <a:p>
          <a:endParaRPr lang="es-ES"/>
        </a:p>
      </dgm:t>
    </dgm:pt>
    <dgm:pt modelId="{3C922AC2-3AA1-4E53-95B8-D1C709BADA28}" type="pres">
      <dgm:prSet presAssocID="{04033F89-8028-427D-89D3-10FA3D162B50}" presName="sibTrans" presStyleLbl="sibTrans2D1" presStyleIdx="0" presStyleCnt="6"/>
      <dgm:spPr/>
      <dgm:t>
        <a:bodyPr/>
        <a:lstStyle/>
        <a:p>
          <a:endParaRPr lang="es-ES"/>
        </a:p>
      </dgm:t>
    </dgm:pt>
    <dgm:pt modelId="{8EDD827F-3AF4-42A6-A490-09F947C6A427}" type="pres">
      <dgm:prSet presAssocID="{04033F89-8028-427D-89D3-10FA3D162B50}" presName="connectorText" presStyleLbl="sibTrans2D1" presStyleIdx="0" presStyleCnt="6"/>
      <dgm:spPr/>
      <dgm:t>
        <a:bodyPr/>
        <a:lstStyle/>
        <a:p>
          <a:endParaRPr lang="es-ES"/>
        </a:p>
      </dgm:t>
    </dgm:pt>
    <dgm:pt modelId="{025E0962-266C-431B-A2F1-A1ACD42B933A}" type="pres">
      <dgm:prSet presAssocID="{FAF8AAB8-C384-457E-B8FC-64947E53A573}" presName="node" presStyleLbl="node1" presStyleIdx="1" presStyleCnt="7" custScaleX="198174" custScaleY="260146">
        <dgm:presLayoutVars>
          <dgm:bulletEnabled val="1"/>
        </dgm:presLayoutVars>
      </dgm:prSet>
      <dgm:spPr/>
      <dgm:t>
        <a:bodyPr/>
        <a:lstStyle/>
        <a:p>
          <a:endParaRPr lang="es-ES"/>
        </a:p>
      </dgm:t>
    </dgm:pt>
    <dgm:pt modelId="{1B074F08-8D60-469C-A7D1-326C811D6062}" type="pres">
      <dgm:prSet presAssocID="{6C3C9A8C-4F40-443F-B859-EC78DF8A6A01}" presName="sibTrans" presStyleLbl="sibTrans2D1" presStyleIdx="1" presStyleCnt="6"/>
      <dgm:spPr/>
      <dgm:t>
        <a:bodyPr/>
        <a:lstStyle/>
        <a:p>
          <a:endParaRPr lang="es-ES"/>
        </a:p>
      </dgm:t>
    </dgm:pt>
    <dgm:pt modelId="{BA1CD189-7F12-4E30-9B26-57D88325A13D}" type="pres">
      <dgm:prSet presAssocID="{6C3C9A8C-4F40-443F-B859-EC78DF8A6A01}" presName="connectorText" presStyleLbl="sibTrans2D1" presStyleIdx="1" presStyleCnt="6"/>
      <dgm:spPr/>
      <dgm:t>
        <a:bodyPr/>
        <a:lstStyle/>
        <a:p>
          <a:endParaRPr lang="es-ES"/>
        </a:p>
      </dgm:t>
    </dgm:pt>
    <dgm:pt modelId="{32E6A80E-E5AE-45D5-A1F4-37083047942C}" type="pres">
      <dgm:prSet presAssocID="{A9867016-81BA-4A2E-90DD-AB395AB88D17}" presName="node" presStyleLbl="node1" presStyleIdx="2" presStyleCnt="7" custScaleX="198174" custScaleY="237504">
        <dgm:presLayoutVars>
          <dgm:bulletEnabled val="1"/>
        </dgm:presLayoutVars>
      </dgm:prSet>
      <dgm:spPr/>
      <dgm:t>
        <a:bodyPr/>
        <a:lstStyle/>
        <a:p>
          <a:endParaRPr lang="es-ES"/>
        </a:p>
      </dgm:t>
    </dgm:pt>
    <dgm:pt modelId="{22DD3D84-BEC9-4217-A89E-A06F0C5D2258}" type="pres">
      <dgm:prSet presAssocID="{67819A86-5334-4CF7-92EE-14C53DA9EE92}" presName="sibTrans" presStyleLbl="sibTrans2D1" presStyleIdx="2" presStyleCnt="6"/>
      <dgm:spPr/>
      <dgm:t>
        <a:bodyPr/>
        <a:lstStyle/>
        <a:p>
          <a:endParaRPr lang="es-ES"/>
        </a:p>
      </dgm:t>
    </dgm:pt>
    <dgm:pt modelId="{18683F95-3099-4551-8577-E1B6B8A87072}" type="pres">
      <dgm:prSet presAssocID="{67819A86-5334-4CF7-92EE-14C53DA9EE92}" presName="connectorText" presStyleLbl="sibTrans2D1" presStyleIdx="2" presStyleCnt="6"/>
      <dgm:spPr/>
      <dgm:t>
        <a:bodyPr/>
        <a:lstStyle/>
        <a:p>
          <a:endParaRPr lang="es-ES"/>
        </a:p>
      </dgm:t>
    </dgm:pt>
    <dgm:pt modelId="{D8416E5E-4DBF-4135-94DC-04393E0E2076}" type="pres">
      <dgm:prSet presAssocID="{D8BE38BE-8A05-4185-9763-451BA4EFE700}" presName="node" presStyleLbl="node1" presStyleIdx="3" presStyleCnt="7" custScaleX="188537" custScaleY="271287">
        <dgm:presLayoutVars>
          <dgm:bulletEnabled val="1"/>
        </dgm:presLayoutVars>
      </dgm:prSet>
      <dgm:spPr/>
      <dgm:t>
        <a:bodyPr/>
        <a:lstStyle/>
        <a:p>
          <a:endParaRPr lang="es-ES"/>
        </a:p>
      </dgm:t>
    </dgm:pt>
    <dgm:pt modelId="{F8E75710-D54A-497E-B2CA-525CAC64D220}" type="pres">
      <dgm:prSet presAssocID="{6945845B-0CC4-4156-97F1-F714516C2036}" presName="sibTrans" presStyleLbl="sibTrans2D1" presStyleIdx="3" presStyleCnt="6"/>
      <dgm:spPr/>
      <dgm:t>
        <a:bodyPr/>
        <a:lstStyle/>
        <a:p>
          <a:endParaRPr lang="es-ES"/>
        </a:p>
      </dgm:t>
    </dgm:pt>
    <dgm:pt modelId="{8BB8E99D-B3D5-4FEA-A594-C60481183014}" type="pres">
      <dgm:prSet presAssocID="{6945845B-0CC4-4156-97F1-F714516C2036}" presName="connectorText" presStyleLbl="sibTrans2D1" presStyleIdx="3" presStyleCnt="6"/>
      <dgm:spPr/>
      <dgm:t>
        <a:bodyPr/>
        <a:lstStyle/>
        <a:p>
          <a:endParaRPr lang="es-ES"/>
        </a:p>
      </dgm:t>
    </dgm:pt>
    <dgm:pt modelId="{DFA79C55-3190-47A9-89E2-30875251DB3B}" type="pres">
      <dgm:prSet presAssocID="{BD288A0C-AF1B-42DB-894D-08BB6CC87212}" presName="node" presStyleLbl="node1" presStyleIdx="4" presStyleCnt="7" custScaleX="201047" custScaleY="256222">
        <dgm:presLayoutVars>
          <dgm:bulletEnabled val="1"/>
        </dgm:presLayoutVars>
      </dgm:prSet>
      <dgm:spPr/>
      <dgm:t>
        <a:bodyPr/>
        <a:lstStyle/>
        <a:p>
          <a:endParaRPr lang="es-ES"/>
        </a:p>
      </dgm:t>
    </dgm:pt>
    <dgm:pt modelId="{F028980F-393E-4FBE-8C51-1A329D4D50B0}" type="pres">
      <dgm:prSet presAssocID="{4B97D313-47DC-4434-830B-4ECA767AA5E2}" presName="sibTrans" presStyleLbl="sibTrans2D1" presStyleIdx="4" presStyleCnt="6"/>
      <dgm:spPr/>
      <dgm:t>
        <a:bodyPr/>
        <a:lstStyle/>
        <a:p>
          <a:endParaRPr lang="es-ES"/>
        </a:p>
      </dgm:t>
    </dgm:pt>
    <dgm:pt modelId="{7359126E-E9CA-413E-9994-A06689AF1534}" type="pres">
      <dgm:prSet presAssocID="{4B97D313-47DC-4434-830B-4ECA767AA5E2}" presName="connectorText" presStyleLbl="sibTrans2D1" presStyleIdx="4" presStyleCnt="6"/>
      <dgm:spPr/>
      <dgm:t>
        <a:bodyPr/>
        <a:lstStyle/>
        <a:p>
          <a:endParaRPr lang="es-ES"/>
        </a:p>
      </dgm:t>
    </dgm:pt>
    <dgm:pt modelId="{D78D8134-FB60-4C8F-9D9F-EBF49F61120D}" type="pres">
      <dgm:prSet presAssocID="{541AC768-C4A6-4DF2-A7C4-89FB03BCD4E4}" presName="node" presStyleLbl="node1" presStyleIdx="5" presStyleCnt="7" custScaleX="202833">
        <dgm:presLayoutVars>
          <dgm:bulletEnabled val="1"/>
        </dgm:presLayoutVars>
      </dgm:prSet>
      <dgm:spPr/>
      <dgm:t>
        <a:bodyPr/>
        <a:lstStyle/>
        <a:p>
          <a:endParaRPr lang="es-ES"/>
        </a:p>
      </dgm:t>
    </dgm:pt>
    <dgm:pt modelId="{381D282B-EAA0-4996-AD9F-4BC3F62CA7CA}" type="pres">
      <dgm:prSet presAssocID="{BAEB4F09-74AA-4E7C-A368-2AAD2D51EA27}" presName="sibTrans" presStyleLbl="sibTrans2D1" presStyleIdx="5" presStyleCnt="6"/>
      <dgm:spPr/>
      <dgm:t>
        <a:bodyPr/>
        <a:lstStyle/>
        <a:p>
          <a:endParaRPr lang="es-ES"/>
        </a:p>
      </dgm:t>
    </dgm:pt>
    <dgm:pt modelId="{F351F8CF-162D-44DA-9207-E7358B1585D7}" type="pres">
      <dgm:prSet presAssocID="{BAEB4F09-74AA-4E7C-A368-2AAD2D51EA27}" presName="connectorText" presStyleLbl="sibTrans2D1" presStyleIdx="5" presStyleCnt="6"/>
      <dgm:spPr/>
      <dgm:t>
        <a:bodyPr/>
        <a:lstStyle/>
        <a:p>
          <a:endParaRPr lang="es-ES"/>
        </a:p>
      </dgm:t>
    </dgm:pt>
    <dgm:pt modelId="{23D0DA5B-6445-47FE-83EE-2F04D45935E5}" type="pres">
      <dgm:prSet presAssocID="{CEFB5284-7B8D-4D99-8DCC-D9EFFBEB2B6E}" presName="node" presStyleLbl="node1" presStyleIdx="6" presStyleCnt="7" custScaleX="204621">
        <dgm:presLayoutVars>
          <dgm:bulletEnabled val="1"/>
        </dgm:presLayoutVars>
      </dgm:prSet>
      <dgm:spPr/>
      <dgm:t>
        <a:bodyPr/>
        <a:lstStyle/>
        <a:p>
          <a:endParaRPr lang="es-ES"/>
        </a:p>
      </dgm:t>
    </dgm:pt>
  </dgm:ptLst>
  <dgm:cxnLst>
    <dgm:cxn modelId="{FA9481FA-A037-449B-9A61-8D5EC4B496AF}" type="presOf" srcId="{6945845B-0CC4-4156-97F1-F714516C2036}" destId="{8BB8E99D-B3D5-4FEA-A594-C60481183014}" srcOrd="1" destOrd="0" presId="urn:microsoft.com/office/officeart/2005/8/layout/process2"/>
    <dgm:cxn modelId="{70250E5E-F23D-41A0-86FA-566A9C69E6E5}" srcId="{C6D8862A-0ABE-4F8D-BA5B-F5E30BD33740}" destId="{A9867016-81BA-4A2E-90DD-AB395AB88D17}" srcOrd="2" destOrd="0" parTransId="{95BE5222-EDB1-40C6-AA3C-7A2AAEAD0F2D}" sibTransId="{67819A86-5334-4CF7-92EE-14C53DA9EE92}"/>
    <dgm:cxn modelId="{1AADB73D-E828-465B-B8E7-9F6A0F2DC8D9}" srcId="{C6D8862A-0ABE-4F8D-BA5B-F5E30BD33740}" destId="{CC244578-F95F-4DB6-99B8-460CC8FE3D6D}" srcOrd="0" destOrd="0" parTransId="{41E47D15-41CD-474A-A0D3-ABC2DEB6683C}" sibTransId="{04033F89-8028-427D-89D3-10FA3D162B50}"/>
    <dgm:cxn modelId="{FC548C21-2837-4B59-A101-F0007E9C2BAD}" type="presOf" srcId="{6C3C9A8C-4F40-443F-B859-EC78DF8A6A01}" destId="{BA1CD189-7F12-4E30-9B26-57D88325A13D}" srcOrd="1" destOrd="0" presId="urn:microsoft.com/office/officeart/2005/8/layout/process2"/>
    <dgm:cxn modelId="{68A27AB3-EFAF-411C-95CD-45418CF482D0}" type="presOf" srcId="{BAEB4F09-74AA-4E7C-A368-2AAD2D51EA27}" destId="{381D282B-EAA0-4996-AD9F-4BC3F62CA7CA}" srcOrd="0" destOrd="0" presId="urn:microsoft.com/office/officeart/2005/8/layout/process2"/>
    <dgm:cxn modelId="{DB14D42A-A88A-4F70-8F3A-CFED390D4728}" type="presOf" srcId="{6945845B-0CC4-4156-97F1-F714516C2036}" destId="{F8E75710-D54A-497E-B2CA-525CAC64D220}" srcOrd="0" destOrd="0" presId="urn:microsoft.com/office/officeart/2005/8/layout/process2"/>
    <dgm:cxn modelId="{2516D759-6730-4CB8-9972-2D651811625D}" type="presOf" srcId="{D8BE38BE-8A05-4185-9763-451BA4EFE700}" destId="{D8416E5E-4DBF-4135-94DC-04393E0E2076}" srcOrd="0" destOrd="0" presId="urn:microsoft.com/office/officeart/2005/8/layout/process2"/>
    <dgm:cxn modelId="{5B2CB03A-3708-4DB4-83F4-E5131A44933A}" type="presOf" srcId="{A9867016-81BA-4A2E-90DD-AB395AB88D17}" destId="{32E6A80E-E5AE-45D5-A1F4-37083047942C}" srcOrd="0" destOrd="0" presId="urn:microsoft.com/office/officeart/2005/8/layout/process2"/>
    <dgm:cxn modelId="{073EE13A-9980-4101-963E-25B4004E638C}" type="presOf" srcId="{CC244578-F95F-4DB6-99B8-460CC8FE3D6D}" destId="{366D986E-32BE-4192-83CE-D906F6575686}" srcOrd="0" destOrd="0" presId="urn:microsoft.com/office/officeart/2005/8/layout/process2"/>
    <dgm:cxn modelId="{DD19E7FE-5C61-4135-9C03-9EDE036988AE}" srcId="{C6D8862A-0ABE-4F8D-BA5B-F5E30BD33740}" destId="{D8BE38BE-8A05-4185-9763-451BA4EFE700}" srcOrd="3" destOrd="0" parTransId="{BEC71B51-3C15-461B-9B8B-0D02008AFBEE}" sibTransId="{6945845B-0CC4-4156-97F1-F714516C2036}"/>
    <dgm:cxn modelId="{6FFA9DDB-4222-458A-967E-C80902F60A91}" type="presOf" srcId="{C6D8862A-0ABE-4F8D-BA5B-F5E30BD33740}" destId="{ADDC1B7C-38D1-416E-8757-0DEA08A4DE4E}" srcOrd="0" destOrd="0" presId="urn:microsoft.com/office/officeart/2005/8/layout/process2"/>
    <dgm:cxn modelId="{E92723F8-5045-4577-859A-43D8E1C6FACD}" type="presOf" srcId="{4B97D313-47DC-4434-830B-4ECA767AA5E2}" destId="{7359126E-E9CA-413E-9994-A06689AF1534}" srcOrd="1" destOrd="0" presId="urn:microsoft.com/office/officeart/2005/8/layout/process2"/>
    <dgm:cxn modelId="{AF519568-D1B6-4A0F-831D-81BCC41FEF4D}" type="presOf" srcId="{04033F89-8028-427D-89D3-10FA3D162B50}" destId="{3C922AC2-3AA1-4E53-95B8-D1C709BADA28}" srcOrd="0" destOrd="0" presId="urn:microsoft.com/office/officeart/2005/8/layout/process2"/>
    <dgm:cxn modelId="{4649A18C-A014-4AE2-ABB7-CBEF077B003C}" type="presOf" srcId="{67819A86-5334-4CF7-92EE-14C53DA9EE92}" destId="{18683F95-3099-4551-8577-E1B6B8A87072}" srcOrd="1" destOrd="0" presId="urn:microsoft.com/office/officeart/2005/8/layout/process2"/>
    <dgm:cxn modelId="{0ED62FEA-D052-4A83-8D04-52DCAB80674F}" srcId="{C6D8862A-0ABE-4F8D-BA5B-F5E30BD33740}" destId="{FAF8AAB8-C384-457E-B8FC-64947E53A573}" srcOrd="1" destOrd="0" parTransId="{FFB99558-FD4A-4F9D-BD02-57A1EF9FF71A}" sibTransId="{6C3C9A8C-4F40-443F-B859-EC78DF8A6A01}"/>
    <dgm:cxn modelId="{3F5D8957-5F5E-4D78-AD1C-1B7CD201139D}" type="presOf" srcId="{BAEB4F09-74AA-4E7C-A368-2AAD2D51EA27}" destId="{F351F8CF-162D-44DA-9207-E7358B1585D7}" srcOrd="1" destOrd="0" presId="urn:microsoft.com/office/officeart/2005/8/layout/process2"/>
    <dgm:cxn modelId="{4F989937-2C8B-4DB6-8C32-0330AA20921C}" type="presOf" srcId="{04033F89-8028-427D-89D3-10FA3D162B50}" destId="{8EDD827F-3AF4-42A6-A490-09F947C6A427}" srcOrd="1" destOrd="0" presId="urn:microsoft.com/office/officeart/2005/8/layout/process2"/>
    <dgm:cxn modelId="{E37A2185-8DE2-4D7F-BF7C-A2870C086AAD}" type="presOf" srcId="{67819A86-5334-4CF7-92EE-14C53DA9EE92}" destId="{22DD3D84-BEC9-4217-A89E-A06F0C5D2258}" srcOrd="0" destOrd="0" presId="urn:microsoft.com/office/officeart/2005/8/layout/process2"/>
    <dgm:cxn modelId="{4D9B42C9-3B37-44C9-9973-D2048E014089}" type="presOf" srcId="{6C3C9A8C-4F40-443F-B859-EC78DF8A6A01}" destId="{1B074F08-8D60-469C-A7D1-326C811D6062}" srcOrd="0" destOrd="0" presId="urn:microsoft.com/office/officeart/2005/8/layout/process2"/>
    <dgm:cxn modelId="{512A7FA2-9595-4F0A-B943-CE62EC5E32A6}" srcId="{C6D8862A-0ABE-4F8D-BA5B-F5E30BD33740}" destId="{BD288A0C-AF1B-42DB-894D-08BB6CC87212}" srcOrd="4" destOrd="0" parTransId="{1BEF5D7D-9C37-46B0-B99F-AA32F7EA16BB}" sibTransId="{4B97D313-47DC-4434-830B-4ECA767AA5E2}"/>
    <dgm:cxn modelId="{0174D353-B9F5-4FBA-A3D4-32E480BC676A}" type="presOf" srcId="{4B97D313-47DC-4434-830B-4ECA767AA5E2}" destId="{F028980F-393E-4FBE-8C51-1A329D4D50B0}" srcOrd="0" destOrd="0" presId="urn:microsoft.com/office/officeart/2005/8/layout/process2"/>
    <dgm:cxn modelId="{9577ACEA-FE2E-4B72-9A2E-068D75994D89}" type="presOf" srcId="{FAF8AAB8-C384-457E-B8FC-64947E53A573}" destId="{025E0962-266C-431B-A2F1-A1ACD42B933A}" srcOrd="0" destOrd="0" presId="urn:microsoft.com/office/officeart/2005/8/layout/process2"/>
    <dgm:cxn modelId="{A40424F3-0DF8-441B-A528-2CFA1945767D}" srcId="{C6D8862A-0ABE-4F8D-BA5B-F5E30BD33740}" destId="{541AC768-C4A6-4DF2-A7C4-89FB03BCD4E4}" srcOrd="5" destOrd="0" parTransId="{84F0A095-AF29-43F6-9877-4760A1D4BB43}" sibTransId="{BAEB4F09-74AA-4E7C-A368-2AAD2D51EA27}"/>
    <dgm:cxn modelId="{03727460-CF18-4939-A004-47DF917A283C}" type="presOf" srcId="{BD288A0C-AF1B-42DB-894D-08BB6CC87212}" destId="{DFA79C55-3190-47A9-89E2-30875251DB3B}" srcOrd="0" destOrd="0" presId="urn:microsoft.com/office/officeart/2005/8/layout/process2"/>
    <dgm:cxn modelId="{83854D97-2B97-4F87-8044-B3B397D3142C}" srcId="{C6D8862A-0ABE-4F8D-BA5B-F5E30BD33740}" destId="{CEFB5284-7B8D-4D99-8DCC-D9EFFBEB2B6E}" srcOrd="6" destOrd="0" parTransId="{7FFAAAEE-2BBC-4DAE-B6C0-34397EDFBABD}" sibTransId="{4512BF60-27CF-4ADF-87B8-C5F1A8E3C89F}"/>
    <dgm:cxn modelId="{42B3F3A7-A158-4A32-9586-6F7F2C7F4134}" type="presOf" srcId="{CEFB5284-7B8D-4D99-8DCC-D9EFFBEB2B6E}" destId="{23D0DA5B-6445-47FE-83EE-2F04D45935E5}" srcOrd="0" destOrd="0" presId="urn:microsoft.com/office/officeart/2005/8/layout/process2"/>
    <dgm:cxn modelId="{81C0ECB0-7387-49C4-AEF3-44F17E92C61A}" type="presOf" srcId="{541AC768-C4A6-4DF2-A7C4-89FB03BCD4E4}" destId="{D78D8134-FB60-4C8F-9D9F-EBF49F61120D}" srcOrd="0" destOrd="0" presId="urn:microsoft.com/office/officeart/2005/8/layout/process2"/>
    <dgm:cxn modelId="{257224A6-34CB-4AAC-93EC-BBEF775A7F36}" type="presParOf" srcId="{ADDC1B7C-38D1-416E-8757-0DEA08A4DE4E}" destId="{366D986E-32BE-4192-83CE-D906F6575686}" srcOrd="0" destOrd="0" presId="urn:microsoft.com/office/officeart/2005/8/layout/process2"/>
    <dgm:cxn modelId="{337473F6-44E3-460A-ACF8-1805AEDBD76B}" type="presParOf" srcId="{ADDC1B7C-38D1-416E-8757-0DEA08A4DE4E}" destId="{3C922AC2-3AA1-4E53-95B8-D1C709BADA28}" srcOrd="1" destOrd="0" presId="urn:microsoft.com/office/officeart/2005/8/layout/process2"/>
    <dgm:cxn modelId="{CF0EF286-C9EF-4DAC-A707-5D47F5FBFB78}" type="presParOf" srcId="{3C922AC2-3AA1-4E53-95B8-D1C709BADA28}" destId="{8EDD827F-3AF4-42A6-A490-09F947C6A427}" srcOrd="0" destOrd="0" presId="urn:microsoft.com/office/officeart/2005/8/layout/process2"/>
    <dgm:cxn modelId="{EE606752-DDF1-4895-AC74-5E4E808A2CB1}" type="presParOf" srcId="{ADDC1B7C-38D1-416E-8757-0DEA08A4DE4E}" destId="{025E0962-266C-431B-A2F1-A1ACD42B933A}" srcOrd="2" destOrd="0" presId="urn:microsoft.com/office/officeart/2005/8/layout/process2"/>
    <dgm:cxn modelId="{790E8539-2CA0-4266-A154-543F3177AF8C}" type="presParOf" srcId="{ADDC1B7C-38D1-416E-8757-0DEA08A4DE4E}" destId="{1B074F08-8D60-469C-A7D1-326C811D6062}" srcOrd="3" destOrd="0" presId="urn:microsoft.com/office/officeart/2005/8/layout/process2"/>
    <dgm:cxn modelId="{CF8AC11B-BD88-4F2C-B0A2-6F2933AD943A}" type="presParOf" srcId="{1B074F08-8D60-469C-A7D1-326C811D6062}" destId="{BA1CD189-7F12-4E30-9B26-57D88325A13D}" srcOrd="0" destOrd="0" presId="urn:microsoft.com/office/officeart/2005/8/layout/process2"/>
    <dgm:cxn modelId="{EAEB236C-9F61-4DB3-A2B0-D513B1703607}" type="presParOf" srcId="{ADDC1B7C-38D1-416E-8757-0DEA08A4DE4E}" destId="{32E6A80E-E5AE-45D5-A1F4-37083047942C}" srcOrd="4" destOrd="0" presId="urn:microsoft.com/office/officeart/2005/8/layout/process2"/>
    <dgm:cxn modelId="{4BFEBD08-96D7-4191-AB8B-06ABA4018484}" type="presParOf" srcId="{ADDC1B7C-38D1-416E-8757-0DEA08A4DE4E}" destId="{22DD3D84-BEC9-4217-A89E-A06F0C5D2258}" srcOrd="5" destOrd="0" presId="urn:microsoft.com/office/officeart/2005/8/layout/process2"/>
    <dgm:cxn modelId="{8AD478CD-A2B0-4F6F-831D-29A218765335}" type="presParOf" srcId="{22DD3D84-BEC9-4217-A89E-A06F0C5D2258}" destId="{18683F95-3099-4551-8577-E1B6B8A87072}" srcOrd="0" destOrd="0" presId="urn:microsoft.com/office/officeart/2005/8/layout/process2"/>
    <dgm:cxn modelId="{B47214A3-0759-4458-B6E1-5C9018A76F13}" type="presParOf" srcId="{ADDC1B7C-38D1-416E-8757-0DEA08A4DE4E}" destId="{D8416E5E-4DBF-4135-94DC-04393E0E2076}" srcOrd="6" destOrd="0" presId="urn:microsoft.com/office/officeart/2005/8/layout/process2"/>
    <dgm:cxn modelId="{D310C25D-BAAD-4E51-B030-52091A270E5E}" type="presParOf" srcId="{ADDC1B7C-38D1-416E-8757-0DEA08A4DE4E}" destId="{F8E75710-D54A-497E-B2CA-525CAC64D220}" srcOrd="7" destOrd="0" presId="urn:microsoft.com/office/officeart/2005/8/layout/process2"/>
    <dgm:cxn modelId="{B7912AD3-805D-46BD-970E-5FC8FEF68AA4}" type="presParOf" srcId="{F8E75710-D54A-497E-B2CA-525CAC64D220}" destId="{8BB8E99D-B3D5-4FEA-A594-C60481183014}" srcOrd="0" destOrd="0" presId="urn:microsoft.com/office/officeart/2005/8/layout/process2"/>
    <dgm:cxn modelId="{4C01DF3B-B0D3-453D-98DD-A38E68B4617D}" type="presParOf" srcId="{ADDC1B7C-38D1-416E-8757-0DEA08A4DE4E}" destId="{DFA79C55-3190-47A9-89E2-30875251DB3B}" srcOrd="8" destOrd="0" presId="urn:microsoft.com/office/officeart/2005/8/layout/process2"/>
    <dgm:cxn modelId="{6EA2E319-3841-490E-873F-EC8AF261E79A}" type="presParOf" srcId="{ADDC1B7C-38D1-416E-8757-0DEA08A4DE4E}" destId="{F028980F-393E-4FBE-8C51-1A329D4D50B0}" srcOrd="9" destOrd="0" presId="urn:microsoft.com/office/officeart/2005/8/layout/process2"/>
    <dgm:cxn modelId="{F76163BB-FB09-437D-AC23-0E18F431C700}" type="presParOf" srcId="{F028980F-393E-4FBE-8C51-1A329D4D50B0}" destId="{7359126E-E9CA-413E-9994-A06689AF1534}" srcOrd="0" destOrd="0" presId="urn:microsoft.com/office/officeart/2005/8/layout/process2"/>
    <dgm:cxn modelId="{6AFBB3C3-5B31-4D9B-B0D5-C5FB7761ACBE}" type="presParOf" srcId="{ADDC1B7C-38D1-416E-8757-0DEA08A4DE4E}" destId="{D78D8134-FB60-4C8F-9D9F-EBF49F61120D}" srcOrd="10" destOrd="0" presId="urn:microsoft.com/office/officeart/2005/8/layout/process2"/>
    <dgm:cxn modelId="{28284604-7777-4C75-B5B6-75033A099FBF}" type="presParOf" srcId="{ADDC1B7C-38D1-416E-8757-0DEA08A4DE4E}" destId="{381D282B-EAA0-4996-AD9F-4BC3F62CA7CA}" srcOrd="11" destOrd="0" presId="urn:microsoft.com/office/officeart/2005/8/layout/process2"/>
    <dgm:cxn modelId="{A0430838-8F6E-4302-B96E-227D11E6994C}" type="presParOf" srcId="{381D282B-EAA0-4996-AD9F-4BC3F62CA7CA}" destId="{F351F8CF-162D-44DA-9207-E7358B1585D7}" srcOrd="0" destOrd="0" presId="urn:microsoft.com/office/officeart/2005/8/layout/process2"/>
    <dgm:cxn modelId="{841A4589-3D8F-4AC4-B0B6-4E0E7E9CE0B4}" type="presParOf" srcId="{ADDC1B7C-38D1-416E-8757-0DEA08A4DE4E}" destId="{23D0DA5B-6445-47FE-83EE-2F04D45935E5}" srcOrd="12" destOrd="0" presId="urn:microsoft.com/office/officeart/2005/8/layout/process2"/>
  </dgm:cxnLst>
  <dgm:bg/>
  <dgm:whole>
    <a:ln>
      <a:solidFill>
        <a:schemeClr val="tx1">
          <a:lumMod val="95000"/>
          <a:lumOff val="5000"/>
        </a:schemeClr>
      </a:solidFill>
    </a:ln>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F4F796-8BF8-4643-83BE-9E16795658FB}">
      <dsp:nvSpPr>
        <dsp:cNvPr id="0" name=""/>
        <dsp:cNvSpPr/>
      </dsp:nvSpPr>
      <dsp:spPr>
        <a:xfrm>
          <a:off x="2200305" y="2642"/>
          <a:ext cx="1639509" cy="38394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Suero crudo</a:t>
          </a:r>
        </a:p>
      </dsp:txBody>
      <dsp:txXfrm>
        <a:off x="2211550" y="13887"/>
        <a:ext cx="1617019" cy="361455"/>
      </dsp:txXfrm>
    </dsp:sp>
    <dsp:sp modelId="{31242BF7-68DD-4AAB-81CE-BFFA26A6EAA3}">
      <dsp:nvSpPr>
        <dsp:cNvPr id="0" name=""/>
        <dsp:cNvSpPr/>
      </dsp:nvSpPr>
      <dsp:spPr>
        <a:xfrm rot="5400000">
          <a:off x="2938518" y="397459"/>
          <a:ext cx="163082" cy="195699"/>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961350" y="413768"/>
        <a:ext cx="117419" cy="114157"/>
      </dsp:txXfrm>
    </dsp:sp>
    <dsp:sp modelId="{005B6164-E71D-4CC4-B7A5-C143119AC3CE}">
      <dsp:nvSpPr>
        <dsp:cNvPr id="0" name=""/>
        <dsp:cNvSpPr/>
      </dsp:nvSpPr>
      <dsp:spPr>
        <a:xfrm>
          <a:off x="2150284" y="604031"/>
          <a:ext cx="1739551" cy="434887"/>
        </a:xfrm>
        <a:prstGeom prst="roundRect">
          <a:avLst>
            <a:gd name="adj" fmla="val 10000"/>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Filtrado</a:t>
          </a:r>
          <a:r>
            <a:rPr lang="es-ES" sz="1000" kern="1200">
              <a:latin typeface="Arial" panose="020B0604020202020204" pitchFamily="34" charset="0"/>
              <a:cs typeface="Arial" panose="020B0604020202020204" pitchFamily="34" charset="0"/>
            </a:rPr>
            <a:t/>
          </a:r>
          <a:br>
            <a:rPr lang="es-ES" sz="1000" kern="1200">
              <a:latin typeface="Arial" panose="020B0604020202020204" pitchFamily="34" charset="0"/>
              <a:cs typeface="Arial" panose="020B0604020202020204" pitchFamily="34" charset="0"/>
            </a:rPr>
          </a:br>
          <a:r>
            <a:rPr lang="es-ES" sz="1000" kern="1200">
              <a:latin typeface="Arial" panose="020B0604020202020204" pitchFamily="34" charset="0"/>
              <a:cs typeface="Arial" panose="020B0604020202020204" pitchFamily="34" charset="0"/>
            </a:rPr>
            <a:t>Separación de finos</a:t>
          </a:r>
        </a:p>
      </dsp:txBody>
      <dsp:txXfrm>
        <a:off x="2163021" y="616768"/>
        <a:ext cx="1714077" cy="409413"/>
      </dsp:txXfrm>
    </dsp:sp>
    <dsp:sp modelId="{BA374C48-E6C8-4F4C-AEFE-4D4A7CFFE329}">
      <dsp:nvSpPr>
        <dsp:cNvPr id="0" name=""/>
        <dsp:cNvSpPr/>
      </dsp:nvSpPr>
      <dsp:spPr>
        <a:xfrm rot="5400000">
          <a:off x="2938518" y="1049791"/>
          <a:ext cx="163082" cy="195699"/>
        </a:xfrm>
        <a:prstGeom prst="rightArrow">
          <a:avLst>
            <a:gd name="adj1" fmla="val 60000"/>
            <a:gd name="adj2" fmla="val 50000"/>
          </a:avLst>
        </a:prstGeom>
        <a:solidFill>
          <a:schemeClr val="accent2">
            <a:hueOff val="-363841"/>
            <a:satOff val="-20982"/>
            <a:lumOff val="215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961350" y="1066100"/>
        <a:ext cx="117419" cy="114157"/>
      </dsp:txXfrm>
    </dsp:sp>
    <dsp:sp modelId="{32D37985-2CE0-49C4-B100-D1C020A77FC9}">
      <dsp:nvSpPr>
        <dsp:cNvPr id="0" name=""/>
        <dsp:cNvSpPr/>
      </dsp:nvSpPr>
      <dsp:spPr>
        <a:xfrm>
          <a:off x="2157599" y="1256363"/>
          <a:ext cx="1724921" cy="518107"/>
        </a:xfrm>
        <a:prstGeom prst="roundRect">
          <a:avLst>
            <a:gd name="adj" fmla="val 10000"/>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Desnatado</a:t>
          </a:r>
          <a:r>
            <a:rPr lang="es-ES" sz="1800" b="1" kern="1200">
              <a:latin typeface="Arial" panose="020B0604020202020204" pitchFamily="34" charset="0"/>
              <a:cs typeface="Arial" panose="020B0604020202020204" pitchFamily="34" charset="0"/>
            </a:rPr>
            <a:t> </a:t>
          </a:r>
          <a:r>
            <a:rPr lang="es-ES" sz="1200" kern="1200"/>
            <a:t/>
          </a:r>
          <a:br>
            <a:rPr lang="es-ES" sz="1200" kern="1200"/>
          </a:br>
          <a:r>
            <a:rPr lang="es-ES" sz="1050" kern="1200">
              <a:latin typeface="Arial" panose="020B0604020202020204" pitchFamily="34" charset="0"/>
              <a:cs typeface="Arial" panose="020B0604020202020204" pitchFamily="34" charset="0"/>
            </a:rPr>
            <a:t>Separación de materia grasa</a:t>
          </a:r>
        </a:p>
      </dsp:txBody>
      <dsp:txXfrm>
        <a:off x="2172774" y="1271538"/>
        <a:ext cx="1694571" cy="487757"/>
      </dsp:txXfrm>
    </dsp:sp>
    <dsp:sp modelId="{A3DE3903-0D35-467E-A0A4-97ED14B20564}">
      <dsp:nvSpPr>
        <dsp:cNvPr id="0" name=""/>
        <dsp:cNvSpPr/>
      </dsp:nvSpPr>
      <dsp:spPr>
        <a:xfrm rot="5400000">
          <a:off x="2938518" y="1785343"/>
          <a:ext cx="163082" cy="195699"/>
        </a:xfrm>
        <a:prstGeom prst="rightArrow">
          <a:avLst>
            <a:gd name="adj1" fmla="val 60000"/>
            <a:gd name="adj2" fmla="val 50000"/>
          </a:avLst>
        </a:prstGeom>
        <a:solidFill>
          <a:schemeClr val="accent2">
            <a:hueOff val="-727682"/>
            <a:satOff val="-41964"/>
            <a:lumOff val="431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961350" y="1801652"/>
        <a:ext cx="117419" cy="114157"/>
      </dsp:txXfrm>
    </dsp:sp>
    <dsp:sp modelId="{10FFB633-E5E6-43CB-B0A8-90F78C45271E}">
      <dsp:nvSpPr>
        <dsp:cNvPr id="0" name=""/>
        <dsp:cNvSpPr/>
      </dsp:nvSpPr>
      <dsp:spPr>
        <a:xfrm>
          <a:off x="2150284" y="1991915"/>
          <a:ext cx="1739551" cy="434887"/>
        </a:xfrm>
        <a:prstGeom prst="roundRect">
          <a:avLst>
            <a:gd name="adj" fmla="val 10000"/>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Enfriamiento</a:t>
          </a:r>
        </a:p>
      </dsp:txBody>
      <dsp:txXfrm>
        <a:off x="2163021" y="2004652"/>
        <a:ext cx="1714077" cy="409413"/>
      </dsp:txXfrm>
    </dsp:sp>
    <dsp:sp modelId="{1DE9C5A2-ED5E-49C5-853A-BFF2B995ECA0}">
      <dsp:nvSpPr>
        <dsp:cNvPr id="0" name=""/>
        <dsp:cNvSpPr/>
      </dsp:nvSpPr>
      <dsp:spPr>
        <a:xfrm rot="5400000">
          <a:off x="2938518" y="2437675"/>
          <a:ext cx="163082" cy="195699"/>
        </a:xfrm>
        <a:prstGeom prst="rightArrow">
          <a:avLst>
            <a:gd name="adj1" fmla="val 60000"/>
            <a:gd name="adj2" fmla="val 50000"/>
          </a:avLst>
        </a:prstGeom>
        <a:solidFill>
          <a:schemeClr val="accent2">
            <a:hueOff val="-1091522"/>
            <a:satOff val="-62946"/>
            <a:lumOff val="647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961350" y="2453984"/>
        <a:ext cx="117419" cy="114157"/>
      </dsp:txXfrm>
    </dsp:sp>
    <dsp:sp modelId="{76DBFE16-B3FC-46B4-BBE2-ECD3C0F761A5}">
      <dsp:nvSpPr>
        <dsp:cNvPr id="0" name=""/>
        <dsp:cNvSpPr/>
      </dsp:nvSpPr>
      <dsp:spPr>
        <a:xfrm>
          <a:off x="2075614" y="2644246"/>
          <a:ext cx="1888891" cy="739378"/>
        </a:xfrm>
        <a:prstGeom prst="roundRect">
          <a:avLst>
            <a:gd name="adj" fmla="val 10000"/>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Almacenamiento refrigerado</a:t>
          </a:r>
          <a:r>
            <a:rPr lang="es-ES" sz="1100" kern="1200"/>
            <a:t/>
          </a:r>
          <a:br>
            <a:rPr lang="es-ES" sz="1100" kern="1200"/>
          </a:br>
          <a:r>
            <a:rPr lang="es-ES" sz="1050" kern="1200">
              <a:latin typeface="Arial" panose="020B0604020202020204" pitchFamily="34" charset="0"/>
              <a:cs typeface="Arial" panose="020B0604020202020204" pitchFamily="34" charset="0"/>
            </a:rPr>
            <a:t>suero desnatado</a:t>
          </a:r>
        </a:p>
      </dsp:txBody>
      <dsp:txXfrm>
        <a:off x="2097270" y="2665902"/>
        <a:ext cx="1845579" cy="696066"/>
      </dsp:txXfrm>
    </dsp:sp>
    <dsp:sp modelId="{08347690-F303-437C-859D-B17FE2C9186F}">
      <dsp:nvSpPr>
        <dsp:cNvPr id="0" name=""/>
        <dsp:cNvSpPr/>
      </dsp:nvSpPr>
      <dsp:spPr>
        <a:xfrm rot="5400000">
          <a:off x="2938518" y="3394498"/>
          <a:ext cx="163082" cy="195699"/>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s-ES" sz="800" kern="1200"/>
        </a:p>
      </dsp:txBody>
      <dsp:txXfrm rot="-5400000">
        <a:off x="2961350" y="3410807"/>
        <a:ext cx="117419" cy="114157"/>
      </dsp:txXfrm>
    </dsp:sp>
    <dsp:sp modelId="{BF8EE37D-1F47-4FE5-8852-BE81B5C1CD63}">
      <dsp:nvSpPr>
        <dsp:cNvPr id="0" name=""/>
        <dsp:cNvSpPr/>
      </dsp:nvSpPr>
      <dsp:spPr>
        <a:xfrm>
          <a:off x="2084781" y="3601069"/>
          <a:ext cx="1870557" cy="434887"/>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b="1" kern="1200">
              <a:latin typeface="Arial" panose="020B0604020202020204" pitchFamily="34" charset="0"/>
              <a:cs typeface="Arial" panose="020B0604020202020204" pitchFamily="34" charset="0"/>
            </a:rPr>
            <a:t>Comercialización</a:t>
          </a:r>
          <a:r>
            <a:rPr lang="es-ES" sz="1900" kern="1200"/>
            <a:t> </a:t>
          </a:r>
        </a:p>
      </dsp:txBody>
      <dsp:txXfrm>
        <a:off x="2097518" y="3613806"/>
        <a:ext cx="1845083" cy="4094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AAEAAAD/////AQAAAAAAAAAMAgAAAEVDaGVtNFdvcmQuQ29yZSwgVmVyc2lvbj0yLjAuMS4wLCBDdWx0dXJlPW5ldXRyYWwsIFB1YmxpY0tleVRva2VuPW51bGwHAQAAAAABAAAAAAAAAAQgQ2hlbTRXb3JkLkNvcmUuQ29udHJvbFByb3BlcnRpZXMCAAAACw==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FAO19</b:Tag>
    <b:SourceType>Book</b:SourceType>
    <b:Guid>{E7337C19-BFA4-4DAA-8957-E52FF2B4DB3A}</b:Guid>
    <b:Author>
      <b:Author>
        <b:NameList>
          <b:Person>
            <b:Last>FAO</b:Last>
          </b:Person>
        </b:NameList>
      </b:Author>
    </b:Author>
    <b:Year>2019</b:Year>
    <b:RefOrder>1</b:RefOrder>
  </b:Source>
</b:Sources>
</file>

<file path=customXml/itemProps1.xml><?xml version="1.0" encoding="utf-8"?>
<ds:datastoreItem xmlns:ds="http://schemas.openxmlformats.org/officeDocument/2006/customXml" ds:itemID="{E2A10B95-E241-46A6-B777-EC230BE6D31E}">
  <ds:schemaRefs>
    <ds:schemaRef ds:uri="urn:schemas-microsoft-com.VSTO2008Demos.ControlsStorage"/>
  </ds:schemaRefs>
</ds:datastoreItem>
</file>

<file path=customXml/itemProps2.xml><?xml version="1.0" encoding="utf-8"?>
<ds:datastoreItem xmlns:ds="http://schemas.openxmlformats.org/officeDocument/2006/customXml" ds:itemID="{49A32602-5392-45D3-8F8F-306A2FD6D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Chem4Word2010</Template>
  <TotalTime>0</TotalTime>
  <Pages>1</Pages>
  <Words>7939</Words>
  <Characters>43665</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ELABORACIÓN DE ALIMENTO A BASE DE SUERO LÁCTEO</vt:lpstr>
    </vt:vector>
  </TitlesOfParts>
  <Company/>
  <LinksUpToDate>false</LinksUpToDate>
  <CharactersWithSpaces>51501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ELABORACIÓN DE ALIMENTO A BASE DE SUERO LÁCTEO</dc:title>
  <dc:subject>VIOLA VICTORIA.</dc:subject>
  <dc:creator>Victoria Viola</dc:creator>
  <cp:lastModifiedBy>biblioteca</cp:lastModifiedBy>
  <cp:revision>3</cp:revision>
  <cp:lastPrinted>2018-11-26T20:36:00Z</cp:lastPrinted>
  <dcterms:created xsi:type="dcterms:W3CDTF">2021-06-10T15:32:00Z</dcterms:created>
  <dcterms:modified xsi:type="dcterms:W3CDTF">2021-06-10T15:32:00Z</dcterms:modified>
</cp:coreProperties>
</file>